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0D8" w:rsidRDefault="00C24B73">
      <w:pPr>
        <w:pStyle w:val="PartNumber"/>
        <w:spacing w:after="0"/>
        <w:ind w:left="1799" w:hangingChars="640" w:hanging="1799"/>
      </w:pPr>
      <w:r>
        <w:t>Part Number:</w:t>
      </w:r>
      <w:r>
        <w:tab/>
      </w:r>
      <w:r>
        <w:rPr>
          <w:rFonts w:hint="eastAsia"/>
        </w:rPr>
        <w:t>08545</w:t>
      </w:r>
      <w:r>
        <w:t>-</w:t>
      </w:r>
      <w:r>
        <w:rPr>
          <w:rFonts w:hint="eastAsia"/>
        </w:rPr>
        <w:t>00930</w:t>
      </w:r>
    </w:p>
    <w:p w:rsidR="00C24B73" w:rsidRDefault="00C970D8">
      <w:pPr>
        <w:pStyle w:val="PartNumber"/>
        <w:spacing w:after="0"/>
        <w:ind w:left="1799" w:hangingChars="640" w:hanging="1799"/>
      </w:pPr>
      <w:r>
        <w:tab/>
        <w:t>08545-00931</w:t>
      </w:r>
      <w:r w:rsidR="00C24B73">
        <w:rPr>
          <w:rFonts w:hint="eastAsia"/>
        </w:rPr>
        <w:t xml:space="preserve">　</w:t>
      </w:r>
      <w:r w:rsidR="00C24B73">
        <w:rPr>
          <w:rFonts w:hint="eastAsia"/>
        </w:rPr>
        <w:t xml:space="preserve">         </w:t>
      </w:r>
    </w:p>
    <w:p w:rsidR="00C24B73" w:rsidRDefault="00C24B73" w:rsidP="001B2F61">
      <w:pPr>
        <w:ind w:left="881" w:hangingChars="367" w:hanging="881"/>
        <w:sectPr w:rsidR="00C24B7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  <w:r w:rsidR="001B2F61">
        <w:rPr>
          <w:rFonts w:hint="eastAsia"/>
        </w:rPr>
        <w:lastRenderedPageBreak/>
        <w:t xml:space="preserve"> </w:t>
      </w:r>
    </w:p>
    <w:p w:rsidR="00C24B73" w:rsidRDefault="00C24B73">
      <w:pPr>
        <w:pStyle w:val="PrepTitle"/>
        <w:spacing w:before="0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C24B7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24B73" w:rsidRDefault="00C24B73">
            <w:pPr>
              <w:pStyle w:val="PrepText"/>
            </w:pPr>
            <w:r>
              <w:t>Description</w:t>
            </w:r>
          </w:p>
        </w:tc>
      </w:tr>
      <w:tr w:rsidR="00C24B73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Navigation System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GPS Antenna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Wire Harness</w:t>
            </w:r>
          </w:p>
        </w:tc>
      </w:tr>
      <w:tr w:rsidR="00C24B73">
        <w:trPr>
          <w:cantSplit/>
          <w:trHeight w:val="189"/>
        </w:trPr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4B73" w:rsidRDefault="00C24B73">
            <w:pPr>
              <w:pStyle w:val="PrepText"/>
              <w:jc w:val="center"/>
            </w:pPr>
            <w:r>
              <w:t>4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DVD-ROM</w:t>
            </w:r>
          </w:p>
        </w:tc>
      </w:tr>
      <w:tr w:rsidR="00C24B73">
        <w:tc>
          <w:tcPr>
            <w:tcW w:w="792" w:type="dxa"/>
            <w:tcBorders>
              <w:top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t>5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Owner</w:t>
            </w:r>
            <w:r>
              <w:t>’</w:t>
            </w:r>
            <w:r>
              <w:rPr>
                <w:rFonts w:hint="eastAsia"/>
              </w:rPr>
              <w:t>s Manual</w:t>
            </w:r>
          </w:p>
        </w:tc>
      </w:tr>
    </w:tbl>
    <w:p w:rsidR="00C24B73" w:rsidRDefault="00C24B73">
      <w:pPr>
        <w:pStyle w:val="PrepTitle"/>
        <w:rPr>
          <w:b w:val="0"/>
          <w:bCs/>
          <w:sz w:val="18"/>
        </w:rPr>
      </w:pPr>
      <w:r>
        <w:t>Hardware Bag Contents</w:t>
      </w:r>
      <w:r>
        <w:rPr>
          <w:rFonts w:hint="eastAsia"/>
        </w:rPr>
        <w:t xml:space="preserve"> 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C24B7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24B73" w:rsidRDefault="00C24B73">
            <w:pPr>
              <w:pStyle w:val="PrepText"/>
            </w:pPr>
            <w:r>
              <w:t>Description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Earth Plate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Cord Clamp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Wire Tie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Foam Tape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Protection Sheet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Bolt(M5</w:t>
            </w:r>
            <w:r>
              <w:rPr>
                <w:rFonts w:hint="eastAsia"/>
                <w:sz w:val="18"/>
              </w:rPr>
              <w:t>×</w:t>
            </w:r>
            <w:r>
              <w:rPr>
                <w:rFonts w:hint="eastAsia"/>
                <w:sz w:val="18"/>
              </w:rPr>
              <w:t>8)</w:t>
            </w:r>
          </w:p>
        </w:tc>
      </w:tr>
      <w:tr w:rsidR="00C24B73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C24B73" w:rsidRDefault="00C24B73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</w:tcPr>
          <w:p w:rsidR="00C24B73" w:rsidRDefault="00C24B73">
            <w:pPr>
              <w:pStyle w:val="PrepTex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Double Sided Tape</w:t>
            </w:r>
          </w:p>
        </w:tc>
      </w:tr>
    </w:tbl>
    <w:p w:rsidR="00C24B73" w:rsidRDefault="00C24B73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C24B7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24B73" w:rsidRDefault="00C24B73">
            <w:pPr>
              <w:pStyle w:val="PrepText"/>
            </w:pPr>
            <w:r>
              <w:t>Description</w:t>
            </w:r>
          </w:p>
        </w:tc>
      </w:tr>
      <w:tr w:rsidR="00C24B73">
        <w:tc>
          <w:tcPr>
            <w:tcW w:w="792" w:type="dxa"/>
            <w:tcBorders>
              <w:top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C24B73" w:rsidRDefault="00C24B73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C24B73" w:rsidRDefault="00C24B73">
            <w:pPr>
              <w:pStyle w:val="PrepText"/>
            </w:pPr>
          </w:p>
        </w:tc>
      </w:tr>
    </w:tbl>
    <w:p w:rsidR="00C24B73" w:rsidRDefault="00C24B73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C24B73">
        <w:tc>
          <w:tcPr>
            <w:tcW w:w="4968" w:type="dxa"/>
          </w:tcPr>
          <w:p w:rsidR="00C24B73" w:rsidRDefault="00C24B73">
            <w:pPr>
              <w:pStyle w:val="PrepText"/>
            </w:pPr>
            <w:r>
              <w:rPr>
                <w:rFonts w:hint="eastAsia"/>
              </w:rPr>
              <w:t>None</w:t>
            </w:r>
          </w:p>
        </w:tc>
      </w:tr>
    </w:tbl>
    <w:p w:rsidR="00C24B73" w:rsidRDefault="00C24B73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36"/>
      </w:tblGrid>
      <w:tr w:rsidR="00C24B73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36" w:type="dxa"/>
            <w:tcBorders>
              <w:top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ToolsRedTitle"/>
            </w:pPr>
            <w:r>
              <w:t>Notes</w:t>
            </w:r>
          </w:p>
        </w:tc>
      </w:tr>
      <w:tr w:rsidR="00C24B73">
        <w:trPr>
          <w:trHeight w:val="478"/>
        </w:trPr>
        <w:tc>
          <w:tcPr>
            <w:tcW w:w="2484" w:type="dxa"/>
            <w:tcBorders>
              <w:top w:val="single" w:sz="6" w:space="0" w:color="auto"/>
            </w:tcBorders>
          </w:tcPr>
          <w:p w:rsidR="00C24B73" w:rsidRDefault="001B2F61" w:rsidP="001B2F61">
            <w:pPr>
              <w:pStyle w:val="ToolsRedtext"/>
            </w:pPr>
            <w:r>
              <w:rPr>
                <w:rFonts w:hint="eastAsia"/>
              </w:rPr>
              <w:t>Blankets</w:t>
            </w:r>
          </w:p>
        </w:tc>
        <w:tc>
          <w:tcPr>
            <w:tcW w:w="2436" w:type="dxa"/>
            <w:tcBorders>
              <w:top w:val="single" w:sz="6" w:space="0" w:color="auto"/>
            </w:tcBorders>
          </w:tcPr>
          <w:p w:rsidR="00C24B73" w:rsidRDefault="00C24B73">
            <w:pPr>
              <w:pStyle w:val="ToolsRedtext"/>
            </w:pPr>
          </w:p>
        </w:tc>
      </w:tr>
      <w:tr w:rsidR="00C24B73">
        <w:tc>
          <w:tcPr>
            <w:tcW w:w="2484" w:type="dxa"/>
            <w:tcBorders>
              <w:top w:val="single" w:sz="6" w:space="0" w:color="auto"/>
            </w:tcBorders>
          </w:tcPr>
          <w:p w:rsidR="00C24B73" w:rsidRDefault="001B2F61" w:rsidP="001B2F61">
            <w:pPr>
              <w:pStyle w:val="ToolsRedtext"/>
            </w:pPr>
            <w:r>
              <w:rPr>
                <w:rFonts w:hint="eastAsia"/>
              </w:rPr>
              <w:t>Masking tape</w:t>
            </w:r>
          </w:p>
        </w:tc>
        <w:tc>
          <w:tcPr>
            <w:tcW w:w="2436" w:type="dxa"/>
            <w:tcBorders>
              <w:top w:val="single" w:sz="6" w:space="0" w:color="auto"/>
            </w:tcBorders>
          </w:tcPr>
          <w:p w:rsidR="00C24B73" w:rsidRDefault="00C24B73">
            <w:pPr>
              <w:pStyle w:val="ToolsRedtext"/>
            </w:pPr>
          </w:p>
        </w:tc>
      </w:tr>
      <w:tr w:rsidR="00C24B73">
        <w:tc>
          <w:tcPr>
            <w:tcW w:w="2484" w:type="dxa"/>
          </w:tcPr>
          <w:p w:rsidR="00C24B73" w:rsidRDefault="001B2F61">
            <w:pPr>
              <w:pStyle w:val="ToolsRedtext"/>
            </w:pPr>
            <w:r>
              <w:rPr>
                <w:rFonts w:hint="eastAsia"/>
              </w:rPr>
              <w:t>Vinyl tape</w:t>
            </w:r>
          </w:p>
        </w:tc>
        <w:tc>
          <w:tcPr>
            <w:tcW w:w="2436" w:type="dxa"/>
          </w:tcPr>
          <w:p w:rsidR="00C24B73" w:rsidRDefault="00C24B73">
            <w:pPr>
              <w:pStyle w:val="ToolsRedtext"/>
            </w:pP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BlackTitle"/>
            </w:pPr>
            <w:r>
              <w:t>Special Tools</w:t>
            </w:r>
          </w:p>
        </w:tc>
        <w:tc>
          <w:tcPr>
            <w:tcW w:w="2436" w:type="dxa"/>
          </w:tcPr>
          <w:p w:rsidR="00C24B73" w:rsidRDefault="00C24B73">
            <w:pPr>
              <w:pStyle w:val="ToolsBlackTitle"/>
            </w:pPr>
            <w:r>
              <w:t>Notes</w:t>
            </w:r>
          </w:p>
        </w:tc>
      </w:tr>
      <w:tr w:rsidR="00C24B73">
        <w:tc>
          <w:tcPr>
            <w:tcW w:w="2484" w:type="dxa"/>
          </w:tcPr>
          <w:p w:rsidR="00C24B73" w:rsidRDefault="009E2EFC">
            <w:pPr>
              <w:pStyle w:val="ToolBlackText"/>
            </w:pPr>
            <w:r>
              <w:rPr>
                <w:rFonts w:hint="eastAsia"/>
              </w:rPr>
              <w:t>iPod Connector Checker Jig</w:t>
            </w:r>
          </w:p>
        </w:tc>
        <w:tc>
          <w:tcPr>
            <w:tcW w:w="2436" w:type="dxa"/>
          </w:tcPr>
          <w:p w:rsidR="00C24B73" w:rsidRDefault="009E2EFC">
            <w:pPr>
              <w:pStyle w:val="ToolBlackText"/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hint="eastAsia"/>
                  </w:rPr>
                  <w:t>Toyota</w:t>
                </w:r>
              </w:smartTag>
            </w:smartTag>
            <w:r>
              <w:rPr>
                <w:rFonts w:hint="eastAsia"/>
              </w:rPr>
              <w:t xml:space="preserve"> P/N: SXA06-038-01</w:t>
            </w: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BlackText"/>
            </w:pPr>
          </w:p>
        </w:tc>
        <w:tc>
          <w:tcPr>
            <w:tcW w:w="2436" w:type="dxa"/>
          </w:tcPr>
          <w:p w:rsidR="00C24B73" w:rsidRDefault="00C24B73">
            <w:pPr>
              <w:pStyle w:val="ToolBlackText"/>
            </w:pP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BlueTitle"/>
            </w:pPr>
            <w:r>
              <w:t>Installation Tools</w:t>
            </w:r>
          </w:p>
        </w:tc>
        <w:tc>
          <w:tcPr>
            <w:tcW w:w="2436" w:type="dxa"/>
          </w:tcPr>
          <w:p w:rsidR="00C24B73" w:rsidRDefault="00C24B73">
            <w:pPr>
              <w:pStyle w:val="ToolsBlueTitle"/>
            </w:pPr>
            <w:r>
              <w:t>Notes</w:t>
            </w: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BlueText"/>
            </w:pPr>
            <w:r>
              <w:rPr>
                <w:rFonts w:hint="eastAsia"/>
              </w:rPr>
              <w:t>Panel Clip Removal Tool</w:t>
            </w:r>
          </w:p>
        </w:tc>
        <w:tc>
          <w:tcPr>
            <w:tcW w:w="2436" w:type="dxa"/>
          </w:tcPr>
          <w:p w:rsidR="00C24B73" w:rsidRDefault="001B2F61">
            <w:pPr>
              <w:pStyle w:val="ToolBlueText"/>
            </w:pPr>
            <w:r>
              <w:rPr>
                <w:rFonts w:hint="eastAsia"/>
              </w:rPr>
              <w:t>e.g. Toyota SST P/N:</w:t>
            </w:r>
          </w:p>
          <w:p w:rsidR="00C24B73" w:rsidRDefault="00C24B73">
            <w:pPr>
              <w:pStyle w:val="ToolBlueText"/>
            </w:pPr>
            <w:r>
              <w:rPr>
                <w:rFonts w:hint="eastAsia"/>
              </w:rPr>
              <w:t>00002-06002-01</w:t>
            </w: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BlueText"/>
            </w:pPr>
            <w:r>
              <w:rPr>
                <w:rFonts w:hint="eastAsia"/>
              </w:rPr>
              <w:t>Wrench</w:t>
            </w:r>
          </w:p>
        </w:tc>
        <w:tc>
          <w:tcPr>
            <w:tcW w:w="2436" w:type="dxa"/>
          </w:tcPr>
          <w:p w:rsidR="00C24B73" w:rsidRDefault="00C24B73">
            <w:pPr>
              <w:pStyle w:val="ToolBlueText"/>
            </w:pPr>
            <w:r>
              <w:rPr>
                <w:rFonts w:hint="eastAsia"/>
              </w:rPr>
              <w:t>Open End, 10mm</w:t>
            </w: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BlueText"/>
            </w:pPr>
            <w:r>
              <w:rPr>
                <w:rFonts w:hint="eastAsia"/>
              </w:rPr>
              <w:t>Socket</w:t>
            </w:r>
          </w:p>
        </w:tc>
        <w:tc>
          <w:tcPr>
            <w:tcW w:w="2436" w:type="dxa"/>
          </w:tcPr>
          <w:p w:rsidR="00C24B73" w:rsidRDefault="00C24B73">
            <w:pPr>
              <w:pStyle w:val="ToolBlueText"/>
            </w:pPr>
            <w:r>
              <w:rPr>
                <w:rFonts w:hint="eastAsia"/>
              </w:rPr>
              <w:t>10mm</w:t>
            </w: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BlueText"/>
            </w:pPr>
            <w:r>
              <w:rPr>
                <w:rFonts w:hint="eastAsia"/>
              </w:rPr>
              <w:t>Ratchet</w:t>
            </w:r>
          </w:p>
        </w:tc>
        <w:tc>
          <w:tcPr>
            <w:tcW w:w="2436" w:type="dxa"/>
          </w:tcPr>
          <w:p w:rsidR="00C24B73" w:rsidRDefault="00C24B73">
            <w:pPr>
              <w:pStyle w:val="ToolBlueText"/>
            </w:pP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Extension</w:t>
            </w:r>
          </w:p>
        </w:tc>
        <w:tc>
          <w:tcPr>
            <w:tcW w:w="2436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Screwdriver</w:t>
            </w:r>
          </w:p>
        </w:tc>
        <w:tc>
          <w:tcPr>
            <w:tcW w:w="2436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Phillips</w:t>
            </w: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GreenTitle"/>
              <w:rPr>
                <w:b w:val="0"/>
                <w:sz w:val="20"/>
              </w:rPr>
            </w:pPr>
            <w:r>
              <w:rPr>
                <w:b w:val="0"/>
                <w:color w:val="0000FF"/>
                <w:sz w:val="20"/>
              </w:rPr>
              <w:t>Torque</w:t>
            </w:r>
            <w:r>
              <w:rPr>
                <w:rFonts w:hint="eastAsia"/>
                <w:b w:val="0"/>
                <w:color w:val="0000FF"/>
                <w:sz w:val="20"/>
              </w:rPr>
              <w:t xml:space="preserve"> Wrench</w:t>
            </w:r>
          </w:p>
        </w:tc>
        <w:tc>
          <w:tcPr>
            <w:tcW w:w="2436" w:type="dxa"/>
          </w:tcPr>
          <w:p w:rsidR="00C24B73" w:rsidRDefault="005F07CC" w:rsidP="005F07CC">
            <w:pPr>
              <w:pStyle w:val="ToolsGreenTitle"/>
              <w:rPr>
                <w:b w:val="0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48</w:t>
            </w:r>
            <w:r w:rsidR="001B2F61">
              <w:rPr>
                <w:rFonts w:hint="eastAsia"/>
                <w:b w:val="0"/>
                <w:color w:val="0000FF"/>
                <w:sz w:val="20"/>
              </w:rPr>
              <w:t xml:space="preserve"> lbf-in</w:t>
            </w:r>
            <w:r>
              <w:rPr>
                <w:b w:val="0"/>
                <w:color w:val="0000FF"/>
                <w:sz w:val="20"/>
              </w:rPr>
              <w:t xml:space="preserve"> (5.4 N-m)</w:t>
            </w:r>
          </w:p>
        </w:tc>
      </w:tr>
      <w:tr w:rsidR="00C24B73">
        <w:tc>
          <w:tcPr>
            <w:tcW w:w="2484" w:type="dxa"/>
          </w:tcPr>
          <w:p w:rsidR="00C24B73" w:rsidRDefault="001B2F61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1" layoutInCell="1" allowOverlap="1" wp14:anchorId="6A92F4CB" wp14:editId="22C5F979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0</wp:posOffset>
                      </wp:positionV>
                      <wp:extent cx="0" cy="173736"/>
                      <wp:effectExtent l="38100" t="0" r="57150" b="55245"/>
                      <wp:wrapNone/>
                      <wp:docPr id="1535" name="Straight Connector 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3736"/>
                              </a:xfrm>
                              <a:prstGeom prst="line">
                                <a:avLst/>
                              </a:prstGeom>
                              <a:ln w="952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3C9CE0" id="Straight Connector 1535" o:spid="_x0000_s1026" style="position:absolute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pt,0" to="-1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" strokecolor="black [3213]" strokeweight="7.5pt">
                      <v:stroke linestyle="thinThin" joinstyle="miter"/>
                      <w10:anchorlock/>
                    </v:line>
                  </w:pict>
                </mc:Fallback>
              </mc:AlternateContent>
            </w:r>
            <w:r w:rsidR="00C24B73">
              <w:rPr>
                <w:rFonts w:hint="eastAsia"/>
                <w:b w:val="0"/>
                <w:color w:val="0000FF"/>
                <w:sz w:val="20"/>
              </w:rPr>
              <w:t>Pliers</w:t>
            </w:r>
          </w:p>
        </w:tc>
        <w:tc>
          <w:tcPr>
            <w:tcW w:w="2436" w:type="dxa"/>
          </w:tcPr>
          <w:p w:rsidR="00C24B73" w:rsidRDefault="001B2F61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b w:val="0"/>
                <w:color w:val="0000FF"/>
                <w:sz w:val="20"/>
              </w:rPr>
              <w:t>Needle Nose</w:t>
            </w: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Scissors</w:t>
            </w:r>
          </w:p>
        </w:tc>
        <w:tc>
          <w:tcPr>
            <w:tcW w:w="2436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Nipper</w:t>
            </w:r>
          </w:p>
        </w:tc>
        <w:tc>
          <w:tcPr>
            <w:tcW w:w="2436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C24B73">
        <w:tc>
          <w:tcPr>
            <w:tcW w:w="2484" w:type="dxa"/>
          </w:tcPr>
          <w:p w:rsidR="00C24B73" w:rsidRPr="00E203A5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  <w:r w:rsidRPr="00E203A5">
              <w:rPr>
                <w:rFonts w:hint="eastAsia"/>
                <w:b w:val="0"/>
                <w:color w:val="0000FF"/>
                <w:sz w:val="20"/>
              </w:rPr>
              <w:t>Needle-nose Pliers</w:t>
            </w:r>
          </w:p>
        </w:tc>
        <w:tc>
          <w:tcPr>
            <w:tcW w:w="2436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  <w:tc>
          <w:tcPr>
            <w:tcW w:w="2436" w:type="dxa"/>
          </w:tcPr>
          <w:p w:rsidR="00C24B73" w:rsidRDefault="00C24B73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sGreenTitle"/>
            </w:pPr>
            <w:r>
              <w:t>Special Chemicals</w:t>
            </w:r>
          </w:p>
        </w:tc>
        <w:tc>
          <w:tcPr>
            <w:tcW w:w="2436" w:type="dxa"/>
          </w:tcPr>
          <w:p w:rsidR="00C24B73" w:rsidRDefault="00C24B73">
            <w:pPr>
              <w:pStyle w:val="ToolsGreenTitle"/>
            </w:pPr>
            <w:r>
              <w:t>Notes</w:t>
            </w: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GreenText"/>
            </w:pPr>
            <w:r>
              <w:rPr>
                <w:rFonts w:hint="eastAsia"/>
              </w:rPr>
              <w:t>None</w:t>
            </w:r>
          </w:p>
        </w:tc>
        <w:tc>
          <w:tcPr>
            <w:tcW w:w="2436" w:type="dxa"/>
          </w:tcPr>
          <w:p w:rsidR="00C24B73" w:rsidRDefault="00C24B73">
            <w:pPr>
              <w:pStyle w:val="ToolGreenText"/>
            </w:pPr>
          </w:p>
        </w:tc>
      </w:tr>
      <w:tr w:rsidR="00C24B73">
        <w:tc>
          <w:tcPr>
            <w:tcW w:w="2484" w:type="dxa"/>
          </w:tcPr>
          <w:p w:rsidR="00C24B73" w:rsidRDefault="00C24B73">
            <w:pPr>
              <w:pStyle w:val="ToolGreenText"/>
            </w:pPr>
          </w:p>
        </w:tc>
        <w:tc>
          <w:tcPr>
            <w:tcW w:w="2436" w:type="dxa"/>
          </w:tcPr>
          <w:p w:rsidR="00C24B73" w:rsidRDefault="00C24B73">
            <w:pPr>
              <w:pStyle w:val="ToolGreenText"/>
            </w:pPr>
          </w:p>
        </w:tc>
      </w:tr>
    </w:tbl>
    <w:p w:rsidR="00C24B73" w:rsidRDefault="00C24B73" w:rsidP="001B2F61">
      <w:pPr>
        <w:pStyle w:val="PrepTitle"/>
        <w:spacing w:before="0"/>
      </w:pPr>
      <w:r>
        <w:lastRenderedPageBreak/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C24B73">
        <w:tc>
          <w:tcPr>
            <w:tcW w:w="4968" w:type="dxa"/>
          </w:tcPr>
          <w:p w:rsidR="00C24B73" w:rsidRDefault="00C24B73">
            <w:pPr>
              <w:pStyle w:val="PrepText"/>
            </w:pPr>
          </w:p>
        </w:tc>
      </w:tr>
    </w:tbl>
    <w:p w:rsidR="00C24B73" w:rsidRDefault="00C24B73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C24B7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Accessory</w:t>
            </w:r>
          </w:p>
        </w:tc>
      </w:tr>
      <w:tr w:rsidR="00C24B73">
        <w:tc>
          <w:tcPr>
            <w:tcW w:w="792" w:type="dxa"/>
            <w:tcBorders>
              <w:right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t>1</w:t>
            </w:r>
          </w:p>
        </w:tc>
        <w:tc>
          <w:tcPr>
            <w:tcW w:w="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Navigation System</w:t>
            </w:r>
          </w:p>
        </w:tc>
      </w:tr>
      <w:tr w:rsidR="00C24B73">
        <w:tc>
          <w:tcPr>
            <w:tcW w:w="792" w:type="dxa"/>
            <w:tcBorders>
              <w:right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t>2</w:t>
            </w:r>
          </w:p>
        </w:tc>
        <w:tc>
          <w:tcPr>
            <w:tcW w:w="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Satellite Radio</w:t>
            </w:r>
          </w:p>
        </w:tc>
      </w:tr>
      <w:tr w:rsidR="00C24B73">
        <w:tc>
          <w:tcPr>
            <w:tcW w:w="792" w:type="dxa"/>
            <w:tcBorders>
              <w:right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t>3</w:t>
            </w:r>
          </w:p>
        </w:tc>
        <w:tc>
          <w:tcPr>
            <w:tcW w:w="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Subwoofer</w:t>
            </w:r>
          </w:p>
        </w:tc>
      </w:tr>
      <w:tr w:rsidR="00C24B73">
        <w:tc>
          <w:tcPr>
            <w:tcW w:w="792" w:type="dxa"/>
            <w:tcBorders>
              <w:right w:val="single" w:sz="6" w:space="0" w:color="auto"/>
            </w:tcBorders>
          </w:tcPr>
          <w:p w:rsidR="00C24B73" w:rsidRDefault="00C24B73">
            <w:pPr>
              <w:pStyle w:val="PrepText"/>
              <w:jc w:val="center"/>
            </w:pPr>
            <w:r>
              <w:t>4</w:t>
            </w:r>
          </w:p>
        </w:tc>
        <w:tc>
          <w:tcPr>
            <w:tcW w:w="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Interior lights</w:t>
            </w:r>
          </w:p>
        </w:tc>
      </w:tr>
      <w:tr w:rsidR="00C24B73">
        <w:tc>
          <w:tcPr>
            <w:tcW w:w="792" w:type="dxa"/>
            <w:tcBorders>
              <w:right w:val="single" w:sz="6" w:space="0" w:color="auto"/>
            </w:tcBorders>
          </w:tcPr>
          <w:p w:rsidR="00C24B73" w:rsidRPr="009E2EFC" w:rsidRDefault="00C24B73">
            <w:pPr>
              <w:pStyle w:val="PrepText"/>
              <w:jc w:val="center"/>
              <w:rPr>
                <w:color w:val="000000"/>
              </w:rPr>
            </w:pPr>
            <w:r w:rsidRPr="009E2EFC">
              <w:rPr>
                <w:rFonts w:hint="eastAsia"/>
                <w:color w:val="000000"/>
              </w:rPr>
              <w:t>5</w:t>
            </w:r>
          </w:p>
        </w:tc>
        <w:tc>
          <w:tcPr>
            <w:tcW w:w="4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4B73" w:rsidRPr="009E2EFC" w:rsidRDefault="00C24B73">
            <w:pPr>
              <w:pStyle w:val="PrepText"/>
              <w:rPr>
                <w:color w:val="000000"/>
              </w:rPr>
            </w:pPr>
            <w:r w:rsidRPr="009E2EFC">
              <w:rPr>
                <w:rFonts w:hint="eastAsia"/>
                <w:color w:val="000000"/>
              </w:rPr>
              <w:t>Remote Engine Start</w:t>
            </w:r>
          </w:p>
        </w:tc>
      </w:tr>
      <w:tr w:rsidR="00C24B73">
        <w:tc>
          <w:tcPr>
            <w:tcW w:w="792" w:type="dxa"/>
            <w:tcBorders>
              <w:right w:val="single" w:sz="6" w:space="0" w:color="auto"/>
            </w:tcBorders>
          </w:tcPr>
          <w:p w:rsidR="00C24B73" w:rsidRPr="009E2EFC" w:rsidRDefault="00C24B73">
            <w:pPr>
              <w:pStyle w:val="PrepText"/>
              <w:jc w:val="center"/>
              <w:rPr>
                <w:color w:val="000000"/>
              </w:rPr>
            </w:pPr>
            <w:r w:rsidRPr="009E2EFC">
              <w:rPr>
                <w:rFonts w:hint="eastAsia"/>
                <w:color w:val="000000"/>
              </w:rPr>
              <w:t>6</w:t>
            </w:r>
          </w:p>
        </w:tc>
        <w:tc>
          <w:tcPr>
            <w:tcW w:w="41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C24B73" w:rsidRPr="009E2EFC" w:rsidRDefault="00C24B73">
            <w:pPr>
              <w:pStyle w:val="PrepText"/>
              <w:rPr>
                <w:color w:val="000000"/>
              </w:rPr>
            </w:pPr>
            <w:r w:rsidRPr="009E2EFC">
              <w:rPr>
                <w:rFonts w:hint="eastAsia"/>
                <w:color w:val="000000"/>
              </w:rPr>
              <w:t>VIP-RS3200+</w:t>
            </w:r>
          </w:p>
        </w:tc>
      </w:tr>
    </w:tbl>
    <w:p w:rsidR="00C24B73" w:rsidRPr="001B2F61" w:rsidRDefault="00C24B73">
      <w:pPr>
        <w:jc w:val="right"/>
        <w:rPr>
          <w:sz w:val="20"/>
        </w:rPr>
      </w:pPr>
      <w:r w:rsidRPr="001B2F61">
        <w:rPr>
          <w:rFonts w:hint="eastAsia"/>
          <w:snapToGrid w:val="0"/>
          <w:sz w:val="20"/>
        </w:rPr>
        <w:t xml:space="preserve">    </w:t>
      </w:r>
      <w:r w:rsidRPr="001B2F61">
        <w:rPr>
          <w:snapToGrid w:val="0"/>
          <w:sz w:val="20"/>
        </w:rPr>
        <w:t>*</w:t>
      </w:r>
      <w:r w:rsidRPr="001B2F61">
        <w:rPr>
          <w:sz w:val="20"/>
        </w:rPr>
        <w:t>Mandatory</w:t>
      </w:r>
      <w:r w:rsidRPr="001B2F61">
        <w:rPr>
          <w:sz w:val="20"/>
        </w:rPr>
        <w:tab/>
      </w:r>
    </w:p>
    <w:p w:rsidR="00C24B73" w:rsidRDefault="00C24B73">
      <w:r>
        <w:rPr>
          <w:b/>
          <w:bCs/>
        </w:rPr>
        <w:t>Vehicle Service Parts</w:t>
      </w:r>
      <w:r>
        <w:t xml:space="preserve"> </w:t>
      </w:r>
      <w:r>
        <w:rPr>
          <w:sz w:val="20"/>
        </w:rPr>
        <w:t>(may be required for reassembly)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C24B73" w:rsidTr="0041376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C24B73" w:rsidRDefault="00C24B73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24B73" w:rsidRDefault="00C24B73">
            <w:pPr>
              <w:pStyle w:val="PrepText"/>
            </w:pPr>
            <w:r>
              <w:t>Description</w:t>
            </w:r>
          </w:p>
        </w:tc>
      </w:tr>
      <w:tr w:rsidR="00C24B73" w:rsidTr="00413767">
        <w:tc>
          <w:tcPr>
            <w:tcW w:w="792" w:type="dxa"/>
          </w:tcPr>
          <w:p w:rsidR="00C24B73" w:rsidRDefault="00C24B73">
            <w:pPr>
              <w:pStyle w:val="PrepText"/>
              <w:jc w:val="center"/>
            </w:pPr>
          </w:p>
        </w:tc>
        <w:tc>
          <w:tcPr>
            <w:tcW w:w="1440" w:type="dxa"/>
          </w:tcPr>
          <w:p w:rsidR="00C24B73" w:rsidRDefault="00C24B73">
            <w:pPr>
              <w:pStyle w:val="PrepText"/>
            </w:pPr>
          </w:p>
        </w:tc>
        <w:tc>
          <w:tcPr>
            <w:tcW w:w="2736" w:type="dxa"/>
          </w:tcPr>
          <w:p w:rsidR="00C24B73" w:rsidRDefault="00C24B73">
            <w:pPr>
              <w:pStyle w:val="PrepText"/>
            </w:pPr>
          </w:p>
        </w:tc>
      </w:tr>
    </w:tbl>
    <w:p w:rsidR="00C24B73" w:rsidRDefault="00C24B73">
      <w:pPr>
        <w:pStyle w:val="PrepTitle"/>
      </w:pPr>
      <w:r>
        <w:t>Legend</w:t>
      </w:r>
    </w:p>
    <w:p w:rsidR="00C24B73" w:rsidRDefault="00413767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00458923" wp14:editId="06AAA7C2">
                <wp:simplePos x="0" y="0"/>
                <wp:positionH relativeFrom="column">
                  <wp:posOffset>38735</wp:posOffset>
                </wp:positionH>
                <wp:positionV relativeFrom="paragraph">
                  <wp:posOffset>58683</wp:posOffset>
                </wp:positionV>
                <wp:extent cx="3169920" cy="2568575"/>
                <wp:effectExtent l="0" t="0" r="11430" b="3175"/>
                <wp:wrapNone/>
                <wp:docPr id="263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263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64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3767" w:rsidRDefault="00413767" w:rsidP="00413767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413767" w:rsidRDefault="00413767" w:rsidP="00413767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413767" w:rsidRDefault="00413767" w:rsidP="00413767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413767" w:rsidRDefault="00413767" w:rsidP="00413767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413767" w:rsidRDefault="00413767" w:rsidP="00413767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9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0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1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2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43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2644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4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58923" id="Group 130" o:spid="_x0000_s1026" style="position:absolute;margin-left:3.05pt;margin-top:4.6pt;width:249.6pt;height:202.25pt;z-index:251997184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64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23/FAAAA3QAAAA8AAABkcnMvZG93bnJldi54bWxEj0FrAjEUhO8F/0N4Qm81qwUrq1FkQRDa&#10;ItVeenskz93g5mVJorvtr2+EQo/DzHzDrDaDa8WNQrSeFUwnBQhi7Y3lWsHnafe0ABETssHWMyn4&#10;pgib9ehhhaXxPX/Q7ZhqkSEcS1TQpNSVUkbdkMM48R1x9s4+OExZhlqagH2Gu1bOimIuHVrOCw12&#10;VDWkL8erU8Bvr4f3fa9tqL5o0Pqnqs7eKvU4HrZLEImG9B/+a++Ngtn8+QXub/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KNt/xQAAAN0AAAAPAAAAAAAAAAAAAAAA&#10;AJ8CAABkcnMvZG93bnJldi54bWxQSwUGAAAAAAQABAD3AAAAkQMAAAAA&#10;">
                  <v:imagedata r:id="rId18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uQr0A&#10;AADdAAAADwAAAGRycy9kb3ducmV2LnhtbERPSwrCMBDdC94hjODOpip+qEYRQXAnfg4wNmNbbCY1&#10;iVpvbxaCy8f7L9etqcWLnK8sKxgmKQji3OqKCwWX824wB+EDssbaMin4kIf1qttZYqbtm4/0OoVC&#10;xBD2GSooQ2gyKX1ekkGf2IY4cjfrDIYIXSG1w3cMN7UcpelUGqw4NpTY0Lak/H56GgWHQm6uqQ+5&#10;uZnHbvI5uy03M6X6vXazABGoDX/xz73XCkbTcZwb38Qn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aduQr0AAADdAAAADwAAAAAAAAAAAAAAAACYAgAAZHJzL2Rvd25yZXYu&#10;eG1sUEsFBgAAAAAEAAQA9QAAAIIDAAAAAA==&#10;" filled="f" stroked="f" strokeweight="1.5pt">
                  <v:textbox inset="1pt,1pt,1pt,1pt">
                    <w:txbxContent>
                      <w:p w:rsidR="00413767" w:rsidRDefault="00413767" w:rsidP="00413767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413767" w:rsidRDefault="00413767" w:rsidP="00413767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413767" w:rsidRDefault="00413767" w:rsidP="00413767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413767" w:rsidRDefault="00413767" w:rsidP="00413767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413767" w:rsidRDefault="00413767" w:rsidP="00413767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CkDCAAAA3QAAAA8AAABkcnMvZG93bnJldi54bWxEj9uKAjEQRN8F/yG0sG+arIu3WaOIILj4&#10;5OUDmknPBSedIYk6/r1ZEHwsquoUtVx3thF38qF2rOF7pEAQ587UXGq4nHfDOYgQkQ02jknDkwKs&#10;V/3eEjPjHnyk+ymWIkE4ZKihirHNpAx5RRbDyLXEySuctxiT9KU0Hh8Jbhs5VmoqLdacFipsaVtR&#10;fj3drIaZv0V/yMk/58qYqyomxWT7p/XXoNv8gojUxU/43d4bDePpzwL+36Qn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rgpAwgAAAN0AAAAPAAAAAAAAAAAAAAAAAJ8C&#10;AABkcnMvZG93bnJldi54bWxQSwUGAAAAAAQABAD3AAAAjgMAAAAA&#10;">
                  <v:imagedata r:id="rId19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BpPDAAAA3QAAAA8AAABkcnMvZG93bnJldi54bWxET89rwjAUvg/8H8ITdhmaTlSkM5ZRN/To&#10;Otmuj+atLW1eShJtt79+OQgeP77f22w0nbiS841lBc/zBARxaXXDlYLz5/tsA8IHZI2dZVLwSx6y&#10;3eRhi6m2A3/QtQiViCHsU1RQh9CnUvqyJoN+bnviyP1YZzBE6CqpHQ4x3HRykSRrabDh2FBjT3lN&#10;ZVtcjAJ3+MotJavvVp6fhre/U7Evulypx+n4+gIi0Bju4pv7qBUs1su4P76JT0D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YGk8MAAADdAAAADwAAAAAAAAAAAAAAAACf&#10;AgAAZHJzL2Rvd25yZXYueG1sUEsFBgAAAAAEAAQA9wAAAI8DAAAAAA==&#10;">
                  <v:imagedata r:id="rId20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r+TFAAAA3QAAAA8AAABkcnMvZG93bnJldi54bWxEj0FrwkAUhO8F/8PyhN7qJrYVia4igqHg&#10;QbTx/sg+k2j2bdjdavTXd4VCj8PMfMPMl71pxZWcbywrSEcJCOLS6oYrBcX35m0Kwgdkja1lUnAn&#10;D8vF4GWOmbY33tP1ECoRIewzVFCH0GVS+rImg35kO+LonawzGKJ0ldQObxFuWjlOkok02HBcqLGj&#10;dU3l5fBjFOSPYvUp09C9t+ftfuea/H4scqVeh/1qBiJQH/7Df+0vrWA8+Ujh+SY+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Dq/kxQAAAN0AAAAPAAAAAAAAAAAAAAAA&#10;AJ8CAABkcnMvZG93bnJldi54bWxQSwUGAAAAAAQABAD3AAAAkQMAAAAA&#10;">
                  <v:imagedata r:id="rId21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X6nFAAAA3QAAAA8AAABkcnMvZG93bnJldi54bWxEj0FrwkAUhO+C/2F5Qm+6MTVSUlcRISCF&#10;Itr2/pp9TVKzb8PuGtN/3xUEj8PMfMOsNoNpRU/ON5YVzGcJCOLS6oYrBZ8fxfQFhA/IGlvLpOCP&#10;PGzW49EKc22vfKT+FCoRIexzVFCH0OVS+rImg35mO+Lo/VhnMETpKqkdXiPctDJNkqU02HBcqLGj&#10;XU3l+XQxCvrzNz0f5lnmirfFb5nJr/dAhVJPk2H7CiLQEB7he3uvFaTLRQq3N/EJ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Hl+pxQAAAN0AAAAPAAAAAAAAAAAAAAAA&#10;AJ8CAABkcnMvZG93bnJldi54bWxQSwUGAAAAAAQABAD3AAAAkQMAAAAA&#10;">
                  <v:imagedata r:id="rId22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VAXcMAAADd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5lkG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lQF3DAAAA3Q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eKsQAAADdAAAADwAAAGRycy9kb3ducmV2LnhtbESPQYvCMBSE78L+h/AWvGm6UnSpRhFh&#10;oQf3YBX3+mieTbF5qU3U7r83guBxmJlvmMWqt424Uedrxwq+xgkI4tLpmisFh/3P6BuED8gaG8ek&#10;4J88rJYfgwVm2t15R7ciVCJC2GeowITQZlL60pBFP3YtcfROrrMYouwqqTu8R7ht5CRJptJizXHB&#10;YEsbQ+W5uFoF6W9u9F+/9dtdkh+pvqSbS+GUGn726zmIQH14h1/tXCuYTNMZ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94qxAAAAN0AAAAPAAAAAAAAAAAA&#10;AAAAAKECAABkcnMvZG93bnJldi54bWxQSwUGAAAAAAQABAD5AAAAkgMAAAAA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j+MQA&#10;AADdAAAADwAAAGRycy9kb3ducmV2LnhtbERPXWvCMBR9H/gfwhX2MmY6kSK1qYgwGGwwVifo2yW5&#10;tsXmpiaZ1n+/PAz2eDjf5Xq0vbiSD51jBS+zDASxdqbjRsH37vV5CSJEZIO9Y1JwpwDravJQYmHc&#10;jb/oWsdGpBAOBSpoYxwKKYNuyWKYuYE4cSfnLcYEfSONx1sKt72cZ1kuLXacGlocaNuSPtc/VsHT&#10;Irdmf7jc/bF+P+w/l3rzEbRSj9NxswIRaYz/4j/3m1EwzxdpbnqTn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o/jEAAAA3QAAAA8AAAAAAAAAAAAAAAAAmAIAAGRycy9k&#10;b3ducmV2LnhtbFBLBQYAAAAABAAEAPUAAACJAwAAAAA=&#10;" filled="f" strokeweight="1.5pt"/>
              </v:group>
            </w:pict>
          </mc:Fallback>
        </mc:AlternateContent>
      </w:r>
    </w:p>
    <w:p w:rsidR="00C24B73" w:rsidRDefault="00C24B73"/>
    <w:p w:rsidR="00C24B73" w:rsidRDefault="00C24B73">
      <w:pPr>
        <w:pStyle w:val="Header"/>
        <w:tabs>
          <w:tab w:val="clear" w:pos="4320"/>
          <w:tab w:val="clear" w:pos="8640"/>
        </w:tabs>
        <w:sectPr w:rsidR="00C24B73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C24B73" w:rsidRDefault="00C24B73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C24B73" w:rsidRDefault="00C24B73">
      <w:pPr>
        <w:ind w:left="-5112" w:right="-36"/>
        <w:rPr>
          <w:sz w:val="20"/>
        </w:rPr>
      </w:pPr>
    </w:p>
    <w:p w:rsidR="00C24B73" w:rsidRDefault="00C24B73">
      <w:pPr>
        <w:ind w:left="-5112" w:right="-36"/>
        <w:rPr>
          <w:sz w:val="20"/>
        </w:rPr>
      </w:pPr>
      <w:r>
        <w:rPr>
          <w:sz w:val="20"/>
        </w:rPr>
        <w:t>These guidelines can be found in the "Accessory Installation Practices" document.</w:t>
      </w:r>
    </w:p>
    <w:p w:rsidR="00C24B73" w:rsidRDefault="00C24B73">
      <w:pPr>
        <w:ind w:left="-5112" w:right="-36"/>
        <w:rPr>
          <w:sz w:val="20"/>
        </w:rPr>
      </w:pPr>
    </w:p>
    <w:p w:rsidR="00C24B73" w:rsidRDefault="00C24B73">
      <w:pPr>
        <w:ind w:left="-5112" w:right="-36"/>
        <w:rPr>
          <w:sz w:val="20"/>
        </w:rPr>
      </w:pPr>
      <w:r>
        <w:rPr>
          <w:sz w:val="20"/>
        </w:rPr>
        <w:t>This document covers such items as:-</w:t>
      </w:r>
    </w:p>
    <w:p w:rsidR="00C24B73" w:rsidRDefault="00C24B73">
      <w:pPr>
        <w:numPr>
          <w:ilvl w:val="0"/>
          <w:numId w:val="7"/>
        </w:numPr>
        <w:ind w:left="-4392" w:right="-43"/>
        <w:rPr>
          <w:sz w:val="20"/>
        </w:rPr>
      </w:pPr>
      <w:r>
        <w:rPr>
          <w:sz w:val="20"/>
        </w:rPr>
        <w:t>Vehicle Protection (use of covers and blankets, cleaning chemicals, etc.).</w:t>
      </w:r>
    </w:p>
    <w:p w:rsidR="00C24B73" w:rsidRDefault="00C24B73">
      <w:pPr>
        <w:numPr>
          <w:ilvl w:val="0"/>
          <w:numId w:val="7"/>
        </w:numPr>
        <w:ind w:left="-4392" w:right="-43"/>
        <w:rPr>
          <w:sz w:val="20"/>
        </w:rPr>
      </w:pPr>
      <w:r>
        <w:rPr>
          <w:sz w:val="20"/>
        </w:rPr>
        <w:t>Safety (eye protection, rechecking torque procedure, etc.).</w:t>
      </w:r>
    </w:p>
    <w:p w:rsidR="00C24B73" w:rsidRDefault="00C24B73">
      <w:pPr>
        <w:numPr>
          <w:ilvl w:val="0"/>
          <w:numId w:val="7"/>
        </w:numPr>
        <w:ind w:left="-4392" w:right="-43"/>
        <w:rPr>
          <w:sz w:val="20"/>
        </w:rPr>
      </w:pPr>
      <w:r>
        <w:rPr>
          <w:sz w:val="20"/>
        </w:rPr>
        <w:t>Vehicle Disassembly/Reassembly (panel removal, part storage, etc.).</w:t>
      </w:r>
    </w:p>
    <w:p w:rsidR="00C24B73" w:rsidRDefault="00C24B73">
      <w:pPr>
        <w:numPr>
          <w:ilvl w:val="0"/>
          <w:numId w:val="7"/>
        </w:numPr>
        <w:ind w:left="-4392" w:right="-43"/>
        <w:rPr>
          <w:sz w:val="20"/>
        </w:rPr>
      </w:pPr>
      <w:r>
        <w:rPr>
          <w:sz w:val="20"/>
        </w:rPr>
        <w:t>Electrical Component Disassembly/Reassembly (battery disconnection, connector removal, etc.).</w:t>
      </w:r>
    </w:p>
    <w:p w:rsidR="00C24B73" w:rsidRDefault="00C24B73">
      <w:pPr>
        <w:ind w:left="-5112" w:right="-36"/>
        <w:rPr>
          <w:sz w:val="20"/>
        </w:rPr>
      </w:pPr>
    </w:p>
    <w:p w:rsidR="00C24B73" w:rsidRDefault="00C24B73">
      <w:pPr>
        <w:ind w:left="-5112" w:right="-36"/>
        <w:rPr>
          <w:sz w:val="20"/>
        </w:rPr>
      </w:pPr>
      <w:r>
        <w:rPr>
          <w:sz w:val="20"/>
        </w:rPr>
        <w:t xml:space="preserve">Please see your </w:t>
      </w:r>
      <w:smartTag w:uri="urn:schemas-microsoft-com:office:smarttags" w:element="place">
        <w:smartTag w:uri="urn:schemas-microsoft-com:office:smarttags" w:element="City">
          <w:r>
            <w:rPr>
              <w:sz w:val="20"/>
            </w:rPr>
            <w:t>Toyota</w:t>
          </w:r>
        </w:smartTag>
      </w:smartTag>
      <w:r>
        <w:rPr>
          <w:sz w:val="20"/>
        </w:rPr>
        <w:t xml:space="preserve"> dealer for a copy of this document.</w:t>
      </w:r>
    </w:p>
    <w:p w:rsidR="00C24B73" w:rsidRDefault="00C24B73">
      <w:pPr>
        <w:ind w:right="-36"/>
      </w:pPr>
    </w:p>
    <w:p w:rsidR="005B4C4B" w:rsidRDefault="005B4C4B">
      <w:pPr>
        <w:ind w:right="-36"/>
        <w:sectPr w:rsidR="005B4C4B">
          <w:headerReference w:type="default" r:id="rId23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C24B73" w:rsidRDefault="001B2F61">
      <w:pPr>
        <w:pStyle w:val="ProcLevel1"/>
      </w:pPr>
      <w:r>
        <w:rPr>
          <w:rFonts w:hint="eastAsia"/>
        </w:rPr>
        <w:lastRenderedPageBreak/>
        <w:t>Protect</w:t>
      </w:r>
      <w:r>
        <w:t xml:space="preserve"> the</w:t>
      </w:r>
      <w:r>
        <w:rPr>
          <w:rFonts w:hint="eastAsia"/>
        </w:rPr>
        <w:t xml:space="preserve"> </w:t>
      </w:r>
      <w:r w:rsidR="00C24B73">
        <w:rPr>
          <w:rFonts w:hint="eastAsia"/>
        </w:rPr>
        <w:t>Vehicle</w:t>
      </w:r>
      <w:r>
        <w:t>.</w:t>
      </w:r>
    </w:p>
    <w:p w:rsidR="00C24B73" w:rsidRDefault="001B2F61" w:rsidP="001B2F61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96832" behindDoc="0" locked="1" layoutInCell="1" allowOverlap="1" wp14:anchorId="3D4E91EE" wp14:editId="0A4128C3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52295"/>
                <wp:effectExtent l="0" t="0" r="19050" b="14605"/>
                <wp:wrapNone/>
                <wp:docPr id="2273" name="Group 2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52295"/>
                          <a:chOff x="0" y="0"/>
                          <a:chExt cx="2971800" cy="1854200"/>
                        </a:xfrm>
                      </wpg:grpSpPr>
                      <pic:pic xmlns:pic="http://schemas.openxmlformats.org/drawingml/2006/picture">
                        <pic:nvPicPr>
                          <pic:cNvPr id="1509" name="Picture 2259" descr="AW-KQ-A0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72" y="204951"/>
                            <a:ext cx="21717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5" name="Rectangle 1527"/>
                        <wps:cNvSpPr>
                          <a:spLocks noChangeArrowheads="1"/>
                        </wps:cNvSpPr>
                        <wps:spPr bwMode="auto">
                          <a:xfrm>
                            <a:off x="299545" y="63062"/>
                            <a:ext cx="109474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1B2F61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Ratchet, 10mm </w:t>
                              </w: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ocket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528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31531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0" name="Rectangle 1529"/>
                        <wps:cNvSpPr>
                          <a:spLocks noChangeArrowheads="1"/>
                        </wps:cNvSpPr>
                        <wps:spPr bwMode="auto">
                          <a:xfrm>
                            <a:off x="1686910" y="197069"/>
                            <a:ext cx="1227455" cy="160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1B2F61">
                              <w:pPr>
                                <w:spacing w:line="0" w:lineRule="atLeast"/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Negative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Battery</w:t>
                                </w:r>
                              </w:smartTag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2286000" y="1095703"/>
                            <a:ext cx="419100" cy="122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1B2F61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smartTag w:uri="urn:schemas-microsoft-com:office:smarttags" w:element="place"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Battery</w:t>
                                </w:r>
                              </w:smartTag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1B2F6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06" name="Group 15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54200"/>
                            <a:chOff x="1227" y="4752"/>
                            <a:chExt cx="4680" cy="2920"/>
                          </a:xfrm>
                        </wpg:grpSpPr>
                        <wps:wsp>
                          <wps:cNvPr id="1507" name="Rectangle 1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7" y="4752"/>
                              <a:ext cx="4680" cy="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8" y="7368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1B2F61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66" name="Line 16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52448" y="945931"/>
                            <a:ext cx="389890" cy="178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6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8800" y="307427"/>
                            <a:ext cx="381000" cy="365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E91EE" id="Group 2273" o:spid="_x0000_s1037" style="position:absolute;left:0;text-align:left;margin-left:-255.75pt;margin-top:-.3pt;width:234pt;height:145.85pt;z-index:251896832;mso-height-relative:margin" coordsize="29718,18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">
                <v:shape id="Picture 2259" o:spid="_x0000_s1038" type="#_x0000_t75" alt="AW-KQ-A01" style="position:absolute;left:3783;top:2049;width:21717;height:1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CeXEAAAA3QAAAA8AAABkcnMvZG93bnJldi54bWxET99rwjAQfh/4P4Qb7G1NKjhmNcpQBuIU&#10;tJs+H82t7WwupYna/feLMPDtPr6fN533thEX6nztWEOaKBDEhTM1lxq+Pt+fX0H4gGywcUwafsnD&#10;fDZ4mGJm3JX3dMlDKWII+ww1VCG0mZS+qMiiT1xLHLlv11kMEXalNB1eY7ht5FCpF2mx5thQYUuL&#10;iopTfrYadptcHUc/+49+tU3TzXpxKJb1Qeunx/5tAiJQH+7if/fKxPkjNYbbN/EE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hCeXEAAAA3QAAAA8AAAAAAAAAAAAAAAAA&#10;nwIAAGRycy9kb3ducmV2LnhtbFBLBQYAAAAABAAEAPcAAACQAwAAAAA=&#10;">
                  <v:imagedata r:id="rId26" o:title="AW-KQ-A01"/>
                  <v:path arrowok="t"/>
                </v:shape>
                <v:rect id="Rectangle 1527" o:spid="_x0000_s1039" style="position:absolute;left:2995;top:630;width:10947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GT8UA&#10;AADdAAAADwAAAGRycy9kb3ducmV2LnhtbERP32vCMBB+H+x/CDfYy9BUoUM7o4hDJoqCVXw+mltT&#10;bS5dE7X775fBYG/38f28yayztbhR6yvHCgb9BARx4XTFpYLjYdkbgfABWWPtmBR8k4fZ9PFhgpl2&#10;d97TLQ+liCHsM1RgQmgyKX1hyKLvu4Y4cp+utRgibEupW7zHcFvLYZK8SosVxwaDDS0MFZf8ahWc&#10;8su43H5s0vE6fX/ZrL7OZrA7K/X81M3fQATqwr/4z73ScX6apPD7TTxB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sZPxQAAAN0AAAAPAAAAAAAAAAAAAAAAAJgCAABkcnMv&#10;ZG93bnJldi54bWxQSwUGAAAAAAQABAD1AAAAigMAAAAA&#10;" filled="f" stroked="f" strokeweight=".25pt">
                  <v:textbox inset="0,0,0,0">
                    <w:txbxContent>
                      <w:p w:rsidR="003D554E" w:rsidRDefault="003D554E" w:rsidP="001B2F61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Ratchet, 10mm </w:t>
                        </w:r>
                        <w:r>
                          <w:rPr>
                            <w:sz w:val="18"/>
                          </w:rPr>
                          <w:t>s</w:t>
                        </w:r>
                        <w:r>
                          <w:rPr>
                            <w:rFonts w:hint="eastAsia"/>
                            <w:sz w:val="18"/>
                          </w:rPr>
                          <w:t>ocket</w:t>
                        </w:r>
                      </w:p>
                    </w:txbxContent>
                  </v:textbox>
                </v:rect>
                <v:shape id="Picture 1528" o:spid="_x0000_s1040" type="#_x0000_t75" alt="tool" style="position:absolute;left:315;top:315;width:247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vo6nIAAAA3QAAAA8AAABkcnMvZG93bnJldi54bWxEj09rwkAQxe+FfodlBC9FNxVbJXWVahEK&#10;9VD/HDxOs2MSmp0N2a3ZfvvOoeBthvfmvd8sVsk16kpdqD0beBxnoIgLb2suDZyO29EcVIjIFhvP&#10;ZOCXAqyW93cLzK3veU/XQyyVhHDI0UAVY5trHYqKHIaxb4lFu/jOYZS1K7XtsJdw1+hJlj1rhzVL&#10;Q4UtbSoqvg8/zgA9fOzOs7XeTvuvtIuf6a2Yro/GDAfp9QVUpBRv5v/rdyv4TxPBlW9kBL3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76OpyAAAAN0AAAAPAAAAAAAAAAAA&#10;AAAAAJ8CAABkcnMvZG93bnJldi54bWxQSwUGAAAAAAQABAD3AAAAlAMAAAAA&#10;">
                  <v:imagedata r:id="rId27" o:title="tool"/>
                  <v:path arrowok="t"/>
                </v:shape>
                <v:rect id="Rectangle 1529" o:spid="_x0000_s1041" style="position:absolute;left:16869;top:1970;width:12274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BJsYA&#10;AADdAAAADwAAAGRycy9kb3ducmV2LnhtbESPQWsCMRCF74X+hzCF3mrW0pa6GkUsBaEXXb30NmzG&#10;zepmsiSprv31nYPQ2xvmzTfvzRaD79SZYmoDGxiPClDEdbAtNwb2u8+nd1ApI1vsApOBKyVYzO/v&#10;ZljacOEtnavcKIFwKtGAy7kvtU61I49pFHpi2R1C9JhljI22ES8C951+Loo37bFl+eCwp5Wj+lT9&#10;eKF85Y9u1R/3y8lL/K027dZNvgdjHh+G5RRUpiH/m2/XayvxX8eSX9qI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xBJs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1B2F61">
                        <w:pPr>
                          <w:spacing w:line="0" w:lineRule="atLeast"/>
                          <w:jc w:val="both"/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Negative </w:t>
                        </w:r>
                        <w:smartTag w:uri="urn:schemas-microsoft-com:office:smarttags" w:element="place">
                          <w:r>
                            <w:rPr>
                              <w:rFonts w:hint="eastAsia"/>
                              <w:sz w:val="18"/>
                            </w:rPr>
                            <w:t>Battery</w:t>
                          </w:r>
                        </w:smartTag>
                        <w:r>
                          <w:rPr>
                            <w:rFonts w:hint="eastAsia"/>
                            <w:sz w:val="18"/>
                          </w:rPr>
                          <w:t xml:space="preserve"> Cable</w:t>
                        </w:r>
                      </w:p>
                    </w:txbxContent>
                  </v:textbox>
                </v:rect>
                <v:rect id="Rectangle 1530" o:spid="_x0000_s1042" style="position:absolute;left:22860;top:10957;width:4191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R+MYA&#10;AADdAAAADwAAAGRycy9kb3ducmV2LnhtbESPQWsCMRCF70L/Q5hCb262xUpdN4oohUIvuvXS27AZ&#10;N6ubyZJE3fbXN4LQ2wzvvW/elMvBduJCPrSOFTxnOQji2umWGwX7r/fxG4gQkTV2jknBDwVYLh5G&#10;JRbaXXlHlyo2IkE4FKjAxNgXUobakMWQuZ44aQfnLca0+kZqj9cEt518yfOptNhyumCwp7Wh+lSd&#10;baJ8xk237o/71Wzif6ttuzOz70Gpp8dhNQcRaYj/5nv6Q6f6r/kEbt+k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7R+M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1B2F61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smartTag w:uri="urn:schemas-microsoft-com:office:smarttags" w:element="place">
                          <w:r>
                            <w:rPr>
                              <w:rFonts w:hint="eastAsia"/>
                              <w:sz w:val="18"/>
                            </w:rPr>
                            <w:t>Battery</w:t>
                          </w:r>
                        </w:smartTag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1B2F61"/>
                    </w:txbxContent>
                  </v:textbox>
                </v:rect>
                <v:group id="Group 1532" o:spid="_x0000_s1043" style="position:absolute;width:29718;height:18542" coordorigin="1227,4752" coordsize="4680,2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rect id="Rectangle 1533" o:spid="_x0000_s1044" style="position:absolute;left:1227;top:4752;width:468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KksIA&#10;AADdAAAADwAAAGRycy9kb3ducmV2LnhtbERPS2sCMRC+F/wPYQRvNaugla1RVqngSfABtrdhM00W&#10;N5Nlk7rbf98IQm/z8T1nue5dLe7Uhsqzgsk4A0Fcel2xUXA5714XIEJE1lh7JgW/FGC9GrwsMde+&#10;4yPdT9GIFMIhRwU2xiaXMpSWHIaxb4gT9+1bhzHB1kjdYpfCXS2nWTaXDitODRYb2loqb6cfp+Cj&#10;+ToUMxNkcY328+Y33c4ejFKjYV+8g4jUx3/x073Xaf4se4PHN+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kqSwgAAAN0AAAAPAAAAAAAAAAAAAAAAAJgCAABkcnMvZG93&#10;bnJldi54bWxQSwUGAAAAAAQABAD1AAAAhwMAAAAA&#10;" fill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4" o:spid="_x0000_s1045" type="#_x0000_t202" style="position:absolute;left:1248;top:7368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OOs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/2A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DOOsYAAADdAAAADwAAAAAAAAAAAAAAAACYAgAAZHJz&#10;L2Rvd25yZXYueG1sUEsFBgAAAAAEAAQA9QAAAIsDAAAAAA==&#10;" filled="f" stroked="f">
                    <v:textbox inset="0,0,0,0">
                      <w:txbxContent>
                        <w:p w:rsidR="003D554E" w:rsidRDefault="003D554E" w:rsidP="001B2F61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-1</w:t>
                          </w:r>
                        </w:p>
                      </w:txbxContent>
                    </v:textbox>
                  </v:shape>
                </v:group>
                <v:line id="Line 1670" o:spid="_x0000_s1046" style="position:absolute;flip:x y;visibility:visible;mso-wrap-style:square" from="18524,9459" to="22423,1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XZYsMAAADdAAAADwAAAGRycy9kb3ducmV2LnhtbERPTWvCQBC9F/wPywheim4iGNrUVUqh&#10;IJ6qtvcxO81Gs7NJdmtSf71bKHibx/uc5XqwtbhQ5yvHCtJZAoK4cLriUsHn4X36BMIHZI21Y1Lw&#10;Sx7Wq9HDEnPtet7RZR9KEUPY56jAhNDkUvrCkEU/cw1x5L5dZzFE2JVSd9jHcFvLeZJk0mLFscFg&#10;Q2+GivP+xyo4fbjn9Dik28e6bc01tGlvDl9KTcbD6wuIQEO4i//dGx3nL7IM/r6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F2WLDAAAA3QAAAA8AAAAAAAAAAAAA&#10;AAAAoQIAAGRycy9kb3ducmV2LnhtbFBLBQYAAAAABAAEAPkAAACRAwAAAAA=&#10;">
                  <v:stroke endarrow="block" endarrowwidth="narrow" endarrowlength="long"/>
                </v:line>
                <v:line id="Line 1671" o:spid="_x0000_s1047" style="position:absolute;flip:x;visibility:visible;mso-wrap-style:square" from="18288,3074" to="22098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D1lsQAAADdAAAADwAAAGRycy9kb3ducmV2LnhtbERPzWrCQBC+F3yHZYTe6kYhaqOriCRQ&#10;kB5qfYBpdsxGs7Mhu03SPn23UOhtPr7f2e5H24ieOl87VjCfJSCIS6drrhRc3ounNQgfkDU2jknB&#10;F3nY7yYPW8y0G/iN+nOoRAxhn6ECE0KbSelLQxb9zLXEkbu6zmKIsKuk7nCI4baRiyRZSos1xwaD&#10;LR0Nlffzp1Vwqhcm5IO5WXn8+D654nmV5q9KPU7HwwZEoDH8i//cLzrOT5cr+P0mni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PWWxAAAAN0AAAAPAAAAAAAAAAAA&#10;AAAAAKECAABkcnMvZG93bnJldi54bWxQSwUGAAAAAAQABAD5AAAAkgMAAAAA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24B73">
        <w:rPr>
          <w:rFonts w:hint="eastAsia"/>
        </w:rPr>
        <w:t xml:space="preserve">Remove the negative battery cable </w:t>
      </w:r>
      <w:r w:rsidR="00C24B73">
        <w:t xml:space="preserve">(Fig. </w:t>
      </w:r>
      <w:r w:rsidR="00C24B73">
        <w:rPr>
          <w:rFonts w:hint="eastAsia"/>
        </w:rPr>
        <w:t>1</w:t>
      </w:r>
      <w:r w:rsidR="00C24B73">
        <w:t>-1)</w:t>
      </w:r>
      <w:r w:rsidR="00C24B73">
        <w:rPr>
          <w:rFonts w:hint="eastAsia"/>
        </w:rPr>
        <w:t>.</w:t>
      </w:r>
    </w:p>
    <w:p w:rsidR="00C24B73" w:rsidRDefault="005B4C4B" w:rsidP="001B2F61">
      <w:pPr>
        <w:pStyle w:val="ProcLevel3"/>
        <w:rPr>
          <w:noProof/>
        </w:rPr>
      </w:pPr>
      <w:r>
        <w:rPr>
          <w:noProof/>
          <w:lang w:eastAsia="en-US"/>
        </w:rPr>
        <w:drawing>
          <wp:anchor distT="0" distB="0" distL="114300" distR="114300" simplePos="0" relativeHeight="251958272" behindDoc="1" locked="1" layoutInCell="1" allowOverlap="1" wp14:anchorId="7EBB6DC0" wp14:editId="776E6A0A">
            <wp:simplePos x="0" y="0"/>
            <wp:positionH relativeFrom="column">
              <wp:posOffset>182880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1523" name="Picture 1523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t>Protect the fender before starting.</w:t>
      </w:r>
    </w:p>
    <w:p w:rsidR="00C24B73" w:rsidRDefault="00C405FF" w:rsidP="001B2F61">
      <w:pPr>
        <w:pStyle w:val="ProcLevel3"/>
      </w:pPr>
      <w:r>
        <w:rPr>
          <w:noProof/>
          <w:sz w:val="20"/>
          <w:lang w:eastAsia="en-US"/>
        </w:rPr>
        <w:drawing>
          <wp:anchor distT="0" distB="0" distL="114300" distR="114300" simplePos="0" relativeHeight="251418624" behindDoc="0" locked="1" layoutInCell="1" allowOverlap="1" wp14:anchorId="00D62AFF" wp14:editId="333C2FC9">
            <wp:simplePos x="0" y="0"/>
            <wp:positionH relativeFrom="column">
              <wp:posOffset>182880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524" name="Picture 1524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safety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t>Do not touch the positive terminal with</w:t>
      </w:r>
      <w:r w:rsidR="00C24B73">
        <w:rPr>
          <w:rFonts w:hint="eastAsia"/>
        </w:rPr>
        <w:t xml:space="preserve">             </w:t>
      </w:r>
      <w:r w:rsidR="00C24B73">
        <w:t>any tool</w:t>
      </w:r>
      <w:r w:rsidR="00C24B73">
        <w:rPr>
          <w:rFonts w:hint="eastAsia"/>
        </w:rPr>
        <w:t>s</w:t>
      </w:r>
      <w:r w:rsidR="00C24B73">
        <w:t xml:space="preserve"> when removing </w:t>
      </w:r>
      <w:r w:rsidR="00C24B73">
        <w:rPr>
          <w:rFonts w:hint="eastAsia"/>
        </w:rPr>
        <w:t xml:space="preserve">the </w:t>
      </w:r>
      <w:r w:rsidR="00C24B73">
        <w:t>cable.</w:t>
      </w:r>
    </w:p>
    <w:p w:rsidR="005B4C4B" w:rsidRDefault="005B4C4B">
      <w:pPr>
        <w:rPr>
          <w:bCs/>
          <w:szCs w:val="24"/>
        </w:rPr>
      </w:pPr>
      <w:r>
        <w:br w:type="page"/>
      </w:r>
    </w:p>
    <w:p w:rsidR="00586023" w:rsidRDefault="00586023" w:rsidP="001B2F61">
      <w:pPr>
        <w:pStyle w:val="ProcLevel2"/>
        <w:numPr>
          <w:ilvl w:val="0"/>
          <w:numId w:val="0"/>
        </w:numPr>
      </w:pPr>
    </w:p>
    <w:p w:rsidR="00C24B73" w:rsidRDefault="001B2F61">
      <w:pPr>
        <w:pStyle w:val="ProcLevel1"/>
        <w:spacing w:before="0" w:line="360" w:lineRule="auto"/>
      </w:pPr>
      <w:r>
        <w:rPr>
          <w:rFonts w:hint="eastAsia"/>
        </w:rPr>
        <w:t xml:space="preserve">Disassemble the </w:t>
      </w:r>
      <w:r w:rsidR="00C24B73">
        <w:rPr>
          <w:rFonts w:hint="eastAsia"/>
        </w:rPr>
        <w:t>Vehicle</w:t>
      </w:r>
      <w:r>
        <w:t>.</w:t>
      </w:r>
    </w:p>
    <w:p w:rsidR="00C24B73" w:rsidRDefault="005B4C4B" w:rsidP="00E03EC5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anchor distT="0" distB="0" distL="114300" distR="114300" simplePos="0" relativeHeight="251960320" behindDoc="1" locked="1" layoutInCell="1" allowOverlap="1" wp14:anchorId="6F075E22" wp14:editId="08B33CC2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1525" name="Picture 1525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b/>
        </w:rPr>
        <w:t>NOTE:</w:t>
      </w:r>
      <w:r w:rsidR="00C24B73">
        <w:t xml:space="preserve"> Place all removed parts on a protected</w:t>
      </w:r>
      <w:r w:rsidR="001B2F61">
        <w:t xml:space="preserve"> </w:t>
      </w:r>
      <w:r w:rsidR="00C24B73">
        <w:t>surface.</w:t>
      </w:r>
    </w:p>
    <w:p w:rsidR="00C24B73" w:rsidRDefault="005B4C4B" w:rsidP="00E03EC5">
      <w:pPr>
        <w:pStyle w:val="ProcLevel2"/>
        <w:numPr>
          <w:ilvl w:val="0"/>
          <w:numId w:val="0"/>
        </w:numPr>
        <w:ind w:left="357"/>
      </w:pPr>
      <w:r>
        <w:rPr>
          <w:noProof/>
          <w:lang w:eastAsia="en-US"/>
        </w:rPr>
        <w:drawing>
          <wp:anchor distT="0" distB="0" distL="114300" distR="114300" simplePos="0" relativeHeight="251962368" behindDoc="1" locked="1" layoutInCell="1" allowOverlap="1" wp14:anchorId="60B54965" wp14:editId="25CDA1FA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526" name="Picture 1526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b/>
        </w:rPr>
        <w:t>NOTE:</w:t>
      </w:r>
      <w:r w:rsidR="00C24B73">
        <w:t xml:space="preserve"> When disconnecting wiring connectors</w:t>
      </w:r>
      <w:r>
        <w:t>,</w:t>
      </w:r>
      <w:r w:rsidR="001B2F61">
        <w:t xml:space="preserve"> </w:t>
      </w:r>
      <w:r w:rsidR="00C24B73">
        <w:t>do NOT pull on the wiring, pull on the</w:t>
      </w:r>
      <w:r w:rsidR="001B2F61">
        <w:t xml:space="preserve"> </w:t>
      </w:r>
      <w:r w:rsidR="00C24B73">
        <w:t>connecto</w:t>
      </w:r>
      <w:r w:rsidR="00586023">
        <w:rPr>
          <w:rFonts w:hint="eastAsia"/>
        </w:rPr>
        <w:t>r</w:t>
      </w:r>
      <w:r w:rsidR="00586023">
        <w:t xml:space="preserve"> </w:t>
      </w:r>
      <w:r w:rsidR="00C24B73">
        <w:t>only.</w:t>
      </w:r>
    </w:p>
    <w:p w:rsidR="00C24B73" w:rsidRDefault="005B4C4B" w:rsidP="00E03EC5">
      <w:pPr>
        <w:pStyle w:val="ProcLevel2"/>
        <w:numPr>
          <w:ilvl w:val="0"/>
          <w:numId w:val="0"/>
        </w:numPr>
        <w:ind w:leftChars="150" w:left="360"/>
      </w:pPr>
      <w:r>
        <w:rPr>
          <w:noProof/>
          <w:sz w:val="20"/>
          <w:lang w:eastAsia="en-US"/>
        </w:rPr>
        <w:drawing>
          <wp:anchor distT="0" distB="0" distL="114300" distR="114300" simplePos="0" relativeHeight="251964416" behindDoc="1" locked="1" layoutInCell="1" allowOverlap="1" wp14:anchorId="578EAB0E" wp14:editId="17450D82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531" name="Picture 153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b/>
        </w:rPr>
        <w:t>NOTE:</w:t>
      </w:r>
      <w:r w:rsidR="00C24B73">
        <w:rPr>
          <w:rFonts w:hint="eastAsia"/>
          <w:b/>
        </w:rPr>
        <w:t xml:space="preserve"> </w:t>
      </w:r>
      <w:r w:rsidR="00586023">
        <w:rPr>
          <w:rFonts w:hint="eastAsia"/>
        </w:rPr>
        <w:t xml:space="preserve">Engage the parking brake while </w:t>
      </w:r>
      <w:r w:rsidR="00C24B73">
        <w:rPr>
          <w:rFonts w:hint="eastAsia"/>
        </w:rPr>
        <w:t>working.</w:t>
      </w:r>
    </w:p>
    <w:p w:rsidR="00C24B73" w:rsidRDefault="00C24B73" w:rsidP="00E03EC5">
      <w:pPr>
        <w:pStyle w:val="ProcLevel2"/>
      </w:pPr>
      <w:r>
        <w:t>Remove the instrument panel cluster finish center panel.</w:t>
      </w:r>
      <w:r>
        <w:rPr>
          <w:rFonts w:hint="eastAsia"/>
        </w:rPr>
        <w:t xml:space="preserve"> </w:t>
      </w:r>
    </w:p>
    <w:p w:rsidR="00C24B73" w:rsidRDefault="005B4C4B" w:rsidP="00E03EC5">
      <w:pPr>
        <w:pStyle w:val="ProcLevel3"/>
        <w:ind w:left="1077" w:hanging="357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56224" behindDoc="0" locked="1" layoutInCell="1" allowOverlap="1" wp14:anchorId="15B40417" wp14:editId="360DAC1D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4242435"/>
                <wp:effectExtent l="0" t="0" r="19050" b="24765"/>
                <wp:wrapNone/>
                <wp:docPr id="2277" name="Group 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4242435"/>
                          <a:chOff x="0" y="0"/>
                          <a:chExt cx="2971800" cy="4239895"/>
                        </a:xfrm>
                      </wpg:grpSpPr>
                      <pic:pic xmlns:pic="http://schemas.openxmlformats.org/drawingml/2006/picture">
                        <pic:nvPicPr>
                          <pic:cNvPr id="2650" name="Picture 2650" descr="AW-KQ-A0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03" y="283670"/>
                            <a:ext cx="26289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47" name="Group 23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4239895"/>
                            <a:chOff x="1096" y="8064"/>
                            <a:chExt cx="4680" cy="6677"/>
                          </a:xfrm>
                        </wpg:grpSpPr>
                        <wps:wsp>
                          <wps:cNvPr id="1548" name="Rectangle 1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8064"/>
                              <a:ext cx="4680" cy="66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Text Box 1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" y="14444"/>
                              <a:ext cx="86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5B4C4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65" name="Rectangle 2651"/>
                        <wps:cNvSpPr>
                          <a:spLocks noChangeArrowheads="1"/>
                        </wps:cNvSpPr>
                        <wps:spPr bwMode="auto">
                          <a:xfrm>
                            <a:off x="55179" y="86711"/>
                            <a:ext cx="1177925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Instrument panel cluster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finish center panel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4" name="Rectangle 2652"/>
                        <wps:cNvSpPr>
                          <a:spLocks noChangeArrowheads="1"/>
                        </wps:cNvSpPr>
                        <wps:spPr bwMode="auto">
                          <a:xfrm>
                            <a:off x="274802" y="1316326"/>
                            <a:ext cx="1587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  <w:p w:rsidR="003D554E" w:rsidRDefault="003D554E" w:rsidP="005B4C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" name="Rectangle 2653"/>
                        <wps:cNvSpPr>
                          <a:spLocks noChangeArrowheads="1"/>
                        </wps:cNvSpPr>
                        <wps:spPr bwMode="auto">
                          <a:xfrm>
                            <a:off x="1505607" y="134007"/>
                            <a:ext cx="155575" cy="113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0" name="Line 26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0524" y="260131"/>
                            <a:ext cx="506095" cy="419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26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9745" y="260131"/>
                            <a:ext cx="399415" cy="308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26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55379" y="1962859"/>
                            <a:ext cx="389890" cy="178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Rectangle 2658"/>
                        <wps:cNvSpPr>
                          <a:spLocks noChangeArrowheads="1"/>
                        </wps:cNvSpPr>
                        <wps:spPr bwMode="auto">
                          <a:xfrm>
                            <a:off x="2711669" y="910095"/>
                            <a:ext cx="1587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" name="Rectangle 2660"/>
                        <wps:cNvSpPr>
                          <a:spLocks noChangeArrowheads="1"/>
                        </wps:cNvSpPr>
                        <wps:spPr bwMode="auto">
                          <a:xfrm>
                            <a:off x="2782219" y="1552759"/>
                            <a:ext cx="1587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" name="Line 2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4076" y="260131"/>
                            <a:ext cx="69850" cy="314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2662"/>
                        <wps:cNvCnPr>
                          <a:cxnSpLocks noChangeShapeType="1"/>
                        </wps:cNvCnPr>
                        <wps:spPr bwMode="auto">
                          <a:xfrm>
                            <a:off x="1552903" y="260131"/>
                            <a:ext cx="271145" cy="303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26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7786" y="1379493"/>
                            <a:ext cx="643255" cy="290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26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6000" y="1024767"/>
                            <a:ext cx="389890" cy="324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Rectangle 2665"/>
                        <wps:cNvSpPr>
                          <a:spLocks noChangeArrowheads="1"/>
                        </wps:cNvSpPr>
                        <wps:spPr bwMode="auto">
                          <a:xfrm>
                            <a:off x="2199289" y="94593"/>
                            <a:ext cx="58293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Clips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7)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" name="Line 26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5703" y="2435782"/>
                            <a:ext cx="673735" cy="425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2668"/>
                        <wps:cNvCnPr>
                          <a:cxnSpLocks noChangeShapeType="1"/>
                        </wps:cNvCnPr>
                        <wps:spPr bwMode="auto">
                          <a:xfrm>
                            <a:off x="1781503" y="2435782"/>
                            <a:ext cx="591185" cy="476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26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9289" y="1608069"/>
                            <a:ext cx="544830" cy="17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267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6386" y="1944721"/>
                            <a:ext cx="450850" cy="183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2675"/>
                        <wps:cNvCnPr>
                          <a:cxnSpLocks noChangeShapeType="1"/>
                        </wps:cNvCnPr>
                        <wps:spPr bwMode="auto">
                          <a:xfrm>
                            <a:off x="244365" y="362607"/>
                            <a:ext cx="638810" cy="563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2677"/>
                        <wps:cNvCnPr>
                          <a:cxnSpLocks noChangeShapeType="1"/>
                        </wps:cNvCnPr>
                        <wps:spPr bwMode="auto">
                          <a:xfrm>
                            <a:off x="583324" y="2490957"/>
                            <a:ext cx="459740" cy="587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Rectangle 2832"/>
                        <wps:cNvSpPr>
                          <a:spLocks noChangeArrowheads="1"/>
                        </wps:cNvSpPr>
                        <wps:spPr bwMode="auto">
                          <a:xfrm>
                            <a:off x="307427" y="3830912"/>
                            <a:ext cx="521335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Fig. 2-1a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" name="Rectangle 2833"/>
                        <wps:cNvSpPr>
                          <a:spLocks noChangeArrowheads="1"/>
                        </wps:cNvSpPr>
                        <wps:spPr bwMode="auto">
                          <a:xfrm>
                            <a:off x="2073165" y="2088828"/>
                            <a:ext cx="58293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Claws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0" name="Rectangle 2834"/>
                        <wps:cNvSpPr>
                          <a:spLocks noChangeArrowheads="1"/>
                        </wps:cNvSpPr>
                        <wps:spPr bwMode="auto">
                          <a:xfrm>
                            <a:off x="465083" y="2088823"/>
                            <a:ext cx="1587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1" name="Rectangle 2835"/>
                        <wps:cNvSpPr>
                          <a:spLocks noChangeArrowheads="1"/>
                        </wps:cNvSpPr>
                        <wps:spPr bwMode="auto">
                          <a:xfrm>
                            <a:off x="323193" y="2350465"/>
                            <a:ext cx="521335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B</w:t>
                              </w:r>
                            </w:p>
                            <w:p w:rsidR="003D554E" w:rsidRDefault="003D554E" w:rsidP="005B4C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2" name="Rectangle 2836"/>
                        <wps:cNvSpPr>
                          <a:spLocks noChangeArrowheads="1"/>
                        </wps:cNvSpPr>
                        <wps:spPr bwMode="auto">
                          <a:xfrm>
                            <a:off x="1600200" y="2297986"/>
                            <a:ext cx="58293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B4C4B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Retainer</w:t>
                              </w:r>
                            </w:p>
                            <w:p w:rsidR="003D554E" w:rsidRDefault="003D554E" w:rsidP="005B4C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40417" id="Group 2277" o:spid="_x0000_s1048" style="position:absolute;left:0;text-align:left;margin-left:-255.75pt;margin-top:.2pt;width:234pt;height:334.05pt;z-index:251956224;mso-height-relative:margin" coordsize="29718,42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">
                <v:shape id="Picture 2650" o:spid="_x0000_s1049" type="#_x0000_t75" alt="AW-KQ-A02" style="position:absolute;left:1813;top:2836;width:26289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mHBLAAAAA3QAAAA8AAABkcnMvZG93bnJldi54bWxET8uKwjAU3Q/4D+EKbgZNrVPRahQRFHeD&#10;r/2lubbF5qY0UatfbxaCy8N5z5etqcSdGldaVjAcRCCIM6tLzhWcjpv+BITzyBory6TgSQ6Wi87P&#10;HFNtH7yn+8HnIoSwS1FB4X2dSumyggy6ga2JA3exjUEfYJNL3eAjhJtKxlE0lgZLDg0F1rQuKLse&#10;bkbB6vZbji7T5JSf/+2r3v7xNT6zUr1uu5qB8NT6r/jj3mkF8TgJ+8Ob8AT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YcEsAAAADdAAAADwAAAAAAAAAAAAAAAACfAgAA&#10;ZHJzL2Rvd25yZXYueG1sUEsFBgAAAAAEAAQA9wAAAIwDAAAAAA==&#10;">
                  <v:imagedata r:id="rId31" o:title="AW-KQ-A02"/>
                  <v:path arrowok="t"/>
                </v:shape>
                <v:group id="Group 2307" o:spid="_x0000_s1050" style="position:absolute;width:29718;height:42398" coordorigin="1096,8064" coordsize="4680,6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rect id="Rectangle 1536" o:spid="_x0000_s1051" style="position:absolute;left:1096;top:8064;width:4680;height:6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nIMYA&#10;AADdAAAADwAAAGRycy9kb3ducmV2LnhtbESPQWvDMAyF74X9B6PBbq2z0Y6S1S3ZWGGnwtrCtpuI&#10;NTs0lkPsNum/rw6D3STe03ufVpsxtOpCfWoiG3icFaCI62gbdgaOh+10CSplZIttZDJwpQSb9d1k&#10;haWNA3/SZZ+dkhBOJRrwOXel1qn2FDDNYkcs2m/sA2ZZe6dtj4OEh1Y/FcWzDtiwNHjs6M1Tfdqf&#10;g4H37mdXLVzS1Vf236f4Omz9zhnzcD9WL6Ayjfnf/Hf9YQV/MRdc+UZG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9nIMYAAADdAAAADwAAAAAAAAAAAAAAAACYAgAAZHJz&#10;L2Rvd25yZXYueG1sUEsFBgAAAAAEAAQA9QAAAIsDAAAAAA==&#10;" filled="f"/>
                  <v:shape id="Text Box 1537" o:spid="_x0000_s1052" type="#_x0000_t202" style="position:absolute;left:1123;top:14444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SYc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o48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bSYcMAAADdAAAADwAAAAAAAAAAAAAAAACYAgAAZHJzL2Rv&#10;d25yZXYueG1sUEsFBgAAAAAEAAQA9QAAAIgDAAAAAA==&#10;" filled="f" stroked="f">
                    <v:textbox inset="0,0,0,0">
                      <w:txbxContent>
                        <w:p w:rsidR="003D554E" w:rsidRDefault="003D554E" w:rsidP="005B4C4B">
                          <w:pPr>
                            <w:pStyle w:val="Fig"/>
                            <w:jc w:val="center"/>
                          </w:pPr>
                          <w:r>
                            <w:t>Fig. 2-1</w:t>
                          </w:r>
                        </w:p>
                      </w:txbxContent>
                    </v:textbox>
                  </v:shape>
                </v:group>
                <v:rect id="Rectangle 2651" o:spid="_x0000_s1053" style="position:absolute;left:551;top:867;width:11780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2Rw8YA&#10;AADdAAAADwAAAGRycy9kb3ducmV2LnhtbESPQWsCMRCF7wX/Qxiht5q1VNHVKGIpCL3o6sXbsBk3&#10;q5vJkqS69tebQsHbDO+9b97Ml51txJV8qB0rGA4yEMSl0zVXCg77r7cJiBCRNTaOScGdAiwXvZc5&#10;5trdeEfXIlYiQTjkqMDE2OZShtKQxTBwLXHSTs5bjGn1ldQebwluG/meZWNpseZ0wWBLa0Plpfix&#10;ifIdP5t1ez6sph/+t9jWOzM9dkq99rvVDESkLj7N/+mNTvVH4xH8fZ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2Rw8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Instrument panel cluster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</w:rPr>
                          <w:t>finish center panel</w:t>
                        </w:r>
                      </w:p>
                      <w:p w:rsidR="003D554E" w:rsidRDefault="003D554E" w:rsidP="005B4C4B"/>
                    </w:txbxContent>
                  </v:textbox>
                </v:rect>
                <v:rect id="Rectangle 2652" o:spid="_x0000_s1054" style="position:absolute;left:2748;top:13163;width:1587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oOMYA&#10;AADdAAAADwAAAGRycy9kb3ducmV2LnhtbESPQWsCMRCF7wX/QxjBW80q26KrUcQiCL3UrRdvw2bc&#10;rG4mS5Lq2l/fFAq9zfDe++bNct3bVtzIh8axgsk4A0FcOd1wreD4uXuegQgRWWPrmBQ8KMB6NXha&#10;YqHdnQ90K2MtEoRDgQpMjF0hZagMWQxj1xEn7ey8xZhWX0vt8Z7gtpXTLHuVFhtOFwx2tDVUXcsv&#10;myjv8a3ddpfjZp777/KjOZj5qVdqNOw3CxCR+vhv/kvvdar/kufw+00a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RoOM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  <w:p w:rsidR="003D554E" w:rsidRDefault="003D554E" w:rsidP="005B4C4B">
                        <w:pPr>
                          <w:jc w:val="center"/>
                        </w:pPr>
                      </w:p>
                    </w:txbxContent>
                  </v:textbox>
                </v:rect>
                <v:rect id="Rectangle 2653" o:spid="_x0000_s1055" style="position:absolute;left:15056;top:1340;width:1555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T1MYA&#10;AADdAAAADwAAAGRycy9kb3ducmV2LnhtbESPQWsCMRCF74L/IYzQm2YtVnRrFLEUCr3o6qW3YTNu&#10;VjeTJUl1219vBMHbDO+9b94sVp1txIV8qB0rGI8yEMSl0zVXCg77z+EMRIjIGhvHpOCPAqyW/d4C&#10;c+2uvKNLESuRIBxyVGBibHMpQ2nIYhi5ljhpR+ctxrT6SmqP1wS3jXzNsqm0WHO6YLCljaHyXPza&#10;RPmOH82mPR3W84n/L7b1zsx/OqVeBt36HUSkLj7Nj/SXTvXfJlO4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pT1M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</w:t>
                        </w:r>
                      </w:p>
                      <w:p w:rsidR="003D554E" w:rsidRDefault="003D554E" w:rsidP="005B4C4B"/>
                    </w:txbxContent>
                  </v:textbox>
                </v:rect>
                <v:line id="Line 2654" o:spid="_x0000_s1056" style="position:absolute;flip:x;visibility:visible;mso-wrap-style:square" from="10405,2601" to="15466,6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/Oa8cAAADdAAAADwAAAGRycy9kb3ducmV2LnhtbESP3WrCQBCF7wt9h2UK3pS6qaJI6ipS&#10;UaS98acPMGSnSTA7G3ZXE31656LQuxnOmXO+mS9716grhVh7NvA+zEARF97WXBr4OW3eZqBiQrbY&#10;eCYDN4qwXDw/zTG3vuMDXY+pVBLCMUcDVUptrnUsKnIYh74lFu3XB4dJ1lBqG7CTcNfoUZZNtcOa&#10;paHClj4rKs7HizOwv7dh9/V6/g4nP+62zbpfZd3BmMFLv/oAlahP/+a/650V/MlE+OUbGUEv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85rxwAAAN0AAAAPAAAAAAAA&#10;AAAAAAAAAKECAABkcnMvZG93bnJldi54bWxQSwUGAAAAAAQABAD5AAAAlQMAAAAA&#10;">
                  <v:stroke endarrowwidth="narrow" endarrowlength="long"/>
                </v:line>
                <v:line id="Line 2655" o:spid="_x0000_s1057" style="position:absolute;flip:x;visibility:visible;mso-wrap-style:square" from="18997,2601" to="22991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kCxMMAAADdAAAADwAAAGRycy9kb3ducmV2LnhtbERPzYrCMBC+C/sOYRa8aarQdbcaZREF&#10;QTzo7gOMzdjUbSalibbu0xtB8DYf3+/MFp2txJUaXzpWMBomIIhzp0suFPz+rAefIHxA1lg5JgU3&#10;8rCYv/VmmGnX8p6uh1CIGMI+QwUmhDqT0ueGLPqhq4kjd3KNxRBhU0jdYBvDbSXHSfIhLZYcGwzW&#10;tDSU/x0uVsG2HJuwas3ZyuXxf+vWX5N0tVOq/959T0EE6sJL/HRvdJyfpiN4fBN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ZAsTDAAAA3QAAAA8AAAAAAAAAAAAA&#10;AAAAoQIAAGRycy9kb3ducmV2LnhtbFBLBQYAAAAABAAEAPkAAACRAwAAAAA=&#10;">
                  <v:stroke endarrow="block" endarrowwidth="narrow" endarrowlength="long"/>
                </v:line>
                <v:line id="Line 2657" o:spid="_x0000_s1058" style="position:absolute;flip:x y;visibility:visible;mso-wrap-style:square" from="16553,19628" to="20452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IV3MQAAADdAAAADwAAAGRycy9kb3ducmV2LnhtbERPS2vCQBC+F/oflil4KWYTwVKjqxRB&#10;EE/10fuYnWbTZmeT7GrS/vquUPA2H99zFqvB1uJKna8cK8iSFARx4XTFpYLTcTN+BeEDssbaMSn4&#10;IQ+r5ePDAnPtet7T9RBKEUPY56jAhNDkUvrCkEWfuIY4cp+usxgi7EqpO+xjuK3lJE1fpMWKY4PB&#10;htaGiu/DxSr4enez7Dxku+e6bc1vaLPeHD+UGj0Nb3MQgYZwF/+7tzrOn04ncPs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hXcxAAAAN0AAAAPAAAAAAAAAAAA&#10;AAAAAKECAABkcnMvZG93bnJldi54bWxQSwUGAAAAAAQABAD5AAAAkgMAAAAA&#10;">
                  <v:stroke endarrow="block" endarrowwidth="narrow" endarrowlength="long"/>
                </v:line>
                <v:rect id="Rectangle 2658" o:spid="_x0000_s1059" style="position:absolute;left:27116;top:9100;width:158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No8YA&#10;AADdAAAADwAAAGRycy9kb3ducmV2LnhtbESPQWsCMRCF74L/IYzQm2YtKro1ilgKhV509dLbsBk3&#10;q5vJkqS67a9vBMHbDO+9b94s151txJV8qB0rGI8yEMSl0zVXCo6Hj+EcRIjIGhvHpOCXAqxX/d4S&#10;c+1uvKdrESuRIBxyVGBibHMpQ2nIYhi5ljhpJ+ctxrT6SmqPtwS3jXzNspm0WHO6YLClraHyUvzY&#10;RPmK7822PR83i4n/K3b13iy+O6VeBt3mDUSkLj7Nj/SnTvWnkyncv0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No8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  <w:p w:rsidR="003D554E" w:rsidRDefault="003D554E" w:rsidP="005B4C4B"/>
                    </w:txbxContent>
                  </v:textbox>
                </v:rect>
                <v:rect id="Rectangle 2660" o:spid="_x0000_s1060" style="position:absolute;left:27822;top:15527;width:1587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wTMYA&#10;AADdAAAADwAAAGRycy9kb3ducmV2LnhtbESPQWsCMRCF74L/IUzBm2arVupqFLEUCr3o6qW3YTNu&#10;VjeTJUl121/fCAVvM7z3vnmzXHe2EVfyoXas4HmUgSAuna65UnA8vA9fQYSIrLFxTAp+KMB61e8t&#10;Mdfuxnu6FrESCcIhRwUmxjaXMpSGLIaRa4mTdnLeYkyrr6T2eEtw28hxls2kxZrTBYMtbQ2Vl+Lb&#10;JspnfGu27fm4mU/9b7Gr92b+1Sk1eOo2CxCRuvgw/6c/dKr/Mp3A/Zs0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3wTM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  <w:p w:rsidR="003D554E" w:rsidRDefault="003D554E" w:rsidP="005B4C4B"/>
                    </w:txbxContent>
                  </v:textbox>
                </v:rect>
                <v:line id="Line 2661" o:spid="_x0000_s1061" style="position:absolute;flip:x;visibility:visible;mso-wrap-style:square" from="14740,2601" to="15439,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1QHMUAAADdAAAADwAAAGRycy9kb3ducmV2LnhtbERPS2rDMBDdF3IHMYFsSiMnIaU4kY1J&#10;SQjtJp8eYLAmtok1MpJquz19VSh0N4/3nW0+mlb05HxjWcFinoAgLq1uuFLwcd0/vYDwAVlja5kU&#10;fJGHPJs8bDHVduAz9ZdQiRjCPkUFdQhdKqUvazLo57YjjtzNOoMhQldJ7XCI4aaVyyR5lgYbjg01&#10;drSrqbxfPo2C03fnjm+P93d3tavh0L6ORTKclZpNx2IDItAY/sV/7qOO89frFfx+E0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1QHMUAAADdAAAADwAAAAAAAAAA&#10;AAAAAAChAgAAZHJzL2Rvd25yZXYueG1sUEsFBgAAAAAEAAQA+QAAAJMDAAAAAA==&#10;">
                  <v:stroke endarrowwidth="narrow" endarrowlength="long"/>
                </v:line>
                <v:line id="Line 2662" o:spid="_x0000_s1062" style="position:absolute;visibility:visible;mso-wrap-style:square" from="15529,2601" to="18240,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dmcQAAADdAAAADwAAAGRycy9kb3ducmV2LnhtbERPTWvCQBC9C/6HZYReSt1EGinRVaS2&#10;JSfBGPA6ZKdJaHY2ZrdJ+u+7hYK3ebzP2e4n04qBetdYVhAvIxDEpdUNVwqKy/vTCwjnkTW2lknB&#10;DznY7+azLabajnymIfeVCCHsUlRQe9+lUrqyJoNuaTviwH3a3qAPsK+k7nEM4aaVqyhaS4MNh4Ya&#10;O3qtqfzKv42CU2OuH9mqOMW35LGk+O0YDXhU6mExHTYgPE3+Lv53ZzrMT5Jn+PsmnC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8R2ZxAAAAN0AAAAPAAAAAAAAAAAA&#10;AAAAAKECAABkcnMvZG93bnJldi54bWxQSwUGAAAAAAQABAD5AAAAkgMAAAAA&#10;">
                  <v:stroke endarrowwidth="narrow" endarrowlength="long"/>
                </v:line>
                <v:line id="Line 2663" o:spid="_x0000_s1063" style="position:absolute;flip:x y;visibility:visible;mso-wrap-style:square" from="4177,13794" to="10610,16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7nb8UAAADdAAAADwAAAGRycy9kb3ducmV2LnhtbERPTUvDQBC9C/0Pywi92Y3SLTV2W7Qg&#10;Cl5sFcXbkJ0msdnZkJ020V/vCoXe5vE+Z7EafKOO1MU6sIXrSQaKuAiu5tLC+9vj1RxUFGSHTWCy&#10;8EMRVsvRxQJzF3re0HErpUohHHO0UIm0udaxqMhjnISWOHG70HmUBLtSuw77FO4bfZNlM+2x5tRQ&#10;YUvrior99uAtfH6/Fmb6IE/1x+Glv92tv8T9GmvHl8P9HSihQc7ik/vZpfnGGPj/Jp2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7nb8UAAADdAAAADwAAAAAAAAAA&#10;AAAAAAChAgAAZHJzL2Rvd25yZXYueG1sUEsFBgAAAAAEAAQA+QAAAJMDAAAAAA==&#10;">
                  <v:stroke endarrowwidth="narrow" endarrowlength="long"/>
                </v:line>
                <v:line id="Line 2664" o:spid="_x0000_s1064" style="position:absolute;flip:x;visibility:visible;mso-wrap-style:square" from="22860,10247" to="26758,1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zhMMAAADdAAAADwAAAGRycy9kb3ducmV2LnhtbERP24rCMBB9F/Yfwiz4Imu6iiLVKLKi&#10;iL542Q8YmrEtNpOSRNvdrzeC4NscznVmi9ZU4k7Ol5YVfPcTEMSZ1SXnCn7P668JCB+QNVaWScEf&#10;eVjMPzozTLVt+Ej3U8hFDGGfooIihDqV0mcFGfR9WxNH7mKdwRChy6V22MRwU8lBkoylwZJjQ4E1&#10;/RSUXU83o+DwX7vtrnfdu7MdNptq1S6T5qhU97NdTkEEasNb/HJvdZw/Go3h+U08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K84TDAAAA3QAAAA8AAAAAAAAAAAAA&#10;AAAAoQIAAGRycy9kb3ducmV2LnhtbFBLBQYAAAAABAAEAPkAAACRAwAAAAA=&#10;">
                  <v:stroke endarrowwidth="narrow" endarrowlength="long"/>
                </v:line>
                <v:rect id="Rectangle 2665" o:spid="_x0000_s1065" style="position:absolute;left:21992;top:945;width:5830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gksYA&#10;AADdAAAADwAAAGRycy9kb3ducmV2LnhtbESPQWsCMRCF74L/IUzBm2YrWutqFLEUCr3o6qW3YTNu&#10;VjeTJUl121/fCAVvM7z3vnmzXHe2EVfyoXas4HmUgSAuna65UnA8vA9fQYSIrLFxTAp+KMB61e8t&#10;Mdfuxnu6FrESCcIhRwUmxjaXMpSGLIaRa4mTdnLeYkyrr6T2eEtw28hxlr1IizWnCwZb2hoqL8W3&#10;TZTP+NZs2/NxM5/432JX7838q1Nq8NRtFiAidfFh/k9/6FR/Op3B/Zs0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9gks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Clips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7)</w:t>
                        </w:r>
                      </w:p>
                      <w:p w:rsidR="003D554E" w:rsidRDefault="003D554E" w:rsidP="005B4C4B"/>
                    </w:txbxContent>
                  </v:textbox>
                </v:rect>
                <v:line id="Line 2667" o:spid="_x0000_s1066" style="position:absolute;flip:x;visibility:visible;mso-wrap-style:square" from="10957,24357" to="17694,2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OrWcYAAADdAAAADwAAAGRycy9kb3ducmV2LnhtbESPQWvCQBCF7wX/wzJCb3WjkNZGVxFR&#10;EKSHqj9gmh2zabOzIbs1sb++cyj0NsN78943y/XgG3WjLtaBDUwnGSjiMtiaKwOX8/5pDiomZItN&#10;YDJwpwjr1ehhiYUNPb/T7ZQqJSEcCzTgUmoLrWPpyGOchJZYtGvoPCZZu0rbDnsJ942eZdmz9liz&#10;NDhsaeuo/Dp9ewPHeubSrnefXm8/fo5h//qS796MeRwPmwWoREP6N/9dH6zg57n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jq1nGAAAA3QAAAA8AAAAAAAAA&#10;AAAAAAAAoQIAAGRycy9kb3ducmV2LnhtbFBLBQYAAAAABAAEAPkAAACUAwAAAAA=&#10;">
                  <v:stroke endarrow="block" endarrowwidth="narrow" endarrowlength="long"/>
                </v:line>
                <v:line id="Line 2668" o:spid="_x0000_s1067" style="position:absolute;visibility:visible;mso-wrap-style:square" from="17815,24357" to="23726,29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WmsMAAADdAAAADwAAAGRycy9kb3ducmV2LnhtbERPS2vCQBC+F/wPywi9FLOx1Eeiq0ih&#10;tFdjH9chOyYh2dmQXXXtr+8WBG/z8T1nvQ2mE2caXGNZwTRJQRCXVjdcKfg8vE2WIJxH1thZJgVX&#10;crDdjB7WmGt74T2dC1+JGMIuRwW1930upStrMugS2xNH7mgHgz7CoZJ6wEsMN518TtO5NNhwbKix&#10;p9eayrY4GQW/3l2/TZstXoqvn/aJs1C9c1DqcRx2KxCegr+Lb+4PHefPZhn8fxNP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DlprDAAAA3QAAAA8AAAAAAAAAAAAA&#10;AAAAoQIAAGRycy9kb3ducmV2LnhtbFBLBQYAAAAABAAEAPkAAACRAwAAAAA=&#10;">
                  <v:stroke endarrow="block" endarrowwidth="narrow" endarrowlength="long"/>
                </v:line>
                <v:line id="Line 2669" o:spid="_x0000_s1068" style="position:absolute;flip:x;visibility:visible;mso-wrap-style:square" from="21992,16080" to="27441,1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ME1scAAADdAAAADwAAAGRycy9kb3ducmV2LnhtbESP3WrCQBCF7wu+wzKF3hTdtFKR1FXE&#10;UhF7408fYMhOk2B2NuxuTfTpnQvBuxnOmXO+mS1616gzhVh7NvA2ykARF97WXBr4PX4Pp6BiQrbY&#10;eCYDF4qwmA+eZphb3/GezodUKgnhmKOBKqU21zoWFTmMI98Si/bng8Mkayi1DdhJuGv0e5ZNtMOa&#10;paHCllYVFafDvzOwu7Zhs309/YSjH3fr5qtfZt3emJfnfvkJKlGfHub79cYK/sdE+OUbGUHP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QwTWxwAAAN0AAAAPAAAAAAAA&#10;AAAAAAAAAKECAABkcnMvZG93bnJldi54bWxQSwUGAAAAAAQABAD5AAAAlQMAAAAA&#10;">
                  <v:stroke endarrowwidth="narrow" endarrowlength="long"/>
                </v:line>
                <v:line id="Line 2670" o:spid="_x0000_s1069" style="position:absolute;flip:x;visibility:visible;mso-wrap-style:square" from="6463,19447" to="10972,2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0/OsMAAADdAAAADwAAAGRycy9kb3ducmV2LnhtbERPzYrCMBC+C/sOYRa8yJquoizVKLKi&#10;iF5W3QcYmrEtNpOSRFt9eiMI3ubj+53pvDWVuJLzpWUF3/0EBHFmdcm5gv/j6usHhA/IGivLpOBG&#10;Huazj84UU20b3tP1EHIRQ9inqKAIoU6l9FlBBn3f1sSRO1lnMETocqkdNjHcVHKQJGNpsOTYUGBN&#10;vwVl58PFKPi7126z7Z137miHzbpatouk2SvV/WwXExCB2vAWv9wbHeePxgN4fhNP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PzrDAAAA3QAAAA8AAAAAAAAAAAAA&#10;AAAAoQIAAGRycy9kb3ducmV2LnhtbFBLBQYAAAAABAAEAPkAAACRAwAAAAA=&#10;">
                  <v:stroke endarrowwidth="narrow" endarrowlength="long"/>
                </v:line>
                <v:line id="Line 2675" o:spid="_x0000_s1070" style="position:absolute;visibility:visible;mso-wrap-style:square" from="2443,3626" to="8831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drzcMAAADdAAAADwAAAGRycy9kb3ducmV2LnhtbERPTWvCQBC9F/oflhF6KXXTVq1GVymC&#10;6NVY7XXIjklIdjZkt7r217uC4G0e73Nmi2AacaLOVZYVvPcTEMS51RUXCn52q7cxCOeRNTaWScGF&#10;HCzmz08zTLU985ZOmS9EDGGXooLS+zaV0uUlGXR92xJH7mg7gz7CrpC6w3MMN438SJKRNFhxbCix&#10;pWVJeZ39GQX/3l0Opp58DbL9b/3Kk1CsOSj10gvfUxCegn+I7+6NjvOHo0+4fRNPk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Ha83DAAAA3QAAAA8AAAAAAAAAAAAA&#10;AAAAoQIAAGRycy9kb3ducmV2LnhtbFBLBQYAAAAABAAEAPkAAACRAwAAAAA=&#10;">
                  <v:stroke endarrow="block" endarrowwidth="narrow" endarrowlength="long"/>
                </v:line>
                <v:line id="Line 2677" o:spid="_x0000_s1071" style="position:absolute;visibility:visible;mso-wrap-style:square" from="5833,24909" to="10430,3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Lw8MAAADdAAAADwAAAGRycy9kb3ducmV2LnhtbERPTWvCQBC9F/oflil4azaGVkp0E6xQ&#10;FHqqttDjkB2zwexsyG6T6K93C4K3ebzPWZWTbcVAvW8cK5gnKQjiyumGawXfh4/nNxA+IGtsHZOC&#10;M3koi8eHFebajfxFwz7UIoawz1GBCaHLpfSVIYs+cR1x5I6utxgi7GupexxjuG1llqYLabHh2GCw&#10;o42h6rT/swp+frNtduT3IUOcLp/bsx7NRis1e5rWSxCBpnAX39w7Hee/Ll7g/5t4gi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HS8PDAAAA3QAAAA8AAAAAAAAAAAAA&#10;AAAAoQIAAGRycy9kb3ducmV2LnhtbFBLBQYAAAAABAAEAPkAAACRAwAAAAA=&#10;">
                  <v:stroke endarrow="oval" endarrowwidth="narrow" endarrowlength="short"/>
                </v:line>
                <v:rect id="Rectangle 2832" o:spid="_x0000_s1072" style="position:absolute;left:3074;top:38309;width:5213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RQMYA&#10;AADdAAAADwAAAGRycy9kb3ducmV2LnhtbESPQU8CMRCF7yT+h2ZMvEFXBSMrhRCICYkXWLl4m2zH&#10;7ep2umkLrP5652DC7U3mzTfvLVaD79SZYmoDG7ifFKCI62Bbbgwc31/Hz6BSRrbYBSYDP5RgtbwZ&#10;LbC04cIHOle5UQLhVKIBl3Nfap1qRx7TJPTEsvsM0WOWMTbaRrwI3Hf6oSietMeW5YPDnjaO6u/q&#10;5IXylrfdpv86rufT+Fvt24ObfwzG3N0O6xdQmYZ8Nf9f76zEnz1KXGkjEv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8RQM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Fig. 2-1a</w:t>
                        </w:r>
                      </w:p>
                      <w:p w:rsidR="003D554E" w:rsidRDefault="003D554E" w:rsidP="005B4C4B"/>
                    </w:txbxContent>
                  </v:textbox>
                </v:rect>
                <v:rect id="Rectangle 2833" o:spid="_x0000_s1073" style="position:absolute;left:20731;top:20888;width:582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028cA&#10;AADdAAAADwAAAGRycy9kb3ducmV2LnhtbESPT2sCMRDF7wW/QxjBW81q/+CuRhGLUOilrl68DZtx&#10;s7qZLEnUbT99Uyj0NsN77zdvFqvetuJGPjSOFUzGGQjiyumGawWH/fZxBiJEZI2tY1LwRQFWy8HD&#10;Agvt7ryjWxlrkSAcClRgYuwKKUNlyGIYu444aSfnLca0+lpqj/cEt62cZtmrtNhwumCwo42h6lJe&#10;baJ8xLd2050P6/zZf5efzc7kx16p0bBfz0FE6uO/+S/9rlP9l6ccfr9JI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DtNvHAAAA3QAAAA8AAAAAAAAAAAAAAAAAmAIAAGRy&#10;cy9kb3ducmV2LnhtbFBLBQYAAAAABAAEAPUAAACMAwAAAAA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Claws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  <w:p w:rsidR="003D554E" w:rsidRDefault="003D554E" w:rsidP="005B4C4B"/>
                    </w:txbxContent>
                  </v:textbox>
                </v:rect>
                <v:rect id="Rectangle 2834" o:spid="_x0000_s1074" style="position:absolute;left:4650;top:20888;width:158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9uO8YA&#10;AADdAAAADwAAAGRycy9kb3ducmV2LnhtbESPQWsCMRCF74X+hzCF3mq2xZa6GkWUQqEXXb30NmzG&#10;zepmsiRRt/31nYPQ2xvmzTfvzRaD79SFYmoDG3geFaCI62Bbbgzsdx9P76BSRrbYBSYDP5RgMb+/&#10;m2Fpw5W3dKlyowTCqUQDLue+1DrVjjymUeiJZXcI0WOWMTbaRrwK3Hf6pSjetMeW5YPDnlaO6lN1&#10;9kL5yutu1R/3y8k4/labdusm34Mxjw/Dcgoq05D/zbfrTyvxX8eSX9qI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9uO8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  <w:p w:rsidR="003D554E" w:rsidRDefault="003D554E" w:rsidP="005B4C4B"/>
                    </w:txbxContent>
                  </v:textbox>
                </v:rect>
                <v:rect id="Rectangle 2835" o:spid="_x0000_s1075" style="position:absolute;left:3231;top:23504;width:5214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LoMYA&#10;AADdAAAADwAAAGRycy9kb3ducmV2LnhtbESPQWsCMRCF7wX/QxjBW80qtuhqFLEIQi919eJt2Iyb&#10;1c1kSVJd++ubQsHbDO+9b94sVp1txI18qB0rGA0zEMSl0zVXCo6H7esURIjIGhvHpOBBAVbL3ssC&#10;c+3uvKdbESuRIBxyVGBibHMpQ2nIYhi6ljhpZ+ctxrT6SmqP9wS3jRxn2bu0WHO6YLCljaHyWnzb&#10;RPmMH82mvRzXs4n/Kb7qvZmdOqUG/W49BxGpi0/zf3qnU/23yQj+vk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PLoM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B</w:t>
                        </w:r>
                      </w:p>
                      <w:p w:rsidR="003D554E" w:rsidRDefault="003D554E" w:rsidP="005B4C4B">
                        <w:pPr>
                          <w:jc w:val="center"/>
                        </w:pPr>
                      </w:p>
                    </w:txbxContent>
                  </v:textbox>
                </v:rect>
                <v:rect id="Rectangle 2836" o:spid="_x0000_s1076" style="position:absolute;left:16002;top:22979;width:582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NncQA&#10;AADdAAAADwAAAGRycy9kb3ducmV2LnhtbERPTUvDQBC9C/6HZYTe7MRaS43dlhootCe1iuhtyI7Z&#10;aHY2ZLdN+u+7guBtHu9zFqvBNerIXai9aLgZZ6BYSm9qqTS8vW6u56BCJDHUeGENJw6wWl5eLCg3&#10;vpcXPu5jpVKIhJw02BjbHDGUlh2FsW9ZEvflO0cxwa5C01Gfwl2DkyyboaNaUoOllgvL5c/+4DT0&#10;s3mB94i3H8X68fvz6fnd7azTenQ1rB9ARR7iv/jPvTVp/t10Ar/fpBNwe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TZ3EAAAA3QAAAA8AAAAAAAAAAAAAAAAAmAIAAGRycy9k&#10;b3ducmV2LnhtbFBLBQYAAAAABAAEAPUAAACJAwAAAAA=&#10;" filled="f" stroked="f" strokecolor="white" strokeweight=".25pt">
                  <v:textbox inset="0,0,0,0">
                    <w:txbxContent>
                      <w:p w:rsidR="003D554E" w:rsidRDefault="003D554E" w:rsidP="005B4C4B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Retainer</w:t>
                        </w:r>
                      </w:p>
                      <w:p w:rsidR="003D554E" w:rsidRDefault="003D554E" w:rsidP="005B4C4B"/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  <w:noProof/>
        </w:rPr>
        <w:t>Disengage the 2 claws and 7 clips and remove the instrument panel cluster finish center panel (Fig. 2-1).</w:t>
      </w:r>
    </w:p>
    <w:p w:rsidR="00C24B73" w:rsidRPr="009E2EFC" w:rsidRDefault="00C24B73" w:rsidP="00E03EC5">
      <w:pPr>
        <w:pStyle w:val="ProcLevel3"/>
        <w:rPr>
          <w:color w:val="000000"/>
        </w:rPr>
      </w:pPr>
      <w:r w:rsidRPr="009E2EFC">
        <w:rPr>
          <w:rFonts w:cs="Arial"/>
          <w:color w:val="000000"/>
          <w:szCs w:val="24"/>
        </w:rPr>
        <w:t>Disconnect the</w:t>
      </w:r>
      <w:r w:rsidR="005B4C4B">
        <w:rPr>
          <w:rFonts w:cs="Arial"/>
          <w:color w:val="000000"/>
          <w:szCs w:val="24"/>
        </w:rPr>
        <w:t xml:space="preserve"> connector and put a mark on it</w:t>
      </w:r>
      <w:r w:rsidRPr="009E2EFC">
        <w:rPr>
          <w:rFonts w:ascii="Arial" w:hAnsi="Arial" w:cs="Arial"/>
          <w:color w:val="000000"/>
          <w:sz w:val="21"/>
          <w:szCs w:val="21"/>
        </w:rPr>
        <w:t>.</w:t>
      </w:r>
    </w:p>
    <w:p w:rsidR="00C24B73" w:rsidRDefault="00C24B73" w:rsidP="00E03EC5">
      <w:pPr>
        <w:pStyle w:val="ProcLevel3"/>
        <w:numPr>
          <w:ilvl w:val="0"/>
          <w:numId w:val="0"/>
        </w:numPr>
        <w:ind w:leftChars="300" w:left="720"/>
      </w:pPr>
      <w:r>
        <w:rPr>
          <w:rFonts w:hint="eastAsia"/>
          <w:b/>
          <w:bCs/>
        </w:rPr>
        <w:t>NOTE:</w:t>
      </w:r>
      <w:r>
        <w:rPr>
          <w:rFonts w:hint="eastAsia"/>
        </w:rPr>
        <w:t xml:space="preserve"> Diseng</w:t>
      </w:r>
      <w:r w:rsidR="00586023">
        <w:rPr>
          <w:rFonts w:hint="eastAsia"/>
        </w:rPr>
        <w:t xml:space="preserve">age the clips in the order A to </w:t>
      </w:r>
      <w:r>
        <w:rPr>
          <w:rFonts w:hint="eastAsia"/>
        </w:rPr>
        <w:t xml:space="preserve">C as shown in the illustration. </w:t>
      </w:r>
    </w:p>
    <w:p w:rsidR="00C24B73" w:rsidRDefault="00E03EC5" w:rsidP="00E03EC5">
      <w:pPr>
        <w:pStyle w:val="ProcLevel3"/>
        <w:numPr>
          <w:ilvl w:val="0"/>
          <w:numId w:val="0"/>
        </w:numPr>
        <w:ind w:leftChars="300" w:left="720"/>
      </w:pPr>
      <w:r>
        <w:rPr>
          <w:noProof/>
          <w:sz w:val="20"/>
          <w:lang w:eastAsia="en-US"/>
        </w:rPr>
        <w:drawing>
          <wp:anchor distT="0" distB="0" distL="114300" distR="114300" simplePos="0" relativeHeight="251974656" behindDoc="1" locked="1" layoutInCell="1" allowOverlap="1" wp14:anchorId="721F3ECC" wp14:editId="33B91371">
            <wp:simplePos x="0" y="0"/>
            <wp:positionH relativeFrom="column">
              <wp:posOffset>182880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2787" name="Picture 2787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rFonts w:hint="eastAsia"/>
          <w:b/>
          <w:bCs/>
        </w:rPr>
        <w:t>NOTE:</w:t>
      </w:r>
      <w:r w:rsidR="00C24B73">
        <w:rPr>
          <w:rFonts w:hint="eastAsia"/>
        </w:rPr>
        <w:t xml:space="preserve"> </w:t>
      </w:r>
      <w:r w:rsidR="00C24B73">
        <w:rPr>
          <w:szCs w:val="24"/>
        </w:rPr>
        <w:t>Remove the instrument panel cluster finish center panel while preventing the retainer from separating from the vehicle</w:t>
      </w:r>
      <w:r>
        <w:rPr>
          <w:rFonts w:hint="eastAsia"/>
        </w:rPr>
        <w:t xml:space="preserve"> (Fig. 2-1a</w:t>
      </w:r>
      <w:r w:rsidR="00C24B73">
        <w:rPr>
          <w:rFonts w:hint="eastAsia"/>
        </w:rPr>
        <w:t>).</w:t>
      </w:r>
    </w:p>
    <w:p w:rsidR="00C24B73" w:rsidRDefault="00C24B73" w:rsidP="00E03EC5">
      <w:pPr>
        <w:pStyle w:val="ProcLevel3"/>
        <w:numPr>
          <w:ilvl w:val="0"/>
          <w:numId w:val="0"/>
        </w:numPr>
        <w:ind w:leftChars="300" w:left="720"/>
        <w:sectPr w:rsidR="00C24B73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C24B73" w:rsidRDefault="00C24B73" w:rsidP="00E03EC5">
      <w:pPr>
        <w:pStyle w:val="ProcLevel2"/>
        <w:numPr>
          <w:ilvl w:val="0"/>
          <w:numId w:val="0"/>
        </w:numPr>
        <w:ind w:left="714" w:hanging="357"/>
        <w:rPr>
          <w:b/>
        </w:rPr>
      </w:pPr>
    </w:p>
    <w:p w:rsidR="00C24B73" w:rsidRDefault="003D554E" w:rsidP="00E03EC5">
      <w:pPr>
        <w:pStyle w:val="ProcLevel2"/>
      </w:pPr>
      <w:r>
        <w:t>To r</w:t>
      </w:r>
      <w:r>
        <w:rPr>
          <w:rFonts w:hint="eastAsia"/>
        </w:rPr>
        <w:t>emove the radio brackets (L and R</w:t>
      </w:r>
      <w:r>
        <w:rPr>
          <w:b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66464" behindDoc="0" locked="1" layoutInCell="1" allowOverlap="1" wp14:anchorId="4F45A9AA" wp14:editId="3E8AC449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78330"/>
                <wp:effectExtent l="0" t="0" r="19050" b="26670"/>
                <wp:wrapNone/>
                <wp:docPr id="2329" name="Group 2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8330"/>
                          <a:chOff x="0" y="0"/>
                          <a:chExt cx="2971800" cy="1881570"/>
                        </a:xfrm>
                      </wpg:grpSpPr>
                      <pic:pic xmlns:pic="http://schemas.openxmlformats.org/drawingml/2006/picture">
                        <pic:nvPicPr>
                          <pic:cNvPr id="2237" name="Picture 2260" descr="AW-KQ-A0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31" y="197069"/>
                            <a:ext cx="22288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32" name="Group 15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81570"/>
                            <a:chOff x="1221" y="8345"/>
                            <a:chExt cx="4680" cy="2891"/>
                          </a:xfrm>
                        </wpg:grpSpPr>
                        <wps:wsp>
                          <wps:cNvPr id="2233" name="Rectangle 1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8345"/>
                              <a:ext cx="4680" cy="2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15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8" y="10944"/>
                              <a:ext cx="864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3D554E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39" name="Rectangle 1541"/>
                        <wps:cNvSpPr>
                          <a:spLocks noChangeArrowheads="1"/>
                        </wps:cNvSpPr>
                        <wps:spPr bwMode="auto">
                          <a:xfrm>
                            <a:off x="31531" y="394138"/>
                            <a:ext cx="876935" cy="145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Radio bracket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2088931" y="78828"/>
                            <a:ext cx="758825" cy="14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3D554E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Screw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5" name="Line 15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096814" y="220718"/>
                            <a:ext cx="304800" cy="4400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15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62807" y="1166649"/>
                            <a:ext cx="412115" cy="553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Rectangle 2275"/>
                        <wps:cNvSpPr>
                          <a:spLocks noChangeArrowheads="1"/>
                        </wps:cNvSpPr>
                        <wps:spPr bwMode="auto">
                          <a:xfrm>
                            <a:off x="346841" y="47297"/>
                            <a:ext cx="1094740" cy="14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3D554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Phillips </w:t>
                              </w: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crewdriver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6" name="Picture 2276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4" y="31532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6" name="Line 2279"/>
                        <wps:cNvCnPr>
                          <a:cxnSpLocks noChangeShapeType="1"/>
                        </wps:cNvCnPr>
                        <wps:spPr bwMode="auto">
                          <a:xfrm>
                            <a:off x="606972" y="520263"/>
                            <a:ext cx="445135" cy="309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2073166" y="1710559"/>
                            <a:ext cx="876935" cy="145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Radio bracket (R)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5A9AA" id="Group 2329" o:spid="_x0000_s1077" style="position:absolute;left:0;text-align:left;margin-left:-255.75pt;margin-top:.05pt;width:234pt;height:147.9pt;z-index:251966464;mso-height-relative:margin" coordsize="29718,18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">
                <v:shape id="Picture 2260" o:spid="_x0000_s1078" type="#_x0000_t75" alt="AW-KQ-A03" style="position:absolute;left:4887;top:1970;width:22288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gJfGAAAA3QAAAA8AAABkcnMvZG93bnJldi54bWxEj0FrwkAUhO8F/8PyhN7qJqlEia4illIP&#10;UtEIXh/ZZxLMvo3Zrab99W6h0OMwM98w82VvGnGjztWWFcSjCARxYXXNpYJj/v4yBeE8ssbGMin4&#10;JgfLxeBpjpm2d97T7eBLESDsMlRQed9mUrqiIoNuZFvi4J1tZ9AH2ZVSd3gPcNPIJIpSabDmsFBh&#10;S+uKisvhyyj4OF3N5zbG/K2Nx/FuneZp43+Ueh72qxkIT73/D/+1N1pBkrxO4PdNeAJy8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6Al8YAAADdAAAADwAAAAAAAAAAAAAA&#10;AACfAgAAZHJzL2Rvd25yZXYueG1sUEsFBgAAAAAEAAQA9wAAAJIDAAAAAA==&#10;">
                  <v:imagedata r:id="rId33" o:title="AW-KQ-A03"/>
                  <v:path arrowok="t"/>
                </v:shape>
                <v:group id="Group 1538" o:spid="_x0000_s1079" style="position:absolute;width:29718;height:18815" coordorigin="1221,8345" coordsize="4680,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rect id="Rectangle 1539" o:spid="_x0000_s1080" style="position:absolute;left:1221;top:8345;width:4680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2WMUA&#10;AADdAAAADwAAAGRycy9kb3ducmV2LnhtbESPQWsCMRSE7wX/Q3hCbzXbFUvZGmUVhZ6EakF7e2xe&#10;k8XNy7KJ7vrvjVDocZiZb5j5cnCNuFIXas8KXicZCOLK65qNgu/D9uUdRIjIGhvPpOBGAZaL0dMc&#10;C+17/qLrPhqRIBwKVGBjbAspQ2XJYZj4ljh5v75zGJPsjNQd9gnuGpln2Zt0WHNasNjS2lJ13l+c&#10;gk37sytnJsjyGO3p7Ff91u6MUs/jofwAEWmI/+G/9qdWkOfTK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TZYxQAAAN0AAAAPAAAAAAAAAAAAAAAAAJgCAABkcnMv&#10;ZG93bnJldi54bWxQSwUGAAAAAAQABAD1AAAAigMAAAAA&#10;" filled="f"/>
                  <v:shape id="Text Box 1540" o:spid="_x0000_s1081" type="#_x0000_t202" style="position:absolute;left:1248;top:10944;width:864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+9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BNJ6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G+9sYAAADdAAAADwAAAAAAAAAAAAAAAACYAgAAZHJz&#10;L2Rvd25yZXYueG1sUEsFBgAAAAAEAAQA9QAAAIsDAAAAAA==&#10;" filled="f" stroked="f">
                    <v:textbox inset="0,0,0,0">
                      <w:txbxContent>
                        <w:p w:rsidR="003D554E" w:rsidRDefault="003D554E" w:rsidP="003D554E">
                          <w:pPr>
                            <w:pStyle w:val="Fig"/>
                            <w:jc w:val="center"/>
                          </w:pPr>
                          <w:r>
                            <w:t>Fig. 2-2</w:t>
                          </w:r>
                        </w:p>
                      </w:txbxContent>
                    </v:textbox>
                  </v:shape>
                </v:group>
                <v:rect id="Rectangle 1541" o:spid="_x0000_s1082" style="position:absolute;left:315;top:3941;width:8769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848UA&#10;AADdAAAADwAAAGRycy9kb3ducmV2LnhtbESPQWvCQBSE74X+h+UVequbpsVqdJXSEug10UOPz+wz&#10;idl9G7KrSf99VxA8DjPzDbPeTtaICw2+dazgdZaAIK6cbrlWsN/lLwsQPiBrNI5JwR952G4eH9aY&#10;aTdyQZcy1CJC2GeooAmhz6T0VUMW/cz1xNE7usFiiHKopR5wjHBrZJokc2mx5bjQYE9fDVVdebYK&#10;doePzsjSpAWfvs/vXV785uOk1PPT9LkCEWgK9/Ct/aMVpOnbEq5v4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nzj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 w:rsidP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Radio bracket (L)</w:t>
                        </w:r>
                      </w:p>
                    </w:txbxContent>
                  </v:textbox>
                </v:rect>
                <v:rect id="Rectangle 1542" o:spid="_x0000_s1083" style="position:absolute;left:20889;top:788;width:7588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9fsIA&#10;AADdAAAADwAAAGRycy9kb3ducmV2LnhtbERPTWvCQBC9F/wPywi91Y22aomuIkqg10QPPU6z0yRm&#10;dzZkV5P++26h4G0e73O2+9EacafeN44VzGcJCOLS6YYrBZdz9vIOwgdkjcYxKfghD/vd5GmLqXYD&#10;53QvQiViCPsUFdQhdKmUvqzJop+5jjhy3663GCLsK6l7HGK4NXKRJCtpseHYUGNHx5rKtrhZBeev&#10;dWtkYRY5X0+3tzbLP7NhVOp5Oh42IAKN4SH+d3/oOH/5uoa/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f1+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 w:rsidP="003D554E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Screw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4)</w:t>
                        </w:r>
                      </w:p>
                    </w:txbxContent>
                  </v:textbox>
                </v:rect>
                <v:line id="Line 1543" o:spid="_x0000_s1084" style="position:absolute;flip:x;visibility:visible;mso-wrap-style:square" from="20968,2207" to="24016,6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1RE8YAAADdAAAADwAAAGRycy9kb3ducmV2LnhtbESP3WrCQBSE7wXfYTmF3ummKf40dRUR&#10;BUG88OcBTrOn2bTZsyG7NalP7wqCl8PMfMPMFp2txIUaXzpW8DZMQBDnTpdcKDifNoMpCB+QNVaO&#10;ScE/eVjM+70ZZtq1fKDLMRQiQthnqMCEUGdS+tyQRT90NXH0vl1jMUTZFFI32Ea4rWSaJGNpseS4&#10;YLCmlaH89/hnFezK1IR1a36sXH1dd27zMRmt90q9vnTLTxCBuvAMP9pbrSBN30d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9URPGAAAA3QAAAA8AAAAAAAAA&#10;AAAAAAAAoQIAAGRycy9kb3ducmV2LnhtbFBLBQYAAAAABAAEAPkAAACUAwAAAAA=&#10;">
                  <v:stroke endarrow="block" endarrowwidth="narrow" endarrowlength="long"/>
                </v:line>
                <v:line id="Line 1544" o:spid="_x0000_s1085" style="position:absolute;flip:x y;visibility:visible;mso-wrap-style:square" from="19628,11666" to="23749,17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GC8YAAADdAAAADwAAAGRycy9kb3ducmV2LnhtbESPT2vCQBTE7wW/w/IKXkrdJIK00VWk&#10;UCie/NPen9nXbNrs2yS7NdFP7wpCj8PM/IZZrAZbixN1vnKsIJ0kIIgLpysuFXwe3p9fQPiArLF2&#10;TArO5GG1HD0sMNeu5x2d9qEUEcI+RwUmhCaX0heGLPqJa4ij9+06iyHKrpS6wz7CbS2zJJlJixXH&#10;BYMNvRkqfvd/VsHP1r2mxyHdPNVtay6hTXtz+FJq/Dis5yACDeE/fG9/aAVZNp3B7U1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RgvGAAAA3QAAAA8AAAAAAAAA&#10;AAAAAAAAoQIAAGRycy9kb3ducmV2LnhtbFBLBQYAAAAABAAEAPkAAACUAwAAAAA=&#10;">
                  <v:stroke endarrow="block" endarrowwidth="narrow" endarrowlength="long"/>
                </v:line>
                <v:rect id="Rectangle 2275" o:spid="_x0000_s1086" style="position:absolute;left:3468;top:472;width:10947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ZeMEA&#10;AADdAAAADwAAAGRycy9kb3ducmV2LnhtbERPPW/CMBDdK/EfrENiK07TqqAUgxBVJNYEBsYjviZp&#10;7HMUGxL+PR4qdXx635vdZI240+BbxwrelgkI4srplmsF51P+ugbhA7JG45gUPMjDbjt72WCm3cgF&#10;3ctQixjCPkMFTQh9JqWvGrLol64njtyPGyyGCIda6gHHGG6NTJPkU1psOTY02NOhoaorb1bB6brq&#10;jCxNWvDv9+2jy4tLPk5KLebT/gtEoCn8i//cR60gTd/j3PgmPg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C2XjBAAAA3QAAAA8AAAAAAAAAAAAAAAAAmAIAAGRycy9kb3du&#10;cmV2LnhtbFBLBQYAAAAABAAEAPUAAACGAwAAAAA=&#10;" stroked="f" strokeweight=".25pt">
                  <v:textbox inset="0,0,0,0">
                    <w:txbxContent>
                      <w:p w:rsidR="003D554E" w:rsidRDefault="003D554E" w:rsidP="003D554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Phillips </w:t>
                        </w:r>
                        <w:r>
                          <w:rPr>
                            <w:sz w:val="18"/>
                          </w:rPr>
                          <w:t>s</w:t>
                        </w:r>
                        <w:r>
                          <w:rPr>
                            <w:rFonts w:hint="eastAsia"/>
                            <w:sz w:val="18"/>
                          </w:rPr>
                          <w:t>crewdriver</w:t>
                        </w:r>
                      </w:p>
                    </w:txbxContent>
                  </v:textbox>
                </v:rect>
                <v:shape id="Picture 2276" o:spid="_x0000_s1087" type="#_x0000_t75" alt="tool" style="position:absolute;left:394;top:315;width:247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DSnGAAAA3QAAAA8AAABkcnMvZG93bnJldi54bWxEj0FrwkAUhO8F/8PyhF6KbgyiJbqKWoRC&#10;PVj14PGZfSbB7NuQ3Zr137uFQo/DzHzDzJfB1OJOrassKxgNExDEudUVFwpOx+3gHYTzyBpry6Tg&#10;QQ6Wi97LHDNtO/6m+8EXIkLYZaig9L7JpHR5SQbd0DbE0bva1qCPsi2kbrGLcFPLNEkm0mDFcaHE&#10;hjYl5bfDj1FAb1+783Qtt+PuEnZ+Hz7y8fqo1Gs/rGYgPAX/H/5rf2oFaTqdwO+b+ATk4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8NKcYAAADdAAAADwAAAAAAAAAAAAAA&#10;AACfAgAAZHJzL2Rvd25yZXYueG1sUEsFBgAAAAAEAAQA9wAAAJIDAAAAAA==&#10;">
                  <v:imagedata r:id="rId27" o:title="tool"/>
                  <v:path arrowok="t"/>
                </v:shape>
                <v:line id="Line 2279" o:spid="_x0000_s1088" style="position:absolute;visibility:visible;mso-wrap-style:square" from="6069,5202" to="10521,8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nSMMAAADdAAAADwAAAGRycy9kb3ducmV2LnhtbERPTWvCQBC9F/oflhF6KXXTVq1GVymC&#10;6NVY7XXIjklIdjZkt7r217uC4G0e73Nmi2AacaLOVZYVvPcTEMS51RUXCn52q7cxCOeRNTaWScGF&#10;HCzmz08zTLU985ZOmS9EDGGXooLS+zaV0uUlGXR92xJH7mg7gz7CrpC6w3MMN438SJKRNFhxbCix&#10;pWVJeZ39GQX/3l0Opp58DbL9b/3Kk1CsOSj10gvfUxCegn+I7+6NjvOHnyO4fRNPk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D50jDAAAA3QAAAA8AAAAAAAAAAAAA&#10;AAAAoQIAAGRycy9kb3ducmV2LnhtbFBLBQYAAAAABAAEAPkAAACRAwAAAAA=&#10;">
                  <v:stroke endarrow="block" endarrowwidth="narrow" endarrowlength="long"/>
                </v:line>
                <v:rect id="Rectangle 2281" o:spid="_x0000_s1089" style="position:absolute;left:20731;top:17105;width:8770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w5cQA&#10;AADdAAAADwAAAGRycy9kb3ducmV2LnhtbESPQWvCQBSE74X+h+UVvNWNsdgSXaW0BLwmeujxNftM&#10;0uy+DdnVxH/fFQSPw8x8w2x2kzXiQoNvHStYzBMQxJXTLdcKjof89QOED8gajWNScCUPu+3z0wYz&#10;7UYu6FKGWkQI+wwVNCH0mZS+asiin7ueOHonN1gMUQ611AOOEW6NTJNkJS22HBca7Omroaorz1bB&#10;4fe9M7I0acF/3+e3Li9+8nFSavYyfa5BBJrCI3xv77WCNF0u4PY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4cOX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Radio bracket (R)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  <w:lang w:eastAsia="en-US"/>
        </w:rPr>
        <w:t xml:space="preserve">), remove the </w:t>
      </w:r>
      <w:r>
        <w:rPr>
          <w:rFonts w:hint="eastAsia"/>
        </w:rPr>
        <w:t xml:space="preserve">4 screws </w:t>
      </w:r>
      <w:r w:rsidR="00C24B73">
        <w:rPr>
          <w:rFonts w:hint="eastAsia"/>
        </w:rPr>
        <w:t>(Fig. 2-2).</w:t>
      </w:r>
      <w:r w:rsidR="00C24B73">
        <w:br/>
      </w:r>
    </w:p>
    <w:p w:rsidR="00C24B73" w:rsidRDefault="00C24B73" w:rsidP="00E03EC5">
      <w:pPr>
        <w:pStyle w:val="ProcLevel3"/>
        <w:numPr>
          <w:ilvl w:val="0"/>
          <w:numId w:val="0"/>
        </w:numPr>
        <w:ind w:left="720"/>
      </w:pPr>
      <w:r>
        <w:br/>
      </w:r>
      <w:r>
        <w:br/>
      </w:r>
      <w:r>
        <w:br/>
      </w:r>
    </w:p>
    <w:p w:rsidR="00C24B73" w:rsidRDefault="00C24B73" w:rsidP="00E03EC5">
      <w:pPr>
        <w:pStyle w:val="ProcLevel2"/>
      </w:pPr>
      <w:r>
        <w:t xml:space="preserve">Remove the </w:t>
      </w:r>
      <w:r>
        <w:rPr>
          <w:rFonts w:hint="eastAsia"/>
        </w:rPr>
        <w:t>meter cluster panel</w:t>
      </w:r>
      <w:r>
        <w:t>.</w:t>
      </w:r>
    </w:p>
    <w:p w:rsidR="00C24B73" w:rsidRDefault="008A5E2C" w:rsidP="00E03EC5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52128" behindDoc="0" locked="1" layoutInCell="1" allowOverlap="1" wp14:anchorId="731C9F55" wp14:editId="2C1974C5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1878330"/>
                <wp:effectExtent l="0" t="0" r="19050" b="26670"/>
                <wp:wrapNone/>
                <wp:docPr id="2328" name="Group 2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8330"/>
                          <a:chOff x="0" y="0"/>
                          <a:chExt cx="2971800" cy="1881570"/>
                        </a:xfrm>
                      </wpg:grpSpPr>
                      <pic:pic xmlns:pic="http://schemas.openxmlformats.org/drawingml/2006/picture">
                        <pic:nvPicPr>
                          <pic:cNvPr id="2680" name="Picture 2680" descr="AW-KQ-A0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21" y="78827"/>
                            <a:ext cx="244348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77" name="Group 15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81570"/>
                            <a:chOff x="1221" y="8345"/>
                            <a:chExt cx="4680" cy="2891"/>
                          </a:xfrm>
                        </wpg:grpSpPr>
                        <wps:wsp>
                          <wps:cNvPr id="2878" name="Rectangle 1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8345"/>
                              <a:ext cx="4680" cy="2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Text Box 1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0935"/>
                              <a:ext cx="864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8A5E2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11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134007" y="110358"/>
                            <a:ext cx="990600" cy="137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Meter cluster panel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4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2183524" y="118241"/>
                            <a:ext cx="74295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Claw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8" name="Line 15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04697" y="260131"/>
                            <a:ext cx="389890" cy="479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606972" y="244365"/>
                            <a:ext cx="394335" cy="4400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22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36683" y="1229710"/>
                            <a:ext cx="468630" cy="290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1363717" y="1694793"/>
                            <a:ext cx="1576070" cy="16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Steering column upper cover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2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2104697" y="1537138"/>
                            <a:ext cx="79502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Masking 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2" name="Line 22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13490" y="1434662"/>
                            <a:ext cx="365760" cy="270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Rectangle 2292"/>
                        <wps:cNvSpPr>
                          <a:spLocks noChangeArrowheads="1"/>
                        </wps:cNvSpPr>
                        <wps:spPr bwMode="auto">
                          <a:xfrm>
                            <a:off x="118241" y="1489732"/>
                            <a:ext cx="76200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3" name="Line 229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6386" y="1316420"/>
                            <a:ext cx="612140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Rectangle 2681"/>
                        <wps:cNvSpPr>
                          <a:spLocks noChangeArrowheads="1"/>
                        </wps:cNvSpPr>
                        <wps:spPr bwMode="auto">
                          <a:xfrm>
                            <a:off x="1371600" y="134007"/>
                            <a:ext cx="13335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6" name="Rectangle 2682"/>
                        <wps:cNvSpPr>
                          <a:spLocks noChangeArrowheads="1"/>
                        </wps:cNvSpPr>
                        <wps:spPr bwMode="auto">
                          <a:xfrm>
                            <a:off x="1883979" y="134007"/>
                            <a:ext cx="13335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5" name="Rectangle 2683"/>
                        <wps:cNvSpPr>
                          <a:spLocks noChangeArrowheads="1"/>
                        </wps:cNvSpPr>
                        <wps:spPr bwMode="auto">
                          <a:xfrm>
                            <a:off x="480848" y="488731"/>
                            <a:ext cx="13335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7" name="Line 2684"/>
                        <wps:cNvCnPr>
                          <a:cxnSpLocks noChangeShapeType="1"/>
                        </wps:cNvCnPr>
                        <wps:spPr bwMode="auto">
                          <a:xfrm>
                            <a:off x="1418897" y="252248"/>
                            <a:ext cx="46355" cy="243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26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18897" y="252248"/>
                            <a:ext cx="325120" cy="227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268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1862" y="244365"/>
                            <a:ext cx="16510" cy="264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268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5117" y="244365"/>
                            <a:ext cx="275590" cy="349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2688"/>
                        <wps:cNvCnPr>
                          <a:cxnSpLocks noChangeShapeType="1"/>
                        </wps:cNvCnPr>
                        <wps:spPr bwMode="auto">
                          <a:xfrm>
                            <a:off x="1915510" y="244365"/>
                            <a:ext cx="97790" cy="283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2689"/>
                        <wps:cNvCnPr>
                          <a:cxnSpLocks noChangeShapeType="1"/>
                        </wps:cNvCnPr>
                        <wps:spPr bwMode="auto">
                          <a:xfrm>
                            <a:off x="528145" y="606972"/>
                            <a:ext cx="132080" cy="264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Line 2690"/>
                        <wps:cNvCnPr>
                          <a:cxnSpLocks noChangeShapeType="1"/>
                        </wps:cNvCnPr>
                        <wps:spPr bwMode="auto">
                          <a:xfrm>
                            <a:off x="528145" y="606972"/>
                            <a:ext cx="364490" cy="14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Rectangle 2799"/>
                        <wps:cNvSpPr>
                          <a:spLocks noChangeArrowheads="1"/>
                        </wps:cNvSpPr>
                        <wps:spPr bwMode="auto">
                          <a:xfrm>
                            <a:off x="149772" y="1040524"/>
                            <a:ext cx="13335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6" name="Rectangle 2800"/>
                        <wps:cNvSpPr>
                          <a:spLocks noChangeArrowheads="1"/>
                        </wps:cNvSpPr>
                        <wps:spPr bwMode="auto">
                          <a:xfrm>
                            <a:off x="2695903" y="599089"/>
                            <a:ext cx="13335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4" name="Line 28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483" y="1095703"/>
                            <a:ext cx="417195" cy="6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2802"/>
                        <wps:cNvCnPr>
                          <a:cxnSpLocks noChangeShapeType="1"/>
                        </wps:cNvCnPr>
                        <wps:spPr bwMode="auto">
                          <a:xfrm>
                            <a:off x="236483" y="1103586"/>
                            <a:ext cx="1024890" cy="149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28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112579" y="693682"/>
                            <a:ext cx="560070" cy="203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28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28345" y="693682"/>
                            <a:ext cx="550545" cy="71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28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5510" y="693682"/>
                            <a:ext cx="762000" cy="43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2806"/>
                        <wps:cNvCnPr>
                          <a:cxnSpLocks noChangeShapeType="1"/>
                        </wps:cNvCnPr>
                        <wps:spPr bwMode="auto">
                          <a:xfrm>
                            <a:off x="244366" y="1103586"/>
                            <a:ext cx="546735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C9F55" id="Group 2328" o:spid="_x0000_s1090" style="position:absolute;left:0;text-align:left;margin-left:-255.75pt;margin-top:.2pt;width:234pt;height:147.9pt;z-index:251952128;mso-height-relative:margin" coordsize="29718,18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">
                <v:shape id="Picture 2680" o:spid="_x0000_s1091" type="#_x0000_t75" alt="AW-KQ-A04" style="position:absolute;left:1734;top:788;width:24435;height:15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lDjrCAAAA3QAAAA8AAABkcnMvZG93bnJldi54bWxET89rwjAUvg/8H8ITvM1UDyLVKKIoQ2Ew&#10;Fc/P5NkWm5fQZG3dX78cBjt+fL+X697WoqUmVI4VTMYZCGLtTMWFgutl/z4HESKywdoxKXhRgPVq&#10;8LbE3LiOv6g9x0KkEA45Kihj9LmUQZdkMYydJ07cwzUWY4JNIU2DXQq3tZxm2UxarDg1lOhpW5J+&#10;nr+tAu3ux43x9a796SrtP3eH6+F0U2o07DcLEJH6+C/+c38YBdPZPO1Pb9IT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pQ46wgAAAN0AAAAPAAAAAAAAAAAAAAAAAJ8C&#10;AABkcnMvZG93bnJldi54bWxQSwUGAAAAAAQABAD3AAAAjgMAAAAA&#10;">
                  <v:imagedata r:id="rId35" o:title="AW-KQ-A04"/>
                  <v:path arrowok="t"/>
                </v:shape>
                <v:group id="Group 1545" o:spid="_x0000_s1092" style="position:absolute;width:29718;height:18815" coordorigin="1221,8345" coordsize="4680,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rect id="Rectangle 1546" o:spid="_x0000_s1093" style="position:absolute;left:1221;top:8345;width:4680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qO8IA&#10;AADdAAAADwAAAGRycy9kb3ducmV2LnhtbERPW2vCMBR+F/YfwhnsTdMJ09IZpRsKPgleYNvboTlL&#10;is1JaaKt/948CD5+fPfFanCNuFIXas8K3icZCOLK65qNgtNxM85BhIissfFMCm4UYLV8GS2w0L7n&#10;PV0P0YgUwqFABTbGtpAyVJYcholviRP37zuHMcHOSN1hn8JdI6dZNpMOa04NFlv6tlSdDxenYN3+&#10;7coPE2T5E+3v2X/1G7szSr29DuUniEhDfIof7q1WMM3n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So7wgAAAN0AAAAPAAAAAAAAAAAAAAAAAJgCAABkcnMvZG93&#10;bnJldi54bWxQSwUGAAAAAAQABAD1AAAAhwMAAAAA&#10;" filled="f"/>
                  <v:shape id="Text Box 1547" o:spid="_x0000_s1094" type="#_x0000_t202" style="position:absolute;left:1247;top:10935;width:864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es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MJm9z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J96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8A5E2C">
                          <w:pPr>
                            <w:pStyle w:val="Fig"/>
                            <w:jc w:val="center"/>
                          </w:pPr>
                          <w:r>
                            <w:t>Fig. 2-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rect id="Rectangle 1548" o:spid="_x0000_s1095" style="position:absolute;left:1340;top:1103;width:9906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shcQA&#10;AADdAAAADwAAAGRycy9kb3ducmV2LnhtbESPwWrDMBBE74X+g9hCb41sU5rgRgmlxdCrnRxy3Fob&#10;27G0MpYSO38fFQI5DjPzhllvZ2vEhUbfOVaQLhIQxLXTHTcK9rvibQXCB2SNxjEpuJKH7eb5aY25&#10;dhOXdKlCIyKEfY4K2hCGXEpft2TRL9xAHL2jGy2GKMdG6hGnCLdGZknyIS12HBdaHOi7pbqvzlbB&#10;7m/ZG1mZrOTTz/m9L8pDMc1Kvb7MX58gAs3hEb63f7WCLEtT+H8Tn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NLIX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Meter cluster panel</w:t>
                        </w:r>
                      </w:p>
                    </w:txbxContent>
                  </v:textbox>
                </v:rect>
                <v:rect id="Rectangle 1549" o:spid="_x0000_s1096" style="position:absolute;left:21835;top:1182;width:7429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PHcQA&#10;AADdAAAADwAAAGRycy9kb3ducmV2LnhtbESPQWvCQBSE74X+h+UVvNWNQWqJriItAa+JHjy+Zp9J&#10;zO7bkF1N+u+7BcHjMDPfMJvdZI240+BbxwoW8wQEceV0y7WC0zF//wThA7JG45gU/JKH3fb1ZYOZ&#10;diMXdC9DLSKEfYYKmhD6TEpfNWTRz11PHL2LGyyGKIda6gHHCLdGpknyIS22HBca7Omroaorb1bB&#10;8WfVGVmatODr923Z5cU5HyelZm/Tfg0i0BSe4Uf7oBWk6WIJ/2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6jx3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Claw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8)</w:t>
                        </w:r>
                      </w:p>
                    </w:txbxContent>
                  </v:textbox>
                </v:rect>
                <v:line id="Line 1550" o:spid="_x0000_s1097" style="position:absolute;flip:x;visibility:visible;mso-wrap-style:square" from="21046,2601" to="24945,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0MMMAAADdAAAADwAAAGRycy9kb3ducmV2LnhtbERP3WrCMBS+F/YO4Qy809SCc+uMItLC&#10;QLzQ7QHOmrOmszkpSbTdnt5cDHb58f2vt6PtxI18aB0rWMwzEMS10y03Cj7eq9kziBCRNXaOScEP&#10;BdhuHiZrLLQb+ES3c2xECuFQoAITY19IGWpDFsPc9cSJ+3LeYkzQN1J7HFK47WSeZU/SYsupwWBP&#10;e0P15Xy1Cg5tbmI5mG8r95+/B1e9rJblUanp47h7BRFpjP/iP/ebVpDnWZqb3qQn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QNDDDAAAA3QAAAA8AAAAAAAAAAAAA&#10;AAAAoQIAAGRycy9kb3ducmV2LnhtbFBLBQYAAAAABAAEAPkAAACRAwAAAAA=&#10;">
                  <v:stroke endarrow="block" endarrowwidth="narrow" endarrowlength="long"/>
                </v:line>
                <v:line id="Line 1551" o:spid="_x0000_s1098" style="position:absolute;visibility:visible;mso-wrap-style:square" from="6069,2443" to="10013,6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AJ88QAAADdAAAADwAAAGRycy9kb3ducmV2LnhtbESPQWvCQBSE74X+h+UVvBTdNEhrUlcp&#10;gujVtNXrI/uahGTfhuyqq7/eFYQeh5n5hpkvg+nEiQbXWFbwNklAEJdWN1wp+Plej2cgnEfW2Fkm&#10;BRdysFw8P80x1/bMOzoVvhIRwi5HBbX3fS6lK2sy6Ca2J47enx0M+iiHSuoBzxFuOpkmybs02HBc&#10;qLGnVU1lWxyNgqt3l71ps49p8XtoXzkL1YaDUqOX8PUJwlPw/+FHe6sVpGmSwf1Nf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AnzxAAAAN0AAAAPAAAAAAAAAAAA&#10;AAAAAKECAABkcnMvZG93bnJldi54bWxQSwUGAAAAAAQABAD5AAAAkgMAAAAA&#10;">
                  <v:stroke endarrow="block" endarrowwidth="narrow" endarrowlength="long"/>
                </v:line>
                <v:line id="Line 2283" o:spid="_x0000_s1099" style="position:absolute;flip:x y;visibility:visible;mso-wrap-style:square" from="18366,12297" to="23053,1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YnhMIAAADdAAAADwAAAGRycy9kb3ducmV2LnhtbERPz2vCMBS+C/4P4QleZKbpYWzVKCIM&#10;xk5O3f2teTbV5qVtMtvtr18Ogx0/vt/r7egacac+1J41qGUGgrj0puZKw/n08vAEIkRkg41n0vBN&#10;Abab6WSNhfEDv9P9GCuRQjgUqMHG2BZShtKSw7D0LXHiLr53GBPsK2l6HFK4a2SeZY/SYc2pwWJL&#10;e0vl7fjlNFwP/ll9jupt0XSd/YmdGuzpQ+v5bNytQEQa47/4z/1qNOS5SvvTm/Q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YnhMIAAADdAAAADwAAAAAAAAAAAAAA&#10;AAChAgAAZHJzL2Rvd25yZXYueG1sUEsFBgAAAAAEAAQA+QAAAJADAAAAAA==&#10;">
                  <v:stroke endarrow="block" endarrowwidth="narrow" endarrowlength="long"/>
                </v:line>
                <v:rect id="Rectangle 2289" o:spid="_x0000_s1100" style="position:absolute;left:13637;top:16947;width:15760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+98QA&#10;AADdAAAADwAAAGRycy9kb3ducmV2LnhtbESPQWvCQBSE70L/w/IKvenGUFRSV5GWQK+JHjw+s69J&#10;zO7bkF1N+u+7BcHjMDPfMNv9ZI240+BbxwqWiwQEceV0y7WC0zGfb0D4gKzROCYFv+Rhv3uZbTHT&#10;buSC7mWoRYSwz1BBE0KfSemrhiz6heuJo/fjBoshyqGWesAxwq2RaZKspMWW40KDPX02VHXlzSo4&#10;XtadkaVJC75+3d67vDjn46TU2+t0+AARaArP8KP9rRWkm/US/t/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/vf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Steering column upper cover</w:t>
                        </w:r>
                      </w:p>
                    </w:txbxContent>
                  </v:textbox>
                </v:rect>
                <v:rect id="Rectangle 2290" o:spid="_x0000_s1101" style="position:absolute;left:21046;top:15371;width:7951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ggMQA&#10;AADdAAAADwAAAGRycy9kb3ducmV2LnhtbESPQWvCQBSE7wX/w/KE3urGUKqkriItgV4TPXh8zT6T&#10;mN23Ibua9N+7QsHjMDPfMJvdZI240eBbxwqWiwQEceV0y7WC4yF/W4PwAVmjcUwK/sjDbjt72WCm&#10;3cgF3cpQiwhhn6GCJoQ+k9JXDVn0C9cTR+/sBoshyqGWesAxwq2RaZJ8SIstx4UGe/pqqOrKq1Vw&#10;+F11RpYmLfjyfX3v8uKUj5NSr/Np/wki0BSe4f/2j1aQrlcpPN7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YID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Masking tape</w:t>
                        </w:r>
                      </w:p>
                    </w:txbxContent>
                  </v:textbox>
                </v:rect>
                <v:line id="Line 2291" o:spid="_x0000_s1102" style="position:absolute;flip:x y;visibility:visible;mso-wrap-style:square" from="15134,14346" to="18792,1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Y/gckAAADdAAAADwAAAGRycy9kb3ducmV2LnhtbESPQWvCQBSE7wX/w/KEXkrdGKja1FXE&#10;IrRUpLX14O2RfU2C2bch+6qxv94VCj0OM/MNM513rlZHakPl2cBwkIAizr2tuDDw9bm6n4AKgmyx&#10;9kwGzhRgPuvdTDGz/sQfdNxKoSKEQ4YGSpEm0zrkJTkMA98QR+/btw4lyrbQtsVThLtap0ky0g4r&#10;jgslNrQsKT9sf5yB5/373WT3+tZJvSny1fj3cb18EGNu+93iCZRQJ//hv/aLNZCmwxSub+IT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DmP4HJAAAA3QAAAA8AAAAA&#10;AAAAAAAAAAAAoQIAAGRycy9kb3ducmV2LnhtbFBLBQYAAAAABAAEAPkAAACXAwAAAAA=&#10;">
                  <v:stroke endarrow="oval" endarrowwidth="narrow" endarrowlength="short"/>
                </v:line>
                <v:rect id="Rectangle 2292" o:spid="_x0000_s1103" style="position:absolute;left:1182;top:14897;width:7620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FG8UA&#10;AADdAAAADwAAAGRycy9kb3ducmV2LnhtbESPwWrDMBBE74X+g9hCb41ct8TBiRJKgqFXOz30uLW2&#10;tmNpZSwldv++CgRyHGbmDbPZzdaIC42+c6zgdZGAIK6d7rhR8HUsXlYgfEDWaByTgj/ysNs+Pmww&#10;127iki5VaESEsM9RQRvCkEvp65Ys+oUbiKP360aLIcqxkXrEKcKtkWmSLKXFjuNCiwPtW6r76mwV&#10;HH+y3sjKpCWfDuf3vii/i2lW6vlp/liDCDSHe/jW/tQK0lX2Btc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sUb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5)</w:t>
                        </w:r>
                      </w:p>
                    </w:txbxContent>
                  </v:textbox>
                </v:rect>
                <v:line id="Line 2293" o:spid="_x0000_s1104" style="position:absolute;flip:y;visibility:visible;mso-wrap-style:square" from="6463,13164" to="12585,1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0wnMUAAADdAAAADwAAAGRycy9kb3ducmV2LnhtbESP0WrCQBRE3wv+w3IF3+rGSLVNXUVE&#10;QRAf1H7AbfY2G83eDdnVxH69KxT6OMzMGWa26GwlbtT40rGC0TABQZw7XXKh4Ou0eX0H4QOyxsox&#10;KbiTh8W89zLDTLuWD3Q7hkJECPsMFZgQ6kxKnxuy6IeuJo7ej2sshiibQuoG2wi3lUyTZCItlhwX&#10;DNa0MpRfjlerYFemJqxbc7Zy9f27c5uP6dt6r9Sg3y0/QQTqwn/4r73VCtJ0NI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0wnMUAAADdAAAADwAAAAAAAAAA&#10;AAAAAAChAgAAZHJzL2Rvd25yZXYueG1sUEsFBgAAAAAEAAQA+QAAAJMDAAAAAA==&#10;">
                  <v:stroke endarrow="block" endarrowwidth="narrow" endarrowlength="long"/>
                </v:line>
                <v:rect id="Rectangle 2681" o:spid="_x0000_s1105" style="position:absolute;left:13716;top:1340;width:1333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qhsQA&#10;AADdAAAADwAAAGRycy9kb3ducmV2LnhtbESPQWvCQBSE74X+h+UVvNWNwdoSXaW0BLwmeujxNftM&#10;0uy+DdnVxH/fFQSPw8x8w2x2kzXiQoNvHStYzBMQxJXTLdcKjof89QOED8gajWNScCUPu+3z0wYz&#10;7UYu6FKGWkQI+wwVNCH0mZS+asiin7ueOHonN1gMUQ611AOOEW6NTJNkJS22HBca7Omroaorz1bB&#10;4fe9M7I0acF/3+dllxc/+TgpNXuZPtcgAk3hEb6391pBmi7e4PY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Kob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682" o:spid="_x0000_s1106" style="position:absolute;left:18839;top:1340;width:1334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08cQA&#10;AADdAAAADwAAAGRycy9kb3ducmV2LnhtbESPQWvCQBSE74X+h+UVvNWNQbSkriItAa+JHjy+Zl+T&#10;mN23Ibua+O9dodDjMDPfMJvdZI240eBbxwoW8wQEceV0y7WC0zF//wDhA7JG45gU3MnDbvv6ssFM&#10;u5ELupWhFhHCPkMFTQh9JqWvGrLo564njt6vGyyGKIda6gHHCLdGpkmykhZbjgsN9vTVUNWVV6vg&#10;+LPujCxNWvDl+7rs8uKcj5NSs7dp/wki0BT+w3/tg1aQposVPN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tPH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683" o:spid="_x0000_s1107" style="position:absolute;left:4808;top:4887;width:1333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49MUA&#10;AADdAAAADwAAAGRycy9kb3ducmV2LnhtbESPwWrDMBBE74X+g9hCb41c08bBiRJKgqFXOz30uLW2&#10;tmNpZSwldv++CgRyHGbmDbPZzdaIC42+c6zgdZGAIK6d7rhR8HUsXlYgfEDWaByTgj/ysNs+Pmww&#10;127iki5VaESEsM9RQRvCkEvp65Ys+oUbiKP360aLIcqxkXrEKcKtkWmSLKXFjuNCiwPtW6r76mwV&#10;HH+y3sjKpCWfDue3vii/i2lW6vlp/liDCDSHe/jW/tQK0lX2Dtc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/j0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line id="Line 2684" o:spid="_x0000_s1108" style="position:absolute;visibility:visible;mso-wrap-style:square" from="14188,2522" to="14652,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mKWsYAAADdAAAADwAAAGRycy9kb3ducmV2LnhtbESPQWvCQBSE74L/YXmCl1I3CbRK6ipS&#10;a/EkGAO9PnZfk2D2bZrdxvTfdwsFj8PMfMOst6NtxUC9bxwrSBcJCGLtTMOVgvJyeFyB8AHZYOuY&#10;FPyQh+1mOlljbtyNzzQUoRIRwj5HBXUIXS6l1zVZ9AvXEUfv0/UWQ5R9JU2Ptwi3rcyS5FlabDgu&#10;1NjRa036WnxbBafGfrwfs/KUfj09aErf9smAe6Xms3H3AiLQGO7h//bRKMiydAl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JilrGAAAA3QAAAA8AAAAAAAAA&#10;AAAAAAAAoQIAAGRycy9kb3ducmV2LnhtbFBLBQYAAAAABAAEAPkAAACUAwAAAAA=&#10;">
                  <v:stroke endarrowwidth="narrow" endarrowlength="long"/>
                </v:line>
                <v:line id="Line 2685" o:spid="_x0000_s1109" style="position:absolute;flip:x y;visibility:visible;mso-wrap-style:square" from="14188,2522" to="17440,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VBRcUAAADdAAAADwAAAGRycy9kb3ducmV2LnhtbERPTWvCQBC9F/oflhF6qxtDLTV1FRVK&#10;C16qFaW3ITsmsdnZkB1N6q/vHgoeH+97Ou9drS7UhsqzgdEwAUWce1txYWD39fb4AioIssXaMxn4&#10;pQDz2f3dFDPrO97QZSuFiiEcMjRQijSZ1iEvyWEY+oY4ckffOpQI20LbFrsY7mqdJsmzdlhxbCix&#10;oVVJ+c/27AwcTp/5+Gkp79X+vO4mx9W32OvYmIdBv3gFJdTLTfzv/rAG0nQU58Y38Qn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VBRcUAAADdAAAADwAAAAAAAAAA&#10;AAAAAAChAgAAZHJzL2Rvd25yZXYueG1sUEsFBgAAAAAEAAQA+QAAAJMDAAAAAA==&#10;">
                  <v:stroke endarrowwidth="narrow" endarrowlength="long"/>
                </v:line>
                <v:line id="Line 2686" o:spid="_x0000_s1110" style="position:absolute;flip:x;visibility:visible;mso-wrap-style:square" from="18918,2443" to="19083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9uQsYAAADdAAAADwAAAGRycy9kb3ducmV2LnhtbESP0WrCQBRE3wv+w3KFvpS6MULR1FVE&#10;aRF9MdoPuGRvk2D2btjdmujXu4LQx2FmzjDzZW8acSHna8sKxqMEBHFhdc2lgp/T1/sUhA/IGhvL&#10;pOBKHpaLwcscM207zulyDKWIEPYZKqhCaDMpfVGRQT+yLXH0fq0zGKJ0pdQOuwg3jUyT5EMarDku&#10;VNjSuqLifPwzCg631m13b+e9O9lJ991s+lXS5Uq9DvvVJ4hAffgPP9tbrSBNxzN4vI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/bkLGAAAA3QAAAA8AAAAAAAAA&#10;AAAAAAAAoQIAAGRycy9kb3ducmV2LnhtbFBLBQYAAAAABAAEAPkAAACUAwAAAAA=&#10;">
                  <v:stroke endarrowwidth="narrow" endarrowlength="long"/>
                </v:line>
                <v:line id="Line 2687" o:spid="_x0000_s1111" style="position:absolute;flip:x;visibility:visible;mso-wrap-style:square" from="11351,2443" to="1410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NYsEAAADdAAAADwAAAGRycy9kb3ducmV2LnhtbERPy4rCMBTdC/5DuIIb0XQqiFSjiIMi&#10;MxtfH3Bprm2xuSlJtNWvnyyEWR7Oe7nuTC2e5HxlWcHXJAFBnFtdcaHgetmN5yB8QNZYWyYFL/Kw&#10;XvV7S8y0bflEz3MoRAxhn6GCMoQmk9LnJRn0E9sQR+5mncEQoSukdtjGcFPLNElm0mDFsaHEhrYl&#10;5ffzwyg4vht3+Bndf93FTtt9/d1tkvak1HDQbRYgAnXhX/xxH7SCNE3j/vgmPgG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Q1iwQAAAN0AAAAPAAAAAAAAAAAAAAAA&#10;AKECAABkcnMvZG93bnJldi54bWxQSwUGAAAAAAQABAD5AAAAjwMAAAAA&#10;">
                  <v:stroke endarrowwidth="narrow" endarrowlength="long"/>
                </v:line>
                <v:line id="Line 2688" o:spid="_x0000_s1112" style="position:absolute;visibility:visible;mso-wrap-style:square" from="19155,2443" to="20133,5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B9CMUAAADdAAAADwAAAGRycy9kb3ducmV2LnhtbESPzWrDMBCE74G+g9hCLqGRLUgoruVQ&#10;mjTkFMgP9LpYW9vUWjmW6jhvHwUKPQ4z8w2Tr0bbioF63zjWkM4TEMSlMw1XGs6nz5dXED4gG2wd&#10;k4YbeVgVT5McM+OufKDhGCoRIewz1FCH0GVS+rImi37uOuLofbveYoiyr6Tp8RrhtpUqSZbSYsNx&#10;ocaOPmoqf46/VsO+sV/bnTrv08tiVlK6WScDrrWePo/vbyACjeE//NfeGQ1KqR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B9CMUAAADdAAAADwAAAAAAAAAA&#10;AAAAAAChAgAAZHJzL2Rvd25yZXYueG1sUEsFBgAAAAAEAAQA+QAAAJMDAAAAAA==&#10;">
                  <v:stroke endarrowwidth="narrow" endarrowlength="long"/>
                </v:line>
                <v:line id="Line 2689" o:spid="_x0000_s1113" style="position:absolute;visibility:visible;mso-wrap-style:square" from="5281,6069" to="6602,8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jf8MAAADdAAAADwAAAGRycy9kb3ducmV2LnhtbERPTWvCQBS8F/wPyyv0UswmAYtEVylq&#10;S05CNeD1kX0mwezbmN0m6b/vCoXObZgvZr2dTCsG6l1jWUESxSCIS6sbrhQU54/5EoTzyBpby6Tg&#10;hxxsN7OnNWbajvxFw8lXIpSwy1BB7X2XSenKmgy6yHbEQbva3qAPtK+k7nEM5aaVaRy/SYMNh4Ua&#10;O9rVVN5O30bBsTGXzzwtjsl98VpSctjHA+6Venme3lcgPE3+3/yXzrWCNAAeb8IT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S43/DAAAA3QAAAA8AAAAAAAAAAAAA&#10;AAAAoQIAAGRycy9kb3ducmV2LnhtbFBLBQYAAAAABAAEAPkAAACRAwAAAAA=&#10;">
                  <v:stroke endarrowwidth="narrow" endarrowlength="long"/>
                </v:line>
                <v:line id="Line 2690" o:spid="_x0000_s1114" style="position:absolute;visibility:visible;mso-wrap-style:square" from="5281,6069" to="8926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5G5MYAAADdAAAADwAAAGRycy9kb3ducmV2LnhtbESPQWvCQBSE7wX/w/IEL6VustIiqZsg&#10;tRZPQlXo9ZF9TYLZt2l2G9N/7wpCj8PMfMOsitG2YqDeN441pPMEBHHpTMOVhtNx+7QE4QOywdYx&#10;afgjD0U+eVhhZtyFP2k4hEpECPsMNdQhdJmUvqzJop+7jjh63663GKLsK2l6vES4baVKkhdpseG4&#10;UGNHbzWV58Ov1bBv7NfHTp326c/zY0np+yYZcKP1bDquX0EEGsN/+N7eGQ1KqQXc3sQn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eRuTGAAAA3QAAAA8AAAAAAAAA&#10;AAAAAAAAoQIAAGRycy9kb3ducmV2LnhtbFBLBQYAAAAABAAEAPkAAACUAwAAAAA=&#10;">
                  <v:stroke endarrowwidth="narrow" endarrowlength="long"/>
                </v:line>
                <v:rect id="Rectangle 2799" o:spid="_x0000_s1115" style="position:absolute;left:1497;top:10405;width:1334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9db8QA&#10;AADdAAAADwAAAGRycy9kb3ducmV2LnhtbESPQWvCQBSE70L/w/IKvemmQVRSV5FKwGtiDx6f2dck&#10;ZvdtyK4m/ffdgtDjMDPfMNv9ZI140OBbxwreFwkI4srplmsFX+d8vgHhA7JG45gU/JCH/e5ltsVM&#10;u5ELepShFhHCPkMFTQh9JqWvGrLoF64njt63GyyGKIda6gHHCLdGpkmykhZbjgsN9vTZUNWVd6vg&#10;fF13RpYmLfh2vC+7vLjk46TU2+t0+AARaAr/4Wf7pBWkm/US/t7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XW/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800" o:spid="_x0000_s1116" style="position:absolute;left:26959;top:5990;width:1333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mg8QA&#10;AADdAAAADwAAAGRycy9kb3ducmV2LnhtbESPQWvCQBSE70L/w/IKvemmoaikriKVgNfEHjw+s69J&#10;zO7bkF1N+u+7gtDjMDPfMJvdZI240+BbxwreFwkI4srplmsF36d8vgbhA7JG45gU/JKH3fZltsFM&#10;u5ELupehFhHCPkMFTQh9JqWvGrLoF64njt6PGyyGKIda6gHHCLdGpkmylBZbjgsN9vTVUNWVN6vg&#10;dFl1RpYmLfh6uH10eXHOx0mpt9dp/wki0BT+w8/2UStI16slPN7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ZoP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line id="Line 2801" o:spid="_x0000_s1117" style="position:absolute;flip:y;visibility:visible;mso-wrap-style:square" from="2364,10957" to="6536,1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ILYcYAAADdAAAADwAAAGRycy9kb3ducmV2LnhtbESP3WrCQBSE7wt9h+UUvJG6aRQp0Y1I&#10;S0XsjX8PcMieJiHZs2F3a6JP7wqFXg4z8w2zXA2mFRdyvras4G2SgCAurK65VHA+fb2+g/ABWWNr&#10;mRRcycMqf35aYqZtzwe6HEMpIoR9hgqqELpMSl9UZNBPbEccvR/rDIYoXSm1wz7CTSvTJJlLgzXH&#10;hQo7+qioaI6/RsH+1rntbtx8u5Od9pv2c1gn/UGp0cuwXoAINIT/8F97qxWkaTqDx5v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C2HGAAAA3QAAAA8AAAAAAAAA&#10;AAAAAAAAoQIAAGRycy9kb3ducmV2LnhtbFBLBQYAAAAABAAEAPkAAACUAwAAAAA=&#10;">
                  <v:stroke endarrowwidth="narrow" endarrowlength="long"/>
                </v:line>
                <v:line id="Line 2802" o:spid="_x0000_s1118" style="position:absolute;visibility:visible;mso-wrap-style:square" from="2364,11035" to="12613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t7C8UAAADdAAAADwAAAGRycy9kb3ducmV2LnhtbESPzWrDMBCE74W8g9hALiWRLUgpruVQ&#10;8kdOgaaBXBdra5taK8dSHOftq0Khx2FmvmHy1WhbMVDvG8ca0kUCgrh0puFKw/lzN38F4QOywdYx&#10;aXiQh1UxecoxM+7OHzScQiUihH2GGuoQukxKX9Zk0S9cRxy9L9dbDFH2lTQ93iPctlIlyYu02HBc&#10;qLGjdU3l9+lmNRwbe9kf1PmYXpfPJaXbTTLgRuvZdHx/AxFoDP/hv/bBaFBKLeH3TXwCsv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t7C8UAAADdAAAADwAAAAAAAAAA&#10;AAAAAAChAgAAZHJzL2Rvd25yZXYueG1sUEsFBgAAAAAEAAQA+QAAAJMDAAAAAA==&#10;">
                  <v:stroke endarrowwidth="narrow" endarrowlength="long"/>
                </v:line>
                <v:line id="Line 2803" o:spid="_x0000_s1119" style="position:absolute;flip:y;visibility:visible;mso-wrap-style:square" from="21125,6936" to="26726,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wwjcUAAADdAAAADwAAAGRycy9kb3ducmV2LnhtbESP3YrCMBSE74V9h3CEvZE1tYJI1yiy&#10;sovojX8PcGiObbE5KUnWVp/eCIKXw8x8w8wWnanFlZyvLCsYDRMQxLnVFRcKTsffrykIH5A11pZJ&#10;wY08LOYfvRlm2ra8p+shFCJC2GeooAyhyaT0eUkG/dA2xNE7W2cwROkKqR22EW5qmSbJRBqsOC6U&#10;2NBPSfnl8G8U7O6NW28Gl6072nH7V6+6ZdLulfrsd8tvEIG68A6/2mutIE3TC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wwjcUAAADdAAAADwAAAAAAAAAA&#10;AAAAAAChAgAAZHJzL2Rvd25yZXYueG1sUEsFBgAAAAAEAAQA+QAAAJMDAAAAAA==&#10;">
                  <v:stroke endarrowwidth="narrow" endarrowlength="long"/>
                </v:line>
                <v:line id="Line 2804" o:spid="_x0000_s1120" style="position:absolute;flip:y;visibility:visible;mso-wrap-style:square" from="21283,6936" to="26788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8BZMEAAADdAAAADwAAAGRycy9kb3ducmV2LnhtbERPy4rCMBTdC/5DuIIb0XQqiFSjiIMi&#10;MxtfH3Bprm2xuSlJtNWvnyyEWR7Oe7nuTC2e5HxlWcHXJAFBnFtdcaHgetmN5yB8QNZYWyYFL/Kw&#10;XvV7S8y0bflEz3MoRAxhn6GCMoQmk9LnJRn0E9sQR+5mncEQoSukdtjGcFPLNElm0mDFsaHEhrYl&#10;5ffzwyg4vht3+Bndf93FTtt9/d1tkvak1HDQbRYgAnXhX/xxH7SCNE3j3PgmPgG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nwFkwQAAAN0AAAAPAAAAAAAAAAAAAAAA&#10;AKECAABkcnMvZG93bnJldi54bWxQSwUGAAAAAAQABAD5AAAAjwMAAAAA&#10;">
                  <v:stroke endarrowwidth="narrow" endarrowlength="long"/>
                </v:line>
                <v:line id="Line 2805" o:spid="_x0000_s1121" style="position:absolute;flip:y;visibility:visible;mso-wrap-style:square" from="19155,6936" to="26775,1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Ok/8YAAADdAAAADwAAAGRycy9kb3ducmV2LnhtbESP3WrCQBSE7wt9h+UUvJG6aQSx0Y1I&#10;S0XsjX8PcMieJiHZs2F3a6JP7wqFXg4z8w2zXA2mFRdyvras4G2SgCAurK65VHA+fb3OQfiArLG1&#10;TAqu5GGVPz8tMdO25wNdjqEUEcI+QwVVCF0mpS8qMugntiOO3o91BkOUrpTaYR/hppVpksykwZrj&#10;QoUdfVRUNMdfo2B/69x2N26+3clO+037OayT/qDU6GVYL0AEGsJ/+K+91QrSNH2Hx5v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TpP/GAAAA3QAAAA8AAAAAAAAA&#10;AAAAAAAAoQIAAGRycy9kb3ducmV2LnhtbFBLBQYAAAAABAAEAPkAAACUAwAAAAA=&#10;">
                  <v:stroke endarrowwidth="narrow" endarrowlength="long"/>
                </v:line>
                <v:line id="Line 2806" o:spid="_x0000_s1122" style="position:absolute;visibility:visible;mso-wrap-style:square" from="2443,11035" to="7911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VOTsMAAADdAAAADwAAAGRycy9kb3ducmV2LnhtbERPTWuDQBC9F/oflin0UuqqoaEY1xCa&#10;NuQUiBFyHdyJStxZ426N/ffdQ6HHx/vO17PpxUSj6ywrSKIYBHFtdceNgur09foOwnlkjb1lUvBD&#10;DtbF40OOmbZ3PtJU+kaEEHYZKmi9HzIpXd2SQRfZgThwFzsa9AGOjdQj3kO46WUax0tpsOPQ0OJA&#10;Hy3V1/LbKDh05rzbp9Uhub291JR8buMJt0o9P82bFQhPs/8X/7n3WkGaLsL+8CY8AV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VTk7DAAAA3QAAAA8AAAAAAAAAAAAA&#10;AAAAoQIAAGRycy9kb3ducmV2LnhtbFBLBQYAAAAABAAEAPkAAACRAwAAAAA=&#10;">
                  <v:stroke endarrowwidth="narrow" endarrowlength="long"/>
                </v:line>
                <w10:anchorlock/>
              </v:group>
            </w:pict>
          </mc:Fallback>
        </mc:AlternateContent>
      </w:r>
      <w:r w:rsidR="00C24B73">
        <w:t>Apply masking tape to the upper side of</w:t>
      </w:r>
      <w:r w:rsidR="003D554E">
        <w:t xml:space="preserve"> the steering column upper cover</w:t>
      </w:r>
      <w:r w:rsidR="00C24B73">
        <w:t xml:space="preserve"> (Fig</w:t>
      </w:r>
      <w:r w:rsidR="00C24B73">
        <w:rPr>
          <w:rFonts w:hint="eastAsia"/>
        </w:rPr>
        <w:t>.</w:t>
      </w:r>
      <w:r w:rsidR="00C24B73">
        <w:t xml:space="preserve"> 2-</w:t>
      </w:r>
      <w:r w:rsidR="00C24B73">
        <w:rPr>
          <w:rFonts w:hint="eastAsia"/>
        </w:rPr>
        <w:t>3</w:t>
      </w:r>
      <w:r w:rsidR="00C24B73">
        <w:t>).</w:t>
      </w:r>
    </w:p>
    <w:p w:rsidR="00C24B73" w:rsidRDefault="00C24B73" w:rsidP="00E03EC5">
      <w:pPr>
        <w:pStyle w:val="ProcLevel3"/>
        <w:rPr>
          <w:color w:val="000000"/>
        </w:rPr>
      </w:pPr>
      <w:r>
        <w:rPr>
          <w:color w:val="000000"/>
        </w:rPr>
        <w:t xml:space="preserve">Tilt </w:t>
      </w:r>
      <w:r>
        <w:rPr>
          <w:rFonts w:hint="eastAsia"/>
          <w:color w:val="000000"/>
        </w:rPr>
        <w:t xml:space="preserve">the </w:t>
      </w:r>
      <w:r>
        <w:rPr>
          <w:color w:val="000000"/>
        </w:rPr>
        <w:t xml:space="preserve">steering column down </w:t>
      </w:r>
      <w:r>
        <w:rPr>
          <w:rFonts w:hint="eastAsia"/>
          <w:color w:val="000000"/>
        </w:rPr>
        <w:t>and push the</w:t>
      </w:r>
      <w:r>
        <w:rPr>
          <w:color w:val="000000"/>
        </w:rPr>
        <w:t xml:space="preserve"> wiper </w:t>
      </w:r>
      <w:r>
        <w:rPr>
          <w:rFonts w:hint="eastAsia"/>
          <w:color w:val="000000"/>
        </w:rPr>
        <w:t>lever</w:t>
      </w:r>
      <w:r>
        <w:rPr>
          <w:color w:val="000000"/>
        </w:rPr>
        <w:t xml:space="preserve"> down.</w:t>
      </w:r>
    </w:p>
    <w:p w:rsidR="00C24B73" w:rsidRDefault="00C24B73" w:rsidP="00E03EC5">
      <w:pPr>
        <w:pStyle w:val="ProcLevel3"/>
        <w:ind w:left="1077" w:hanging="357"/>
        <w:rPr>
          <w:color w:val="000000"/>
        </w:rPr>
      </w:pPr>
      <w:r>
        <w:rPr>
          <w:color w:val="000000"/>
        </w:rPr>
        <w:t xml:space="preserve">Disengage the </w:t>
      </w:r>
      <w:r>
        <w:rPr>
          <w:rFonts w:hint="eastAsia"/>
          <w:color w:val="000000"/>
        </w:rPr>
        <w:t>8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claw</w:t>
      </w:r>
      <w:r>
        <w:rPr>
          <w:color w:val="000000"/>
        </w:rPr>
        <w:t>s</w:t>
      </w:r>
      <w:r>
        <w:rPr>
          <w:rFonts w:hint="eastAsia"/>
          <w:color w:val="000000"/>
        </w:rPr>
        <w:t xml:space="preserve"> and 5 clips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in the order A to C </w:t>
      </w:r>
      <w:r>
        <w:rPr>
          <w:color w:val="000000"/>
        </w:rPr>
        <w:t xml:space="preserve">and remove the </w:t>
      </w:r>
      <w:r>
        <w:rPr>
          <w:rFonts w:hint="eastAsia"/>
          <w:color w:val="000000"/>
        </w:rPr>
        <w:t>meter cluster panel</w:t>
      </w:r>
      <w:r>
        <w:rPr>
          <w:color w:val="000000"/>
        </w:rPr>
        <w:t xml:space="preserve"> (Fig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2-</w:t>
      </w:r>
      <w:r>
        <w:rPr>
          <w:rFonts w:hint="eastAsia"/>
          <w:color w:val="000000"/>
        </w:rPr>
        <w:t>3</w:t>
      </w:r>
      <w:r>
        <w:rPr>
          <w:color w:val="000000"/>
        </w:rPr>
        <w:t>)</w:t>
      </w:r>
      <w:r>
        <w:rPr>
          <w:rFonts w:hint="eastAsia"/>
          <w:color w:val="000000"/>
        </w:rPr>
        <w:t>.</w:t>
      </w:r>
    </w:p>
    <w:p w:rsidR="00C24B73" w:rsidRDefault="00C24B73" w:rsidP="00E03EC5">
      <w:pPr>
        <w:pStyle w:val="ProcLevel2"/>
      </w:pPr>
      <w:r>
        <w:t xml:space="preserve">Remove the </w:t>
      </w:r>
      <w:r>
        <w:rPr>
          <w:rFonts w:hint="eastAsia"/>
        </w:rPr>
        <w:t>combination meter assembly.</w:t>
      </w:r>
      <w:r>
        <w:t xml:space="preserve"> </w:t>
      </w:r>
    </w:p>
    <w:p w:rsidR="00C24B73" w:rsidRDefault="008A5E2C" w:rsidP="00E03EC5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50080" behindDoc="0" locked="1" layoutInCell="1" allowOverlap="1" wp14:anchorId="7731BBEB" wp14:editId="4A030D53">
                <wp:simplePos x="0" y="0"/>
                <wp:positionH relativeFrom="column">
                  <wp:posOffset>-3248025</wp:posOffset>
                </wp:positionH>
                <wp:positionV relativeFrom="paragraph">
                  <wp:posOffset>1905</wp:posOffset>
                </wp:positionV>
                <wp:extent cx="2971800" cy="1881505"/>
                <wp:effectExtent l="0" t="0" r="19050" b="23495"/>
                <wp:wrapNone/>
                <wp:docPr id="2325" name="Group 2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81505"/>
                          <a:chOff x="0" y="0"/>
                          <a:chExt cx="2971800" cy="1881505"/>
                        </a:xfrm>
                      </wpg:grpSpPr>
                      <pic:pic xmlns:pic="http://schemas.openxmlformats.org/drawingml/2006/picture">
                        <pic:nvPicPr>
                          <pic:cNvPr id="2862" name="Picture 2262" descr="AW-KQ-A0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28" y="212835"/>
                            <a:ext cx="23336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1" name="Picture 156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4" y="23648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61" name="Rectangle 1562"/>
                        <wps:cNvSpPr>
                          <a:spLocks noChangeArrowheads="1"/>
                        </wps:cNvSpPr>
                        <wps:spPr bwMode="auto">
                          <a:xfrm>
                            <a:off x="299545" y="39414"/>
                            <a:ext cx="1094740" cy="14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Phillips screwdriver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868" name="Group 27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81505"/>
                            <a:chOff x="1080" y="8257"/>
                            <a:chExt cx="4680" cy="2963"/>
                          </a:xfrm>
                        </wpg:grpSpPr>
                        <wps:wsp>
                          <wps:cNvPr id="2869" name="Rectangle 1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8257"/>
                              <a:ext cx="4680" cy="29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Text Box 1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7" y="10923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8A5E2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</w:t>
                                </w:r>
                                <w:r>
                                  <w:rPr>
                                    <w:rFonts w:hint="eastAsi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64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1647497" y="47297"/>
                            <a:ext cx="6858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9" name="Line 15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9614" y="220717"/>
                            <a:ext cx="250825" cy="295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Line 15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16421" y="1182414"/>
                            <a:ext cx="381635" cy="499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7" name="Line 22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9159" y="764628"/>
                            <a:ext cx="461010" cy="602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8" name="Rectangle 2296"/>
                        <wps:cNvSpPr>
                          <a:spLocks noChangeArrowheads="1"/>
                        </wps:cNvSpPr>
                        <wps:spPr bwMode="auto">
                          <a:xfrm>
                            <a:off x="2159876" y="1371600"/>
                            <a:ext cx="77216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Screw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7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1418897" y="1710559"/>
                            <a:ext cx="1524000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5E2C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Combination meter assembly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1BBEB" id="Group 2325" o:spid="_x0000_s1123" style="position:absolute;left:0;text-align:left;margin-left:-255.75pt;margin-top:.15pt;width:234pt;height:148.15pt;z-index:251950080;mso-height-relative:margin" coordsize="29718,18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">
                <v:shape id="Picture 2262" o:spid="_x0000_s1124" type="#_x0000_t75" alt="AW-KQ-A05" style="position:absolute;left:788;top:2128;width:23336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Ya3EAAAA3QAAAA8AAABkcnMvZG93bnJldi54bWxEj81qwzAQhO+FvoPYQm+NHAdMcCwHJ6Sk&#10;9FYnuS/W+odYK2Opsf32VaHQ4zAz3zDZfja9eNDoOssK1qsIBHFldceNguvl/W0Lwnlkjb1lUrCQ&#10;g33+/JRhqu3EX/QofSMChF2KClrvh1RKV7Vk0K3sQBy82o4GfZBjI/WIU4CbXsZRlEiDHYeFFgc6&#10;tlTdy2+jwERmsxS+rE+6ns7Fp10fDvVNqdeXudiB8DT7//Bf+0MriLdJDL9vwhO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8Ya3EAAAA3QAAAA8AAAAAAAAAAAAAAAAA&#10;nwIAAGRycy9kb3ducmV2LnhtbFBLBQYAAAAABAAEAPcAAACQAwAAAAA=&#10;">
                  <v:imagedata r:id="rId37" o:title="AW-KQ-A05"/>
                  <v:path arrowok="t"/>
                </v:shape>
                <v:shape id="Picture 1561" o:spid="_x0000_s1125" type="#_x0000_t75" alt="tool" style="position:absolute;left:394;top:236;width:247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/s/TFAAAA3QAAAA8AAABkcnMvZG93bnJldi54bWxET0trAjEQvhf6H8IUeimatfhiaxQfCIIe&#10;6uPgcbqZ7i7dTJZNdOO/N4LQ23x8z5nMgqnElRpXWlbQ6yYgiDOrS84VnI7rzhiE88gaK8uk4EYO&#10;ZtPXlwmm2ra8p+vB5yKGsEtRQeF9nUrpsoIMuq6tiSP3axuDPsIml7rBNoabSn4myVAaLDk2FFjT&#10;sqDs73AxCuhjuzuPFnLdb3/Czn+HVdZfHJV6fwvzLxCegv8XP90bHecPhj14fBNP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v7P0xQAAAN0AAAAPAAAAAAAAAAAAAAAA&#10;AJ8CAABkcnMvZG93bnJldi54bWxQSwUGAAAAAAQABAD3AAAAkQMAAAAA&#10;">
                  <v:imagedata r:id="rId27" o:title="tool"/>
                  <v:path arrowok="t"/>
                </v:shape>
                <v:rect id="Rectangle 1562" o:spid="_x0000_s1126" style="position:absolute;left:2995;top:394;width:10947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oKsQA&#10;AADdAAAADwAAAGRycy9kb3ducmV2LnhtbESPwWrDMBBE74H+g9hCb4lsU9LgRjGhxdCrnR5y3Fhb&#10;27G0MpYSu39fFQo9DjPzhtkXizXiTpPvHStINwkI4sbpnlsFn6dyvQPhA7JG45gUfJOH4vCw2mOu&#10;3cwV3evQighhn6OCLoQxl9I3HVn0GzcSR+/LTRZDlFMr9YRzhFsjsyTZSos9x4UOR3rrqBnqm1Vw&#10;urwMRtYmq/j6fnseyupczotST4/L8RVEoCX8h//aH1pBttum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RaCr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Phillips screwdriver</w:t>
                        </w:r>
                      </w:p>
                    </w:txbxContent>
                  </v:textbox>
                </v:rect>
                <v:group id="Group 2756" o:spid="_x0000_s1127" style="position:absolute;width:29718;height:18815" coordorigin="1080,8257" coordsize="4680,2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    <v:rect id="Rectangle 1580" o:spid="_x0000_s1128" style="position:absolute;left:1080;top:8257;width:4680;height:2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ZfcUA&#10;AADdAAAADwAAAGRycy9kb3ducmV2LnhtbESPT2sCMRTE74LfIbxCb5qtULGrUVZR6EnwD7S9PTbP&#10;ZHHzsmxSd/32Rij0OMzMb5jFqne1uFEbKs8K3sYZCOLS64qNgvNpN5qBCBFZY+2ZFNwpwGo5HCww&#10;177jA92O0YgE4ZCjAhtjk0sZSksOw9g3xMm7+NZhTLI1UrfYJbir5STLptJhxWnBYkMbS+X1+OsU&#10;bJufffFugiy+ov2++nW3s3uj1OtLX8xBROrjf/iv/akVTGbTD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Bl9xQAAAN0AAAAPAAAAAAAAAAAAAAAAAJgCAABkcnMv&#10;ZG93bnJldi54bWxQSwUGAAAAAAQABAD1AAAAigMAAAAA&#10;" filled="f"/>
                  <v:shape id="Text Box 1581" o:spid="_x0000_s1129" type="#_x0000_t202" style="position:absolute;left:1107;top:10923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l+sMA&#10;AADdAAAADwAAAGRycy9kb3ducmV2LnhtbERPu2rDMBTdC/kHcQNZSiPHg2vcKKF5QYd2iBsyX6xb&#10;29S6MpIS238fDYWOh/Neb0fTiTs531pWsFomIIgrq1uuFVy+Ty85CB+QNXaWScFEHrab2dMaC20H&#10;PtO9DLWIIewLVNCE0BdS+qohg35pe+LI/VhnMEToaqkdDjHcdDJNkkwabDk2NNjTvqHqt7wZBdnB&#10;3YYz758Pl+MnfvV1et1NV6UW8/H9DUSgMfyL/9wfWkGav8b98U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1l+sMAAADdAAAADwAAAAAAAAAAAAAAAACYAgAAZHJzL2Rv&#10;d25yZXYueG1sUEsFBgAAAAAEAAQA9QAAAIgDAAAAAA==&#10;" stroked="f">
                    <v:textbox inset="0,0,0,0">
                      <w:txbxContent>
                        <w:p w:rsidR="003D554E" w:rsidRDefault="003D554E" w:rsidP="008A5E2C">
                          <w:pPr>
                            <w:pStyle w:val="Fig"/>
                            <w:jc w:val="center"/>
                          </w:pPr>
                          <w:r>
                            <w:t>Fig. 2-</w:t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ect id="Rectangle 1583" o:spid="_x0000_s1130" style="position:absolute;left:16474;top:472;width:685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LssQA&#10;AADdAAAADwAAAGRycy9kb3ducmV2LnhtbESPQWvCQBSE7wX/w/IEb3VjECvRVcQS6DWxhx5fs88k&#10;ZvdtyK4m/vtuodDjMDPfMPvjZI140OBbxwpWywQEceV0y7WCz0v+ugXhA7JG45gUPMnD8TB72WOm&#10;3cgFPcpQiwhhn6GCJoQ+k9JXDVn0S9cTR+/qBoshyqGWesAxwq2RaZJspMWW40KDPZ0bqrrybhVc&#10;vt86I0uTFnx7v6+7vPjKx0mpxXw67UAEmsJ/+K/9oRWk280a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y7L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</w:txbxContent>
                  </v:textbox>
                </v:rect>
                <v:line id="Line 1584" o:spid="_x0000_s1131" style="position:absolute;flip:x;visibility:visible;mso-wrap-style:square" from="16396,2207" to="18904,5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WJZMUAAADdAAAADwAAAGRycy9kb3ducmV2LnhtbESP0WrCQBRE34X+w3ILfdNNA9oYXaWI&#10;QkF8qPoB1+w1mzZ7N2S3JvXrXUHwcZiZM8x82dtaXKj1lWMF76MEBHHhdMWlguNhM8xA+ICssXZM&#10;Cv7Jw3LxMphjrl3H33TZh1JECPscFZgQmlxKXxiy6EeuIY7e2bUWQ5RtKXWLXYTbWqZJMpEWK44L&#10;BhtaGSp+939WwbZKTVh35sfK1em6dZvpx3i9U+rttf+cgQjUh2f40f7SCtJsPIX7m/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WJZMUAAADdAAAADwAAAAAAAAAA&#10;AAAAAAChAgAAZHJzL2Rvd25yZXYueG1sUEsFBgAAAAAEAAQA+QAAAJMDAAAAAA==&#10;">
                  <v:stroke endarrow="block" endarrowwidth="narrow" endarrowlength="long"/>
                </v:line>
                <v:line id="Line 1585" o:spid="_x0000_s1132" style="position:absolute;flip:x y;visibility:visible;mso-wrap-style:square" from="13164,11824" to="16980,16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jK8MAAADdAAAADwAAAGRycy9kb3ducmV2LnhtbERPu27CMBTdK/EP1q3EUoETBgQhBlVI&#10;SKgT5bFf4ksciK+T2CVpv74eKnU8Ou98M9haPKnzlWMF6TQBQVw4XXGp4HzaTRYgfEDWWDsmBd/k&#10;YbMeveSYadfzJz2PoRQxhH2GCkwITSalLwxZ9FPXEEfu5jqLIcKulLrDPobbWs6SZC4tVhwbDDa0&#10;NVQ8jl9Wwf3glul1SD/e6rY1P6FNe3O6KDV+Hd5XIAIN4V/8595rBbPFPO6Pb+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6YyvDAAAA3QAAAA8AAAAAAAAAAAAA&#10;AAAAoQIAAGRycy9kb3ducmV2LnhtbFBLBQYAAAAABAAEAPkAAACRAwAAAAA=&#10;">
                  <v:stroke endarrow="block" endarrowwidth="narrow" endarrowlength="long"/>
                </v:line>
                <v:line id="Line 2295" o:spid="_x0000_s1133" style="position:absolute;flip:x y;visibility:visible;mso-wrap-style:square" from="19391,7646" to="24001,1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P7X8YAAADdAAAADwAAAGRycy9kb3ducmV2LnhtbESPQWvCQBSE7wX/w/IEL6Vu4kFtdBUp&#10;FIonq+39mX3NpmbfJtmtif56tyB4HGbmG2a57m0lztT60rGCdJyAIM6dLrlQ8HV4f5mD8AFZY+WY&#10;FFzIw3o1eFpipl3Hn3Teh0JECPsMFZgQ6kxKnxuy6MeuJo7ej2sthijbQuoWuwi3lZwkyVRaLDku&#10;GKzpzVB+2v9ZBb8795oe+3T7XDWNuYYm7czhW6nRsN8sQATqwyN8b39oBZP5dAb/b+IT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T+1/GAAAA3QAAAA8AAAAAAAAA&#10;AAAAAAAAoQIAAGRycy9kb3ducmV2LnhtbFBLBQYAAAAABAAEAPkAAACUAwAAAAA=&#10;">
                  <v:stroke endarrow="block" endarrowwidth="narrow" endarrowlength="long"/>
                </v:line>
                <v:rect id="Rectangle 2296" o:spid="_x0000_s1134" style="position:absolute;left:21598;top:13716;width:772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LCsEA&#10;AADdAAAADwAAAGRycy9kb3ducmV2LnhtbERPu26DMBTdK+UfrBupW2OC+ogIJopSIXWFdOh4i2+A&#10;YF8j7AT69/VQqePReeeHxRpxp8n3jhVsNwkI4sbpnlsFn+fyaQfCB2SNxjEp+CEPh2L1kGOm3cwV&#10;3evQihjCPkMFXQhjJqVvOrLoN24kjtzFTRZDhFMr9YRzDLdGpknyKi32HBs6HOnUUTPUN6vg/P02&#10;GFmbtOLr++15KKuvcl6Uelwvxz2IQEv4F/+5P7SCdPcS58Y38Qn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CwrBAAAA3QAAAA8AAAAAAAAAAAAAAAAAmAIAAGRycy9kb3du&#10;cmV2LnhtbFBLBQYAAAAABAAEAPUAAACGAwAAAAA=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Screw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</w:txbxContent>
                  </v:textbox>
                </v:rect>
                <v:rect id="Rectangle 2297" o:spid="_x0000_s1135" style="position:absolute;left:14188;top:17105;width:15240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feMUA&#10;AADdAAAADwAAAGRycy9kb3ducmV2LnhtbESPwWrDMBBE74X+g9hCb41c08bBiRJKgqFXOz30uLW2&#10;tmNpZSwldv++CgRyHGbmDbPZzdaIC42+c6zgdZGAIK6d7rhR8HUsXlYgfEDWaByTgj/ysNs+Pmww&#10;127iki5VaESEsM9RQRvCkEvp65Ys+oUbiKP360aLIcqxkXrEKcKtkWmSLKXFjuNCiwPtW6r76mwV&#10;HH+y3sjKpCWfDue3vii/i2lW6vlp/liDCDSHe/jW/tQK0tV7Btc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J94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 w:rsidP="008A5E2C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Combination meter assembly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>Remove</w:t>
      </w:r>
      <w:r w:rsidR="00C24B73">
        <w:t xml:space="preserve"> the </w:t>
      </w:r>
      <w:r w:rsidR="00C24B73">
        <w:rPr>
          <w:rFonts w:hint="eastAsia"/>
        </w:rPr>
        <w:t>2</w:t>
      </w:r>
      <w:r w:rsidR="00C24B73">
        <w:t xml:space="preserve"> </w:t>
      </w:r>
      <w:r w:rsidR="00C24B73">
        <w:rPr>
          <w:rFonts w:hint="eastAsia"/>
        </w:rPr>
        <w:t>screws, disengage the</w:t>
      </w:r>
      <w:r w:rsidR="00C24B73">
        <w:t xml:space="preserve"> </w:t>
      </w:r>
      <w:r w:rsidR="00C24B73">
        <w:rPr>
          <w:rFonts w:hint="eastAsia"/>
        </w:rPr>
        <w:t>2</w:t>
      </w:r>
      <w:r w:rsidR="00C24B73">
        <w:t xml:space="preserve"> cl</w:t>
      </w:r>
      <w:r w:rsidR="00C24B73">
        <w:rPr>
          <w:rFonts w:hint="eastAsia"/>
        </w:rPr>
        <w:t>ip</w:t>
      </w:r>
      <w:r w:rsidR="00C24B73">
        <w:t xml:space="preserve">s and remove the </w:t>
      </w:r>
      <w:r w:rsidR="00C24B73">
        <w:rPr>
          <w:rFonts w:hint="eastAsia"/>
        </w:rPr>
        <w:t xml:space="preserve">combination meter </w:t>
      </w:r>
      <w:r w:rsidR="00C24B73">
        <w:t xml:space="preserve"> </w:t>
      </w:r>
      <w:r w:rsidR="00C24B73">
        <w:rPr>
          <w:rFonts w:hint="eastAsia"/>
        </w:rPr>
        <w:t>assembly</w:t>
      </w:r>
      <w:r w:rsidR="00C24B73">
        <w:t xml:space="preserve"> (Fig</w:t>
      </w:r>
      <w:r w:rsidR="00C24B73">
        <w:rPr>
          <w:rFonts w:hint="eastAsia"/>
        </w:rPr>
        <w:t>.</w:t>
      </w:r>
      <w:r w:rsidR="00C24B73">
        <w:t xml:space="preserve"> 2-</w:t>
      </w:r>
      <w:r w:rsidR="00C24B73">
        <w:rPr>
          <w:rFonts w:hint="eastAsia"/>
        </w:rPr>
        <w:t>4</w:t>
      </w:r>
      <w:r w:rsidR="00C24B73">
        <w:t>)</w:t>
      </w:r>
      <w:r w:rsidR="00C24B73">
        <w:rPr>
          <w:rFonts w:hint="eastAsia"/>
        </w:rPr>
        <w:t>.</w:t>
      </w:r>
    </w:p>
    <w:p w:rsidR="00C24B73" w:rsidRDefault="00C24B73" w:rsidP="00E03EC5">
      <w:pPr>
        <w:pStyle w:val="ProcLevel3"/>
      </w:pPr>
      <w:r>
        <w:rPr>
          <w:rFonts w:hint="eastAsia"/>
        </w:rPr>
        <w:t>Disconnect the connectors (Fig. 2-4).</w:t>
      </w:r>
    </w:p>
    <w:p w:rsidR="00E03EC5" w:rsidRDefault="00E03EC5" w:rsidP="00E03EC5">
      <w:pPr>
        <w:spacing w:after="120" w:line="300" w:lineRule="auto"/>
        <w:rPr>
          <w:bCs/>
          <w:szCs w:val="24"/>
        </w:rPr>
      </w:pPr>
      <w:r>
        <w:br w:type="page"/>
      </w:r>
    </w:p>
    <w:p w:rsidR="003D554E" w:rsidRDefault="003D554E" w:rsidP="00E03EC5">
      <w:pPr>
        <w:pStyle w:val="ProcLevel2"/>
        <w:numPr>
          <w:ilvl w:val="0"/>
          <w:numId w:val="0"/>
        </w:numPr>
        <w:ind w:left="357"/>
      </w:pPr>
    </w:p>
    <w:p w:rsidR="00C24B73" w:rsidRDefault="008A5E2C" w:rsidP="00E03EC5">
      <w:pPr>
        <w:pStyle w:val="ProcLevel2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0400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3175</wp:posOffset>
                </wp:positionV>
                <wp:extent cx="2971800" cy="1878330"/>
                <wp:effectExtent l="0" t="0" r="19050" b="26670"/>
                <wp:wrapNone/>
                <wp:docPr id="2324" name="Group 2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8330"/>
                          <a:chOff x="0" y="0"/>
                          <a:chExt cx="2971800" cy="1881570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 descr="AW-KQ-A06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59" y="126124"/>
                            <a:ext cx="2276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51" name="Group 15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81570"/>
                            <a:chOff x="1221" y="8345"/>
                            <a:chExt cx="4680" cy="2891"/>
                          </a:xfrm>
                        </wpg:grpSpPr>
                        <wps:wsp>
                          <wps:cNvPr id="2852" name="Rectangle 1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8345"/>
                              <a:ext cx="4680" cy="2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Text Box 1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0925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8A5E2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</w:t>
                                </w:r>
                                <w:r>
                                  <w:rPr>
                                    <w:rFonts w:hint="eastAsi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55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134007" y="47297"/>
                            <a:ext cx="107696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Instrument panel box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0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2033752" y="1608083"/>
                            <a:ext cx="7588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Claw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4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638503" y="189186"/>
                            <a:ext cx="340360" cy="581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" name="Line 22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95248" y="1261242"/>
                            <a:ext cx="690245" cy="394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24" o:spid="_x0000_s1136" style="position:absolute;left:0;text-align:left;margin-left:-255.75pt;margin-top:.25pt;width:234pt;height:147.9pt;z-index:251750400;mso-height-relative:margin" coordsize="29718,18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">
                <v:shape id="Picture 2691" o:spid="_x0000_s1137" type="#_x0000_t75" alt="AW-KQ-A06" style="position:absolute;left:3389;top:1261;width:22765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/KtfEAAAA3QAAAA8AAABkcnMvZG93bnJldi54bWxEj0+LwjAUxO8LfofwBG9rag91rUYRQVjw&#10;VP/2+GiebbF5qU1Wu99+Iwh7HGbmN8xi1ZtGPKhztWUFk3EEgriwuuZSwfGw/fwC4TyyxsYyKfgl&#10;B6vl4GOBqbZPzuix96UIEHYpKqi8b1MpXVGRQTe2LXHwrrYz6IPsSqk7fAa4aWQcRYk0WHNYqLCl&#10;TUXFbf9jFPj4mF3uJsfbfZucc3faZZmcKjUa9us5CE+9/w+/299aQZzMJvB6E5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/KtfEAAAA3QAAAA8AAAAAAAAAAAAAAAAA&#10;nwIAAGRycy9kb3ducmV2LnhtbFBLBQYAAAAABAAEAPcAAACQAwAAAAA=&#10;">
                  <v:imagedata r:id="rId39" o:title="AW-KQ-A06"/>
                  <v:path arrowok="t"/>
                </v:shape>
                <v:group id="Group 1554" o:spid="_x0000_s1138" style="position:absolute;width:29718;height:18815" coordorigin="1221,8345" coordsize="4680,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rect id="Rectangle 1555" o:spid="_x0000_s1139" style="position:absolute;left:1221;top:8345;width:4680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BscUA&#10;AADdAAAADwAAAGRycy9kb3ducmV2LnhtbESPwWrDMBBE74X8g9hCb41cQ0pwIhsnNNBToGkgyW2x&#10;NpKJtTKWGrt/XxUKPQ4z84ZZV5PrxJ2G0HpW8DLPQBA3XrdsFBw/d89LECEia+w8k4JvClCVs4c1&#10;FtqP/EH3QzQiQTgUqMDG2BdShsaSwzD3PXHyrn5wGJMcjNQDjgnuOpln2at02HJasNjT1lJzO3w5&#10;BW/9ZV8vTJD1KdrzzW/Gnd0bpZ4ep3oFItIU/8N/7XetIF8ucv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EGxxQAAAN0AAAAPAAAAAAAAAAAAAAAAAJgCAABkcnMv&#10;ZG93bnJldi54bWxQSwUGAAAAAAQABAD1AAAAigMAAAAA&#10;" filled="f"/>
                  <v:shape id="Text Box 1556" o:spid="_x0000_s1140" type="#_x0000_t202" style="position:absolute;left:1251;top:10925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308MYA&#10;AADdAAAADwAAAGRycy9kb3ducmV2LnhtbESPQWvCQBSE70L/w/IEb7rRotjoKlJaEITSGA89PrPP&#10;ZDH7Ns2uGv99tyB4HGbmG2a57mwtrtR641jBeJSAIC6cNlwqOOSfwzkIH5A11o5JwZ08rFcvvSWm&#10;2t04o+s+lCJC2KeooAqhSaX0RUUW/cg1xNE7udZiiLItpW7xFuG2lpMkmUmLhuNChQ29V1Sc9xer&#10;YPPD2Yf5/Tp+Z6fM5PlbwrvZWalBv9ssQATqwjP8aG+1gsl8+g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308MYAAADdAAAADwAAAAAAAAAAAAAAAACYAgAAZHJz&#10;L2Rvd25yZXYueG1sUEsFBgAAAAAEAAQA9QAAAIsDAAAAAA==&#10;" filled="f" stroked="f">
                    <v:textbox inset="0,0,0,0">
                      <w:txbxContent>
                        <w:p w:rsidR="003D554E" w:rsidRDefault="003D554E" w:rsidP="008A5E2C">
                          <w:pPr>
                            <w:pStyle w:val="Fig"/>
                            <w:jc w:val="center"/>
                          </w:pPr>
                          <w:r>
                            <w:t>Fig. 2-</w:t>
                          </w:r>
                          <w:r>
                            <w:rPr>
                              <w:rFonts w:hint="eastAsia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ect id="Rectangle 1557" o:spid="_x0000_s1141" style="position:absolute;left:1340;top:472;width:1076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klMQA&#10;AADdAAAADwAAAGRycy9kb3ducmV2LnhtbESPQWvCQBSE70L/w/IKvenGUFuJrlJaAl4Te+jxNftM&#10;Ynbfhuxq0n/vCkKPw8x8w2z3kzXiSoNvHStYLhIQxJXTLdcKvo/5fA3CB2SNxjEp+CMP+93TbIuZ&#10;diMXdC1DLSKEfYYKmhD6TEpfNWTRL1xPHL2TGyyGKIda6gHHCLdGpknyJi22HBca7OmzoaorL1bB&#10;8fe9M7I0acHnr8trlxc/+Tgp9fI8fWxABJrCf/jRPmgF6Xq1gvu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GpJT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Instrument panel box</w:t>
                        </w:r>
                      </w:p>
                    </w:txbxContent>
                  </v:textbox>
                </v:rect>
                <v:rect id="Rectangle 1558" o:spid="_x0000_s1142" style="position:absolute;left:20337;top:16080;width:758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HDMEA&#10;AADdAAAADwAAAGRycy9kb3ducmV2LnhtbERPu26DMBTdK+UfrBupW2OC+ogIJopSIXWFdOh4i2+A&#10;YF8j7AT69/VQqePReeeHxRpxp8n3jhVsNwkI4sbpnlsFn+fyaQfCB2SNxjEp+CEPh2L1kGOm3cwV&#10;3evQihjCPkMFXQhjJqVvOrLoN24kjtzFTRZDhFMr9YRzDLdGpknyKi32HBs6HOnUUTPUN6vg/P02&#10;GFmbtOLr++15KKuvcl6Uelwvxz2IQEv4F/+5P7SCdPcS98c38Qn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xBwzBAAAA3QAAAA8AAAAAAAAAAAAAAAAAmAIAAGRycy9kb3du&#10;cmV2LnhtbFBLBQYAAAAABAAEAPUAAACGAwAAAAA=&#10;" stroked="f" strokeweight=".25pt">
                  <v:textbox inset="0,0,0,0">
                    <w:txbxContent>
                      <w:p w:rsidR="003D554E" w:rsidRDefault="003D554E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Claw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</w:txbxContent>
                  </v:textbox>
                </v:rect>
                <v:line id="Line 1560" o:spid="_x0000_s1143" style="position:absolute;visibility:visible;mso-wrap-style:square" from="6385,1891" to="9788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+osUAAADdAAAADwAAAGRycy9kb3ducmV2LnhtbESPQWvCQBSE7wX/w/KEXopuFKsmzSpS&#10;KPbaqO31kX1NQrJvQ3arq7++Wyh4HGbmGybfBtOJMw2usaxgNk1AEJdWN1wpOB7eJmsQziNr7CyT&#10;gis52G5GDzlm2l74g86Fr0SEsMtQQe19n0npypoMuqntiaP3bQeDPsqhknrAS4SbTs6TZCkNNhwX&#10;auzptaayLX6Mgpt310/TpqtFcfpqnzgN1Z6DUo/jsHsB4Sn4e/i//a4VzNfPC/h7E5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i+osUAAADdAAAADwAAAAAAAAAA&#10;AAAAAAChAgAAZHJzL2Rvd25yZXYueG1sUEsFBgAAAAAEAAQA+QAAAJMDAAAAAA==&#10;">
                  <v:stroke endarrow="block" endarrowwidth="narrow" endarrowlength="long"/>
                </v:line>
                <v:line id="Line 2298" o:spid="_x0000_s1144" style="position:absolute;flip:x y;visibility:visible;mso-wrap-style:square" from="13952,12612" to="20854,1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OUecYAAADdAAAADwAAAGRycy9kb3ducmV2LnhtbESPT2vCQBTE7wW/w/IEL6VuIig2uooU&#10;CsWTf9r7M/uaTc2+TbJbE/30bqHgcZiZ3zDLdW8rcaHWl44VpOMEBHHudMmFgs/j+8schA/IGivH&#10;pOBKHtarwdMSM+063tPlEAoRIewzVGBCqDMpfW7Ioh+7mjh63661GKJsC6lb7CLcVnKSJDNpseS4&#10;YLCmN0P5+fBrFfzs3Gt66tPtc9U05haatDPHL6VGw36zABGoD4/wf/tDK5jMpzP4exOf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zlHnGAAAA3QAAAA8AAAAAAAAA&#10;AAAAAAAAoQIAAGRycy9kb3ducmV2LnhtbFBLBQYAAAAABAAEAPkAAACUAwAAAAA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3D554E">
        <w:rPr>
          <w:rFonts w:hint="eastAsia"/>
        </w:rPr>
        <w:t>Disengage</w:t>
      </w:r>
      <w:r w:rsidR="003D554E">
        <w:t xml:space="preserve"> the </w:t>
      </w:r>
      <w:r w:rsidR="003D554E">
        <w:rPr>
          <w:rFonts w:hint="eastAsia"/>
        </w:rPr>
        <w:t>2</w:t>
      </w:r>
      <w:r w:rsidR="003D554E">
        <w:t xml:space="preserve"> </w:t>
      </w:r>
      <w:r w:rsidR="003D554E">
        <w:rPr>
          <w:rFonts w:hint="eastAsia"/>
        </w:rPr>
        <w:t>claw</w:t>
      </w:r>
      <w:r w:rsidR="003D554E">
        <w:t>s and remove the instrument</w:t>
      </w:r>
      <w:r w:rsidR="003D554E">
        <w:rPr>
          <w:rFonts w:hint="eastAsia"/>
        </w:rPr>
        <w:t xml:space="preserve"> panel box</w:t>
      </w:r>
      <w:r w:rsidR="003D554E">
        <w:t xml:space="preserve"> (Fig</w:t>
      </w:r>
      <w:r w:rsidR="003D554E">
        <w:rPr>
          <w:rFonts w:hint="eastAsia"/>
        </w:rPr>
        <w:t>.</w:t>
      </w:r>
      <w:r w:rsidR="003D554E">
        <w:t xml:space="preserve"> 2-</w:t>
      </w:r>
      <w:r w:rsidR="003D554E">
        <w:rPr>
          <w:rFonts w:hint="eastAsia"/>
        </w:rPr>
        <w:t>5</w:t>
      </w:r>
      <w:r w:rsidR="003D554E">
        <w:t>)</w:t>
      </w:r>
      <w:r w:rsidR="00C24B73">
        <w:t>.</w:t>
      </w:r>
    </w:p>
    <w:p w:rsidR="003D554E" w:rsidRDefault="003D554E" w:rsidP="00E03EC5">
      <w:pPr>
        <w:spacing w:after="120" w:line="300" w:lineRule="auto"/>
      </w:pPr>
    </w:p>
    <w:p w:rsidR="00E03EC5" w:rsidRDefault="00E03EC5" w:rsidP="00E03EC5">
      <w:pPr>
        <w:spacing w:after="120" w:line="300" w:lineRule="auto"/>
      </w:pPr>
    </w:p>
    <w:p w:rsidR="00E03EC5" w:rsidRDefault="00E03EC5" w:rsidP="00E03EC5">
      <w:pPr>
        <w:spacing w:after="120" w:line="300" w:lineRule="auto"/>
      </w:pPr>
    </w:p>
    <w:p w:rsidR="00C24B73" w:rsidRDefault="00C24B73" w:rsidP="00E03EC5">
      <w:pPr>
        <w:pStyle w:val="ProcLevel3"/>
        <w:numPr>
          <w:ilvl w:val="0"/>
          <w:numId w:val="0"/>
        </w:numPr>
        <w:ind w:left="1080" w:hanging="360"/>
      </w:pPr>
    </w:p>
    <w:p w:rsidR="00C24B73" w:rsidRPr="009E2EFC" w:rsidRDefault="00C24B73" w:rsidP="00E03EC5">
      <w:pPr>
        <w:pStyle w:val="ProcLevel2"/>
        <w:rPr>
          <w:color w:val="000000"/>
        </w:rPr>
      </w:pPr>
      <w:r w:rsidRPr="009E2EFC">
        <w:rPr>
          <w:color w:val="000000"/>
        </w:rPr>
        <w:t xml:space="preserve">Remove the </w:t>
      </w:r>
      <w:r w:rsidRPr="009E2EFC">
        <w:rPr>
          <w:rFonts w:hint="eastAsia"/>
          <w:color w:val="000000"/>
        </w:rPr>
        <w:t xml:space="preserve">front pillar </w:t>
      </w:r>
      <w:r w:rsidRPr="009E2EFC">
        <w:rPr>
          <w:color w:val="000000"/>
        </w:rPr>
        <w:t>garnish</w:t>
      </w:r>
      <w:r w:rsidRPr="009E2EFC">
        <w:rPr>
          <w:rFonts w:hint="eastAsia"/>
          <w:color w:val="000000"/>
        </w:rPr>
        <w:t xml:space="preserve"> (L)</w:t>
      </w:r>
      <w:r w:rsidRPr="009E2EFC">
        <w:rPr>
          <w:color w:val="000000"/>
        </w:rPr>
        <w:t>.</w:t>
      </w:r>
    </w:p>
    <w:p w:rsidR="00C24B73" w:rsidRPr="009E2EFC" w:rsidRDefault="00B02004" w:rsidP="00E03EC5">
      <w:pPr>
        <w:pStyle w:val="ProcLevel3"/>
        <w:rPr>
          <w:color w:val="00000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48032" behindDoc="0" locked="1" layoutInCell="1" allowOverlap="1" wp14:anchorId="3F385E11" wp14:editId="707D906F">
                <wp:simplePos x="0" y="0"/>
                <wp:positionH relativeFrom="column">
                  <wp:posOffset>-3248025</wp:posOffset>
                </wp:positionH>
                <wp:positionV relativeFrom="paragraph">
                  <wp:posOffset>-2540</wp:posOffset>
                </wp:positionV>
                <wp:extent cx="2971800" cy="1899285"/>
                <wp:effectExtent l="0" t="0" r="19050" b="24765"/>
                <wp:wrapNone/>
                <wp:docPr id="2323" name="Group 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9285"/>
                          <a:chOff x="0" y="1"/>
                          <a:chExt cx="2971800" cy="1903048"/>
                        </a:xfrm>
                      </wpg:grpSpPr>
                      <pic:pic xmlns:pic="http://schemas.openxmlformats.org/drawingml/2006/picture">
                        <pic:nvPicPr>
                          <pic:cNvPr id="2849" name="Picture 2883" descr="AW-KQ-C1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72" y="149773"/>
                            <a:ext cx="2324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72" name="Group 2841"/>
                        <wpg:cNvGrpSpPr>
                          <a:grpSpLocks/>
                        </wpg:cNvGrpSpPr>
                        <wpg:grpSpPr bwMode="auto">
                          <a:xfrm>
                            <a:off x="0" y="1"/>
                            <a:ext cx="2971800" cy="1903048"/>
                            <a:chOff x="1221" y="8345"/>
                            <a:chExt cx="4680" cy="2924"/>
                          </a:xfrm>
                        </wpg:grpSpPr>
                        <wps:wsp>
                          <wps:cNvPr id="1273" name="Rectangle 2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8345"/>
                              <a:ext cx="4680" cy="2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Text Box 28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6" y="10968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Pr="00E203A5" w:rsidRDefault="003D554E" w:rsidP="00B02004">
                                <w:pPr>
                                  <w:pStyle w:val="Fig"/>
                                  <w:jc w:val="center"/>
                                </w:pPr>
                                <w:r w:rsidRPr="00E203A5">
                                  <w:t>Fig. 2-</w:t>
                                </w:r>
                                <w:r w:rsidRPr="00E203A5">
                                  <w:rPr>
                                    <w:rFonts w:hint="eastAsia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76" name="Rectangle 2867"/>
                        <wps:cNvSpPr>
                          <a:spLocks noChangeArrowheads="1"/>
                        </wps:cNvSpPr>
                        <wps:spPr bwMode="auto">
                          <a:xfrm>
                            <a:off x="1513490" y="23649"/>
                            <a:ext cx="107696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B0200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 pillar garnish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Line 286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262" y="149773"/>
                            <a:ext cx="82550" cy="243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Rectangle 2869"/>
                        <wps:cNvSpPr>
                          <a:spLocks noChangeArrowheads="1"/>
                        </wps:cNvSpPr>
                        <wps:spPr bwMode="auto">
                          <a:xfrm>
                            <a:off x="2420007" y="299545"/>
                            <a:ext cx="38100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B0200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Rectangle 2870"/>
                        <wps:cNvSpPr>
                          <a:spLocks noChangeArrowheads="1"/>
                        </wps:cNvSpPr>
                        <wps:spPr bwMode="auto">
                          <a:xfrm>
                            <a:off x="2514600" y="717332"/>
                            <a:ext cx="36195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B0200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Line 28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02676" y="378373"/>
                            <a:ext cx="694055" cy="112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2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28345" y="835573"/>
                            <a:ext cx="393065" cy="213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8" name="Rectangle 2873"/>
                        <wps:cNvSpPr>
                          <a:spLocks noChangeArrowheads="1"/>
                        </wps:cNvSpPr>
                        <wps:spPr bwMode="auto">
                          <a:xfrm>
                            <a:off x="520262" y="197069"/>
                            <a:ext cx="38100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B0200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Line 2874"/>
                        <wps:cNvCnPr>
                          <a:cxnSpLocks noChangeShapeType="1"/>
                        </wps:cNvCnPr>
                        <wps:spPr bwMode="auto">
                          <a:xfrm>
                            <a:off x="709448" y="338959"/>
                            <a:ext cx="127000" cy="264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85E11" id="Group 2323" o:spid="_x0000_s1145" style="position:absolute;left:0;text-align:left;margin-left:-255.75pt;margin-top:-.2pt;width:234pt;height:149.55pt;z-index:251948032;mso-height-relative:margin" coordorigin="" coordsize="29718,19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">
                <v:shape id="Picture 2883" o:spid="_x0000_s1146" type="#_x0000_t75" alt="AW-KQ-C19" style="position:absolute;left:3783;top:1497;width:23241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yQzFAAAA3QAAAA8AAABkcnMvZG93bnJldi54bWxEj1trwkAUhN8L/oflCL7VjVIkRlcRIaUv&#10;gpdeXo+7p0lo9mzIbpP4712h0MdhZr5h1tvB1qKj1leOFcymCQhi7UzFhYL3S/6cgvAB2WDtmBTc&#10;yMN2M3paY2ZczyfqzqEQEcI+QwVlCE0mpdclWfRT1xBH79u1FkOUbSFNi32E21rOk2QhLVYcF0ps&#10;aF+S/jn/WgXHjy9XfPadzsPr7JDrKr26pVZqMh52KxCBhvAf/mu/GQXz9GUJjzfxCc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P8kMxQAAAN0AAAAPAAAAAAAAAAAAAAAA&#10;AJ8CAABkcnMvZG93bnJldi54bWxQSwUGAAAAAAQABAD3AAAAkQMAAAAA&#10;">
                  <v:imagedata r:id="rId41" o:title="AW-KQ-C19"/>
                  <v:path arrowok="t"/>
                </v:shape>
                <v:group id="Group 2841" o:spid="_x0000_s1147" style="position:absolute;width:29718;height:19030" coordorigin="1221,8345" coordsize="4680,2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rect id="Rectangle 2842" o:spid="_x0000_s1148" style="position:absolute;left:1221;top:8345;width:4680;height:2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yicMA&#10;AADdAAAADwAAAGRycy9kb3ducmV2LnhtbERPTWsCMRC9C/6HMII3zVZpK1ujrKLgSagt1N6GzTRZ&#10;3EyWTXTXf98UCt7m8T5nue5dLW7UhsqzgqdpBoK49Lpio+DzYz9ZgAgRWWPtmRTcKcB6NRwsMde+&#10;43e6naIRKYRDjgpsjE0uZSgtOQxT3xAn7se3DmOCrZG6xS6Fu1rOsuxFOqw4NVhsaGupvJyuTsGu&#10;+T4WzybI4iva88Vvur09GqXGo754AxGpjw/xv/ug0/zZ6xz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3yicMAAADdAAAADwAAAAAAAAAAAAAAAACYAgAAZHJzL2Rv&#10;d25yZXYueG1sUEsFBgAAAAAEAAQA9QAAAIgDAAAAAA==&#10;" filled="f"/>
                  <v:shape id="Text Box 2843" o:spid="_x0000_s1149" type="#_x0000_t202" style="position:absolute;left:1246;top:10968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6J8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eifEAAAA3QAAAA8AAAAAAAAAAAAAAAAAmAIAAGRycy9k&#10;b3ducmV2LnhtbFBLBQYAAAAABAAEAPUAAACJAwAAAAA=&#10;" filled="f" stroked="f">
                    <v:textbox inset="0,0,0,0">
                      <w:txbxContent>
                        <w:p w:rsidR="003D554E" w:rsidRPr="00E203A5" w:rsidRDefault="003D554E" w:rsidP="00B02004">
                          <w:pPr>
                            <w:pStyle w:val="Fig"/>
                            <w:jc w:val="center"/>
                          </w:pPr>
                          <w:r w:rsidRPr="00E203A5">
                            <w:t>Fig. 2-</w:t>
                          </w:r>
                          <w:r w:rsidRPr="00E203A5">
                            <w:rPr>
                              <w:rFonts w:hint="eastAsia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rect id="Rectangle 2867" o:spid="_x0000_s1150" style="position:absolute;left:15134;top:236;width:1077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sQMIA&#10;AADdAAAADwAAAGRycy9kb3ducmV2LnhtbERPTWvCQBC9F/wPywje6sYgWlJXEUug18QePE6z0yRm&#10;dzZkVxP/vVso9DaP9zm7w2SNuNPgW8cKVssEBHHldMu1gq9z/voGwgdkjcYxKXiQh8N+9rLDTLuR&#10;C7qXoRYxhH2GCpoQ+kxKXzVk0S9dTxy5HzdYDBEOtdQDjjHcGpkmyUZabDk2NNjTqaGqK29Wwfl7&#10;2xlZmrTg68dt3eXFJR8npRbz6fgOItAU/sV/7k8d56fbDfx+E0+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SxA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 w:rsidP="00B0200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Front pillar garnish (L)</w:t>
                        </w:r>
                      </w:p>
                    </w:txbxContent>
                  </v:textbox>
                </v:rect>
                <v:line id="Line 2868" o:spid="_x0000_s1151" style="position:absolute;flip:x;visibility:visible;mso-wrap-style:square" from="16632,1497" to="17458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2VwsMAAADdAAAADwAAAGRycy9kb3ducmV2LnhtbERP22rCQBB9L/Qflin41mwasGp0lSIK&#10;gvjg5QPG7JiNzc6G7Nak/fquIPg2h3Od2aK3tbhR6yvHCj6SFARx4XTFpYLTcf0+BuEDssbaMSn4&#10;JQ+L+evLDHPtOt7T7RBKEUPY56jAhNDkUvrCkEWfuIY4chfXWgwRtqXULXYx3NYyS9NPabHi2GCw&#10;oaWh4vvwYxVsq8yEVWeuVi7Pf1u3noyGq51Sg7f+awoiUB+e4od7o+P8bDSE+zfx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9lcLDAAAA3QAAAA8AAAAAAAAAAAAA&#10;AAAAoQIAAGRycy9kb3ducmV2LnhtbFBLBQYAAAAABAAEAPkAAACRAwAAAAA=&#10;">
                  <v:stroke endarrow="block" endarrowwidth="narrow" endarrowlength="long"/>
                </v:line>
                <v:rect id="Rectangle 2869" o:spid="_x0000_s1152" style="position:absolute;left:24200;top:2995;width:381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Rr8QA&#10;AADdAAAADwAAAGRycy9kb3ducmV2LnhtbESPQU/DMAyF70j7D5GRuLGUCrGpLJvQUCWu7Tjs6DWm&#10;LU2cqsnW8u/xAYmbrff83ufdYfFO3WiKfWADT+sMFHETbM+tgc9T+bgFFROyRReYDPxQhMN+dbfD&#10;woaZK7rVqVUSwrFAA11KY6F1bDryGNdhJBbtK0wek6xTq+2Es4R7p/Mse9Eee5aGDkc6dtQM9dUb&#10;OF02g9O1yyv+fr8+D2V1LufFmIf75e0VVKIl/Zv/rj+s4Ocb4ZdvZAS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0Ea/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B0200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B</w:t>
                        </w:r>
                      </w:p>
                    </w:txbxContent>
                  </v:textbox>
                </v:rect>
                <v:rect id="Rectangle 2870" o:spid="_x0000_s1153" style="position:absolute;left:25146;top:7173;width:3619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0NMIA&#10;AADdAAAADwAAAGRycy9kb3ducmV2LnhtbERPTWvCQBC9F/oflil4qxuD1JK6irQEvCZ68DjNTpOY&#10;3dmQXU38965Q8DaP9znr7WSNuNLgW8cKFvMEBHHldMu1guMhf/8E4QOyRuOYFNzIw3bz+rLGTLuR&#10;C7qWoRYxhH2GCpoQ+kxKXzVk0c9dTxy5PzdYDBEOtdQDjjHcGpkmyYe02HJsaLCn74aqrrxYBYff&#10;VWdkadKCzz+XZZcXp3yclJq9TbsvEIGm8BT/u/c6zk9XC3h8E0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LQ0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 w:rsidP="00B0200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A</w:t>
                        </w:r>
                      </w:p>
                    </w:txbxContent>
                  </v:textbox>
                </v:rect>
                <v:line id="Line 2871" o:spid="_x0000_s1154" style="position:absolute;flip:x;visibility:visible;mso-wrap-style:square" from="17026,3783" to="23967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OuLsQAAADdAAAADwAAAGRycy9kb3ducmV2LnhtbERPzWrCQBC+C32HZQq96aYBG42uUkKE&#10;gnio9QHG7JhNm50N2dWkffquUOhtPr7fWW9H24ob9b5xrOB5loAgrpxuuFZw+thNFyB8QNbYOiYF&#10;3+Rhu3mYrDHXbuB3uh1DLWII+xwVmBC6XEpfGbLoZ64jjtzF9RZDhH0tdY9DDLetTJPkRVpsODYY&#10;7KgwVH0dr1bBvklNKAfzaWVx/tm73TKblwelnh7H1xWIQGP4F/+533Scn2YZ3L+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64uxAAAAN0AAAAPAAAAAAAAAAAA&#10;AAAAAKECAABkcnMvZG93bnJldi54bWxQSwUGAAAAAAQABAD5AAAAkgMAAAAA&#10;">
                  <v:stroke endarrow="block" endarrowwidth="narrow" endarrowlength="long"/>
                </v:line>
                <v:line id="Line 2872" o:spid="_x0000_s1155" style="position:absolute;flip:x;visibility:visible;mso-wrap-style:square" from="21283,8355" to="25214,10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6XMYAAADdAAAADwAAAGRycy9kb3ducmV2LnhtbESPQWvCQBCF7wX/wzKCt7ox0Gqjq4go&#10;CNJD1R8wzY7ZtNnZkN2atL++cyj0NsN78943q83gG3WnLtaBDcymGSjiMtiaKwPXy+FxASomZItN&#10;YDLwTRE269HDCgsben6j+zlVSkI4FmjApdQWWsfSkcc4DS2xaLfQeUyydpW2HfYS7hudZ9mz9liz&#10;NDhsaeeo/Dx/eQOnOndp37sPr3fvP6dweJk/7V+NmYyH7RJUoiH9m/+uj1bw87n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8OlzGAAAA3QAAAA8AAAAAAAAA&#10;AAAAAAAAoQIAAGRycy9kb3ducmV2LnhtbFBLBQYAAAAABAAEAPkAAACUAwAAAAA=&#10;">
                  <v:stroke endarrow="block" endarrowwidth="narrow" endarrowlength="long"/>
                </v:line>
                <v:rect id="Rectangle 2873" o:spid="_x0000_s1156" style="position:absolute;left:5202;top:1970;width:381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d18EA&#10;AADdAAAADwAAAGRycy9kb3ducmV2LnhtbERPz2vCMBS+D/wfwhO8zdQiUzqjDEdh11YPHp/NW9s1&#10;eSlNtPW/Nwdhx4/v9+4wWSPuNPjWsYLVMgFBXDndcq3gfMrftyB8QNZoHJOCB3k47GdvO8y0G7mg&#10;exlqEUPYZ6igCaHPpPRVQxb90vXEkft1g8UQ4VBLPeAYw62RaZJ8SIstx4YGezo2VHXlzSo4XTed&#10;kaVJC/77vq27vLjk46TUYj59fYIINIV/8cv9oxWk23W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endfBAAAA3QAAAA8AAAAAAAAAAAAAAAAAmAIAAGRycy9kb3du&#10;cmV2LnhtbFBLBQYAAAAABAAEAPUAAACGAwAAAAA=&#10;" stroked="f" strokeweight=".25pt">
                  <v:textbox inset="0,0,0,0">
                    <w:txbxContent>
                      <w:p w:rsidR="003D554E" w:rsidRDefault="003D554E" w:rsidP="00B0200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B</w:t>
                        </w:r>
                      </w:p>
                    </w:txbxContent>
                  </v:textbox>
                </v:rect>
                <v:line id="Line 2874" o:spid="_x0000_s1157" style="position:absolute;visibility:visible;mso-wrap-style:square" from="7094,3389" to="8364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Hn8IAAADdAAAADwAAAGRycy9kb3ducmV2LnhtbERPTWvCQBC9F/wPywheSt0oUpvoKiKI&#10;Xhu1vQ7ZMQnJzobsqqu/vlso9DaP9znLdTCtuFHvassKJuMEBHFhdc2lgtNx9/YBwnlkja1lUvAg&#10;B+vV4GWJmbZ3/qRb7ksRQ9hlqKDyvsukdEVFBt3YdsSRu9jeoI+wL6Xu8R7DTSunSfIuDdYcGyrs&#10;aFtR0eRXo+Dp3ePLNOl8lp+/m1dOQ7nnoNRoGDYLEJ6C/xf/uQ86zp/OU/j9Jp4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wHn8IAAADdAAAADwAAAAAAAAAAAAAA&#10;AAChAgAAZHJzL2Rvd25yZXYueG1sUEsFBgAAAAAEAAQA+QAAAJADAAAAAA=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24B73" w:rsidRPr="009E2EFC">
        <w:rPr>
          <w:rFonts w:hint="eastAsia"/>
          <w:color w:val="000000"/>
        </w:rPr>
        <w:t>Disengage</w:t>
      </w:r>
      <w:r w:rsidR="00C24B73" w:rsidRPr="009E2EFC">
        <w:rPr>
          <w:color w:val="000000"/>
        </w:rPr>
        <w:t xml:space="preserve"> </w:t>
      </w:r>
      <w:r w:rsidR="00C24B73" w:rsidRPr="009E2EFC">
        <w:rPr>
          <w:rFonts w:hint="eastAsia"/>
          <w:color w:val="000000"/>
        </w:rPr>
        <w:t>the</w:t>
      </w:r>
      <w:r w:rsidR="00C24B73" w:rsidRPr="009E2EFC">
        <w:rPr>
          <w:color w:val="000000"/>
        </w:rPr>
        <w:t xml:space="preserve"> </w:t>
      </w:r>
      <w:r w:rsidR="00C24B73" w:rsidRPr="009E2EFC">
        <w:rPr>
          <w:rFonts w:hint="eastAsia"/>
          <w:color w:val="000000"/>
        </w:rPr>
        <w:t>2</w:t>
      </w:r>
      <w:r w:rsidR="00C24B73" w:rsidRPr="009E2EFC">
        <w:rPr>
          <w:color w:val="000000"/>
        </w:rPr>
        <w:t xml:space="preserve"> </w:t>
      </w:r>
      <w:r w:rsidR="00C24B73" w:rsidRPr="009E2EFC">
        <w:rPr>
          <w:rFonts w:hint="eastAsia"/>
          <w:color w:val="000000"/>
        </w:rPr>
        <w:t>clip</w:t>
      </w:r>
      <w:r w:rsidR="00C24B73" w:rsidRPr="009E2EFC">
        <w:rPr>
          <w:color w:val="000000"/>
        </w:rPr>
        <w:t xml:space="preserve">s </w:t>
      </w:r>
      <w:r w:rsidR="00C24B73" w:rsidRPr="009E2EFC">
        <w:rPr>
          <w:rFonts w:hint="eastAsia"/>
          <w:color w:val="000000"/>
        </w:rPr>
        <w:t>from the vehicle</w:t>
      </w:r>
      <w:r w:rsidR="00C24B73" w:rsidRPr="009E2EFC">
        <w:rPr>
          <w:color w:val="000000"/>
        </w:rPr>
        <w:t xml:space="preserve"> (Fig</w:t>
      </w:r>
      <w:r w:rsidR="00C24B73" w:rsidRPr="009E2EFC">
        <w:rPr>
          <w:rFonts w:hint="eastAsia"/>
          <w:color w:val="000000"/>
        </w:rPr>
        <w:t>.</w:t>
      </w:r>
      <w:r w:rsidR="00C24B73" w:rsidRPr="009E2EFC">
        <w:rPr>
          <w:color w:val="000000"/>
        </w:rPr>
        <w:t xml:space="preserve"> 2-</w:t>
      </w:r>
      <w:r w:rsidR="00C24B73" w:rsidRPr="009E2EFC">
        <w:rPr>
          <w:rFonts w:hint="eastAsia"/>
          <w:color w:val="000000"/>
        </w:rPr>
        <w:t>6</w:t>
      </w:r>
      <w:r w:rsidR="00C24B73" w:rsidRPr="009E2EFC">
        <w:rPr>
          <w:color w:val="000000"/>
        </w:rPr>
        <w:t>)</w:t>
      </w:r>
      <w:r w:rsidR="00C24B73" w:rsidRPr="009E2EFC">
        <w:rPr>
          <w:rFonts w:hint="eastAsia"/>
          <w:color w:val="000000"/>
        </w:rPr>
        <w:t>.</w:t>
      </w:r>
    </w:p>
    <w:p w:rsidR="00C24B73" w:rsidRPr="009E2EFC" w:rsidRDefault="00C24B73" w:rsidP="00E03EC5">
      <w:pPr>
        <w:pStyle w:val="ProcLevel3"/>
        <w:rPr>
          <w:color w:val="000000"/>
        </w:rPr>
      </w:pPr>
      <w:r w:rsidRPr="009E2EFC">
        <w:rPr>
          <w:rFonts w:hint="eastAsia"/>
          <w:color w:val="000000"/>
        </w:rPr>
        <w:t>Pull the front pillar garnish so that the tip of clip B locks in the front pillar garnish hole (Fig. 2-6).</w:t>
      </w:r>
    </w:p>
    <w:p w:rsidR="00B02004" w:rsidRDefault="00B02004" w:rsidP="00E03EC5">
      <w:pPr>
        <w:pStyle w:val="ProcLevel3"/>
        <w:numPr>
          <w:ilvl w:val="0"/>
          <w:numId w:val="0"/>
        </w:numPr>
        <w:ind w:left="1560" w:hanging="840"/>
      </w:pPr>
    </w:p>
    <w:p w:rsidR="00C24B73" w:rsidRPr="009E2EFC" w:rsidRDefault="00C24B73" w:rsidP="00E03EC5">
      <w:pPr>
        <w:pStyle w:val="ProcLevel3"/>
        <w:numPr>
          <w:ilvl w:val="0"/>
          <w:numId w:val="0"/>
        </w:numPr>
        <w:ind w:left="1560" w:hanging="840"/>
        <w:rPr>
          <w:color w:val="000000"/>
          <w:szCs w:val="24"/>
        </w:rPr>
      </w:pPr>
      <w:r>
        <w:br/>
      </w:r>
    </w:p>
    <w:p w:rsidR="00C24B73" w:rsidRPr="009E2EFC" w:rsidRDefault="003D554E" w:rsidP="00E03EC5">
      <w:pPr>
        <w:pStyle w:val="ProcLevel3"/>
        <w:rPr>
          <w:color w:val="00000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68512" behindDoc="0" locked="1" layoutInCell="1" allowOverlap="1" wp14:anchorId="5BF6C054" wp14:editId="243D4B7B">
                <wp:simplePos x="0" y="0"/>
                <wp:positionH relativeFrom="column">
                  <wp:posOffset>-86995</wp:posOffset>
                </wp:positionH>
                <wp:positionV relativeFrom="paragraph">
                  <wp:posOffset>-2540</wp:posOffset>
                </wp:positionV>
                <wp:extent cx="0" cy="622300"/>
                <wp:effectExtent l="38100" t="0" r="57150" b="63500"/>
                <wp:wrapNone/>
                <wp:docPr id="2784" name="Straight Connector 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15C05" id="Straight Connector 2784" o:spid="_x0000_s1026" style="position:absolute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-.2pt" to="-6.8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" strokecolor="black [3213]" strokeweight="7.5pt">
                <v:stroke linestyle="thinThin" joinstyle="miter"/>
                <w10:anchorlock/>
              </v:line>
            </w:pict>
          </mc:Fallback>
        </mc:AlternateContent>
      </w:r>
      <w:r w:rsidR="00B020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45984" behindDoc="0" locked="1" layoutInCell="1" allowOverlap="1" wp14:anchorId="29BB1769" wp14:editId="097DD8EF">
                <wp:simplePos x="0" y="0"/>
                <wp:positionH relativeFrom="column">
                  <wp:posOffset>-3337560</wp:posOffset>
                </wp:positionH>
                <wp:positionV relativeFrom="paragraph">
                  <wp:posOffset>0</wp:posOffset>
                </wp:positionV>
                <wp:extent cx="0" cy="365760"/>
                <wp:effectExtent l="38100" t="0" r="57150" b="53340"/>
                <wp:wrapNone/>
                <wp:docPr id="2322" name="Straight Connector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377D1" id="Straight Connector 2322" o:spid="_x0000_s1026" style="position:absolute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8pt,0" to="-262.8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" strokecolor="black [3213]" strokeweight="7.5pt">
                <v:stroke linestyle="thinThin" joinstyle="miter"/>
                <w10:anchorlock/>
              </v:line>
            </w:pict>
          </mc:Fallback>
        </mc:AlternateContent>
      </w:r>
      <w:r w:rsidR="00B02004">
        <w:rPr>
          <w:rFonts w:hint="eastAsia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879424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78330"/>
                <wp:effectExtent l="0" t="0" r="19050" b="26670"/>
                <wp:wrapNone/>
                <wp:docPr id="2321" name="Group 2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8330"/>
                          <a:chOff x="0" y="0"/>
                          <a:chExt cx="2971800" cy="1881570"/>
                        </a:xfrm>
                      </wpg:grpSpPr>
                      <pic:pic xmlns:pic="http://schemas.openxmlformats.org/drawingml/2006/picture">
                        <pic:nvPicPr>
                          <pic:cNvPr id="2865" name="Picture 2865" descr="AW-KQ-C2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28" y="149773"/>
                            <a:ext cx="2476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62" name="Group 28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81570"/>
                            <a:chOff x="1221" y="8345"/>
                            <a:chExt cx="4680" cy="2891"/>
                          </a:xfrm>
                        </wpg:grpSpPr>
                        <wps:wsp>
                          <wps:cNvPr id="1263" name="Rectangle 2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8345"/>
                              <a:ext cx="4680" cy="2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Text Box 2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6" y="10932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Pr="009E2EFC" w:rsidRDefault="003D554E" w:rsidP="00B02004">
                                <w:pPr>
                                  <w:pStyle w:val="Fig"/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9E2EFC">
                                  <w:rPr>
                                    <w:color w:val="000000"/>
                                  </w:rPr>
                                  <w:t>Fig. 2</w:t>
                                </w:r>
                                <w:r w:rsidRPr="009E2EFC">
                                  <w:rPr>
                                    <w:rFonts w:hint="eastAsia"/>
                                    <w:color w:val="000000"/>
                                  </w:rPr>
                                  <w:t>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67" name="Rectangle 2875"/>
                        <wps:cNvSpPr>
                          <a:spLocks noChangeArrowheads="1"/>
                        </wps:cNvSpPr>
                        <wps:spPr bwMode="auto">
                          <a:xfrm>
                            <a:off x="2341179" y="283780"/>
                            <a:ext cx="38100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Line 2876"/>
                        <wps:cNvCnPr>
                          <a:cxnSpLocks noChangeShapeType="1"/>
                        </wps:cNvCnPr>
                        <wps:spPr bwMode="auto">
                          <a:xfrm flipH="1">
                            <a:off x="2309648" y="402021"/>
                            <a:ext cx="151130" cy="1790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Rectangle 2877"/>
                        <wps:cNvSpPr>
                          <a:spLocks noChangeArrowheads="1"/>
                        </wps:cNvSpPr>
                        <wps:spPr bwMode="auto">
                          <a:xfrm>
                            <a:off x="1174531" y="1734207"/>
                            <a:ext cx="107696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 pillar garnish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Line 28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08083" y="1206063"/>
                            <a:ext cx="80645" cy="539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8" name="Picture 288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23649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9" name="Rectangle 2882"/>
                        <wps:cNvSpPr>
                          <a:spLocks noChangeArrowheads="1"/>
                        </wps:cNvSpPr>
                        <wps:spPr bwMode="auto">
                          <a:xfrm>
                            <a:off x="291662" y="39414"/>
                            <a:ext cx="1981200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Needle-nose </w:t>
                              </w: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liers</w:t>
                              </w:r>
                              <w:r>
                                <w:rPr>
                                  <w:sz w:val="18"/>
                                </w:rPr>
                                <w:t xml:space="preserve"> with masking tape</w:t>
                              </w:r>
                            </w:p>
                            <w:p w:rsidR="003D554E" w:rsidRDefault="003D554E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21" o:spid="_x0000_s1158" style="position:absolute;left:0;text-align:left;margin-left:-255.75pt;margin-top:.05pt;width:234pt;height:147.9pt;z-index:251879424;mso-height-relative:margin" coordsize="29718,18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">
                <v:shape id="Picture 2865" o:spid="_x0000_s1159" type="#_x0000_t75" alt="AW-KQ-C21" style="position:absolute;left:3074;top:1497;width:24765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iMLGAAAA3QAAAA8AAABkcnMvZG93bnJldi54bWxEj0FrwkAUhO8F/8PyBG91Y7AhRFcRQRAv&#10;pakevD2zzySafRuya0z767uFQo/DzHzDLNeDaURPnastK5hNIxDEhdU1lwqOn7vXFITzyBoby6Tg&#10;ixysV6OXJWbaPvmD+tyXIkDYZaig8r7NpHRFRQbd1LbEwbvazqAPsiul7vAZ4KaRcRQl0mDNYaHC&#10;lrYVFff8YRRc8n180Kdd+z435yQu+u9Der8pNRkPmwUIT4P/D/+191pBnCZv8PsmPA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0+IwsYAAADdAAAADwAAAAAAAAAAAAAA&#10;AACfAgAAZHJzL2Rvd25yZXYueG1sUEsFBgAAAAAEAAQA9wAAAJIDAAAAAA==&#10;">
                  <v:imagedata r:id="rId43" o:title="AW-KQ-C21"/>
                  <v:path arrowok="t"/>
                </v:shape>
                <v:group id="Group 2848" o:spid="_x0000_s1160" style="position:absolute;width:29718;height:18815" coordorigin="1221,8345" coordsize="4680,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rect id="Rectangle 2849" o:spid="_x0000_s1161" style="position:absolute;left:1221;top:8345;width:4680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kVMIA&#10;AADdAAAADwAAAGRycy9kb3ducmV2LnhtbERPTWsCMRC9C/6HMEJvmq1FKatRVqnQk6AWWm/DZpos&#10;bibLJnW3/94Igrd5vM9ZrntXiyu1ofKs4HWSgSAuva7YKPg67cbvIEJE1lh7JgX/FGC9Gg6WmGvf&#10;8YGux2hECuGQowIbY5NLGUpLDsPEN8SJ+/Wtw5hga6RusUvhrpbTLJtLhxWnBosNbS2Vl+OfU/DR&#10;nPfFzARZfEf7c/Gbbmf3RqmXUV8sQETq41P8cH/qNH86f4P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GRUwgAAAN0AAAAPAAAAAAAAAAAAAAAAAJgCAABkcnMvZG93&#10;bnJldi54bWxQSwUGAAAAAAQABAD1AAAAhwMAAAAA&#10;" filled="f"/>
                  <v:shape id="Text Box 2850" o:spid="_x0000_s1162" type="#_x0000_t202" style="position:absolute;left:1246;top:10932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s+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7PrEAAAA3QAAAA8AAAAAAAAAAAAAAAAAmAIAAGRycy9k&#10;b3ducmV2LnhtbFBLBQYAAAAABAAEAPUAAACJAwAAAAA=&#10;" filled="f" stroked="f">
                    <v:textbox inset="0,0,0,0">
                      <w:txbxContent>
                        <w:p w:rsidR="003D554E" w:rsidRPr="009E2EFC" w:rsidRDefault="003D554E" w:rsidP="00B02004">
                          <w:pPr>
                            <w:pStyle w:val="Fig"/>
                            <w:jc w:val="center"/>
                            <w:rPr>
                              <w:color w:val="000000"/>
                            </w:rPr>
                          </w:pPr>
                          <w:r w:rsidRPr="009E2EFC">
                            <w:rPr>
                              <w:color w:val="000000"/>
                            </w:rPr>
                            <w:t>Fig. 2</w:t>
                          </w:r>
                          <w:r w:rsidRPr="009E2EFC">
                            <w:rPr>
                              <w:rFonts w:hint="eastAsia"/>
                              <w:color w:val="000000"/>
                            </w:rPr>
                            <w:t>-7</w:t>
                          </w:r>
                        </w:p>
                      </w:txbxContent>
                    </v:textbox>
                  </v:shape>
                </v:group>
                <v:rect id="Rectangle 2875" o:spid="_x0000_s1163" style="position:absolute;left:23411;top:2837;width:381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VZsUA&#10;AADdAAAADwAAAGRycy9kb3ducmV2LnhtbERP32vCMBB+H/g/hBN8GZoq6LQaRZQxmWywbvh8NGdT&#10;bS61ybT7781gsLf7+H7eYtXaSlyp8aVjBcNBAoI4d7rkQsHX53N/CsIHZI2VY1LwQx5Wy87DAlPt&#10;bvxB1ywUIoawT1GBCaFOpfS5IYt+4GriyB1dYzFE2BRSN3iL4baSoySZSIslxwaDNW0M5efs2yo4&#10;ZOdZ8fayH89ex9vH/e5yMsP3k1K9bruegwjUhn/xn3un4/zR5Al+v4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dVmxQAAAN0AAAAPAAAAAAAAAAAAAAAAAJgCAABkcnMv&#10;ZG93bnJldi54bWxQSwUGAAAAAAQABAD1AAAAigMAAAAA&#10;" filled="f" stroked="f" strokeweight=".25pt">
                  <v:textbox inset="0,0,0,0">
                    <w:txbxContent>
                      <w:p w:rsidR="003D554E" w:rsidRDefault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B</w:t>
                        </w:r>
                      </w:p>
                    </w:txbxContent>
                  </v:textbox>
                </v:rect>
                <v:line id="Line 2876" o:spid="_x0000_s1164" style="position:absolute;flip:x;visibility:visible;mso-wrap-style:square" from="23096,4020" to="24607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QDH8MAAADdAAAADwAAAGRycy9kb3ducmV2LnhtbERPzWrCQBC+C32HZQrezKYBrUZXKaIg&#10;SA9VH2DMjtnY7GzIbk3ap+8Kgrf5+H5nseptLW7U+sqxgrckBUFcOF1xqeB03I6mIHxA1lg7JgW/&#10;5GG1fBksMNeu4y+6HUIpYgj7HBWYEJpcSl8YsugT1xBH7uJaiyHCtpS6xS6G21pmaTqRFiuODQYb&#10;Whsqvg8/VsG+ykzYdOZq5fr8t3fb2ft486nU8LX/mIMI1Ien+OHe6Tg/m4zh/k08QS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kAx/DAAAA3QAAAA8AAAAAAAAAAAAA&#10;AAAAoQIAAGRycy9kb3ducmV2LnhtbFBLBQYAAAAABAAEAPkAAACRAwAAAAA=&#10;">
                  <v:stroke endarrow="block" endarrowwidth="narrow" endarrowlength="long"/>
                </v:line>
                <v:rect id="Rectangle 2877" o:spid="_x0000_s1165" style="position:absolute;left:11745;top:17342;width:10769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i6cIA&#10;AADdAAAADwAAAGRycy9kb3ducmV2LnhtbERPTWvCQBC9F/oflil4qxuDaEldRVoCXhM9eJxmp0nM&#10;7mzIrib+e1co9DaP9zmb3WSNuNHgW8cKFvMEBHHldMu1gtMxf/8A4QOyRuOYFNzJw277+rLBTLuR&#10;C7qVoRYxhH2GCpoQ+kxKXzVk0c9dTxy5XzdYDBEOtdQDjjHcGpkmyUpabDk2NNjTV0NVV16tguPP&#10;ujOyNGnBl+/rssuLcz5OSs3epv0niEBT+Bf/uQ86zk9XC3h+E0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SLp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Front pillar garnish (L)</w:t>
                        </w:r>
                      </w:p>
                    </w:txbxContent>
                  </v:textbox>
                </v:rect>
                <v:line id="Line 2880" o:spid="_x0000_s1166" style="position:absolute;flip:x y;visibility:visible;mso-wrap-style:square" from="16080,12060" to="16887,17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8UB8MAAADdAAAADwAAAGRycy9kb3ducmV2LnhtbERPS2vCQBC+F/wPywi9lLqJh9BGVxGh&#10;UDzVR+/T7JhNm51NsquJ/npXEHqbj+858+Vga3GmzleOFaSTBARx4XTFpYLD/uP1DYQPyBprx6Tg&#10;Qh6Wi9HTHHPtet7SeRdKEUPY56jAhNDkUvrCkEU/cQ1x5I6usxgi7EqpO+xjuK3lNEkyabHi2GCw&#10;obWh4m93sgp+v9x7+jOkm5e6bc01tGlv9t9KPY+H1QxEoCH8ix/uTx3nT7MM7t/EE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vFAfDAAAA3QAAAA8AAAAAAAAAAAAA&#10;AAAAoQIAAGRycy9kb3ducmV2LnhtbFBLBQYAAAAABAAEAPkAAACRAwAAAAA=&#10;">
                  <v:stroke endarrow="block" endarrowwidth="narrow" endarrowlength="long"/>
                </v:line>
                <v:shape id="Picture 2881" o:spid="_x0000_s1167" type="#_x0000_t75" alt="tool" style="position:absolute;left:157;top:236;width:2477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1wzHAAAA3QAAAA8AAABkcnMvZG93bnJldi54bWxEj0FrwkAQhe+F/odlCr0U3VTESnSVqggF&#10;PVj14HHMTpPQ7GzIbs323zuHQm8zvDfvfTNfJteoG3Wh9mzgdZiBIi68rbk0cD5tB1NQISJbbDyT&#10;gV8KsFw8Pswxt77nT7odY6kkhEOOBqoY21zrUFTkMAx9Syzal+8cRlm7UtsOewl3jR5l2UQ7rFka&#10;KmxpXVHxffxxBuhlt7+8rfR23F/TPh7SphivTsY8P6X3GahIKf6b/64/rOCPJoIr38gIe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v1wzHAAAA3QAAAA8AAAAAAAAAAAAA&#10;AAAAnwIAAGRycy9kb3ducmV2LnhtbFBLBQYAAAAABAAEAPcAAACTAwAAAAA=&#10;">
                  <v:imagedata r:id="rId27" o:title="tool"/>
                  <v:path arrowok="t"/>
                </v:shape>
                <v:rect id="Rectangle 2882" o:spid="_x0000_s1168" style="position:absolute;left:2916;top:394;width:19812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Wo8UA&#10;AADdAAAADwAAAGRycy9kb3ducmV2LnhtbESPQWsCMRCF7wX/Qxiht5pVinS3RhFFKHjRrZfehs10&#10;s7qZLEnUrb/eCEJvM7z3vnkzW/S2FRfyoXGsYDzKQBBXTjdcKzh8b94+QISIrLF1TAr+KMBiPniZ&#10;YaHdlfd0KWMtEoRDgQpMjF0hZagMWQwj1xEn7dd5izGtvpba4zXBbSsnWTaVFhtOFwx2tDJUncqz&#10;TZRtXLer7nhY5u/+Vu6avcl/eqVeh/3yE0SkPv6bn+kvnepPpjk8vk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lajxQAAAN0AAAAPAAAAAAAAAAAAAAAAAJgCAABkcnMv&#10;ZG93bnJldi54bWxQSwUGAAAAAAQABAD1AAAAigMAAAAA&#10;" strokecolor="white" strokeweight=".25pt">
                  <v:textbox inset="0,0,0,0">
                    <w:txbxContent>
                      <w:p w:rsidR="003D554E" w:rsidRDefault="003D554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Needle-nose </w:t>
                        </w:r>
                        <w:r>
                          <w:rPr>
                            <w:sz w:val="18"/>
                          </w:rPr>
                          <w:t>p</w:t>
                        </w:r>
                        <w:r>
                          <w:rPr>
                            <w:rFonts w:hint="eastAsia"/>
                            <w:sz w:val="18"/>
                          </w:rPr>
                          <w:t>liers</w:t>
                        </w:r>
                        <w:r>
                          <w:rPr>
                            <w:sz w:val="18"/>
                          </w:rPr>
                          <w:t xml:space="preserve"> with masking tape</w:t>
                        </w:r>
                      </w:p>
                      <w:p w:rsidR="003D554E" w:rsidRDefault="003D554E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/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hint="eastAsia"/>
          <w:color w:val="000000"/>
        </w:rPr>
        <w:t xml:space="preserve">Wrap the </w:t>
      </w:r>
      <w:r>
        <w:rPr>
          <w:color w:val="000000"/>
        </w:rPr>
        <w:t xml:space="preserve">jaws of </w:t>
      </w:r>
      <w:r w:rsidR="00C24B73" w:rsidRPr="009E2EFC">
        <w:rPr>
          <w:rFonts w:hint="eastAsia"/>
          <w:color w:val="000000"/>
        </w:rPr>
        <w:t>needle-nose pliers</w:t>
      </w:r>
      <w:r>
        <w:rPr>
          <w:color w:val="000000"/>
        </w:rPr>
        <w:t xml:space="preserve"> with masking tape to prevent damage</w:t>
      </w:r>
      <w:r>
        <w:rPr>
          <w:rFonts w:hint="eastAsia"/>
          <w:color w:val="000000"/>
        </w:rPr>
        <w:t xml:space="preserve"> and</w:t>
      </w:r>
      <w:r w:rsidR="00C24B73" w:rsidRPr="009E2EFC">
        <w:rPr>
          <w:rFonts w:hint="eastAsia"/>
          <w:color w:val="000000"/>
        </w:rPr>
        <w:t xml:space="preserve"> rotate clip B 90</w:t>
      </w:r>
      <w:r w:rsidR="00C24B73" w:rsidRPr="009E2EFC">
        <w:rPr>
          <w:rFonts w:hint="eastAsia"/>
          <w:color w:val="000000"/>
        </w:rPr>
        <w:sym w:font="Symbol" w:char="F0B0"/>
      </w:r>
      <w:r w:rsidR="00C24B73" w:rsidRPr="009E2EFC">
        <w:rPr>
          <w:rFonts w:hint="eastAsia"/>
          <w:color w:val="000000"/>
        </w:rPr>
        <w:t xml:space="preserve"> (Fig. 2</w:t>
      </w:r>
      <w:r w:rsidR="00C24B73" w:rsidRPr="009E2EFC">
        <w:rPr>
          <w:color w:val="000000"/>
        </w:rPr>
        <w:t>-</w:t>
      </w:r>
      <w:r w:rsidR="00C24B73" w:rsidRPr="009E2EFC">
        <w:rPr>
          <w:rFonts w:hint="eastAsia"/>
          <w:color w:val="000000"/>
        </w:rPr>
        <w:t>7).</w:t>
      </w:r>
    </w:p>
    <w:p w:rsidR="00C24B73" w:rsidRDefault="00C24B73" w:rsidP="00E03EC5">
      <w:pPr>
        <w:pStyle w:val="ProcLevel3"/>
        <w:numPr>
          <w:ilvl w:val="0"/>
          <w:numId w:val="0"/>
        </w:numPr>
        <w:ind w:left="1560" w:hanging="840"/>
        <w:rPr>
          <w:b/>
          <w:bCs/>
          <w:szCs w:val="24"/>
        </w:rPr>
      </w:pPr>
    </w:p>
    <w:p w:rsidR="00C24B73" w:rsidRDefault="00C24B73" w:rsidP="00E03EC5">
      <w:pPr>
        <w:pStyle w:val="ProcLevel3"/>
        <w:numPr>
          <w:ilvl w:val="0"/>
          <w:numId w:val="0"/>
        </w:numPr>
        <w:ind w:left="1560" w:hanging="840"/>
        <w:rPr>
          <w:b/>
          <w:bCs/>
          <w:szCs w:val="24"/>
        </w:rPr>
      </w:pPr>
    </w:p>
    <w:p w:rsidR="00B02004" w:rsidRDefault="00B02004" w:rsidP="00E03EC5">
      <w:pPr>
        <w:pStyle w:val="ProcLevel3"/>
        <w:numPr>
          <w:ilvl w:val="0"/>
          <w:numId w:val="0"/>
        </w:numPr>
        <w:ind w:left="1560" w:hanging="840"/>
        <w:rPr>
          <w:b/>
          <w:bCs/>
          <w:szCs w:val="24"/>
        </w:rPr>
      </w:pPr>
    </w:p>
    <w:p w:rsidR="00C24B73" w:rsidRDefault="00C24B73" w:rsidP="00E03EC5">
      <w:pPr>
        <w:pStyle w:val="ProcLevel3"/>
        <w:numPr>
          <w:ilvl w:val="0"/>
          <w:numId w:val="0"/>
        </w:numPr>
        <w:ind w:left="1560" w:hanging="840"/>
        <w:rPr>
          <w:b/>
          <w:bCs/>
          <w:szCs w:val="24"/>
        </w:rPr>
      </w:pPr>
    </w:p>
    <w:p w:rsidR="00C24B73" w:rsidRPr="009E2EFC" w:rsidRDefault="00B02004" w:rsidP="00E03EC5">
      <w:pPr>
        <w:pStyle w:val="ProcLevel3"/>
        <w:rPr>
          <w:color w:val="000000"/>
        </w:rPr>
      </w:pPr>
      <w:r>
        <w:rPr>
          <w:noProof/>
          <w:color w:val="000000"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875328" behindDoc="0" locked="1" layoutInCell="1" allowOverlap="1" wp14:anchorId="22FDA47C" wp14:editId="779BF6BF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71800" cy="1878330"/>
                <wp:effectExtent l="0" t="0" r="19050" b="26670"/>
                <wp:wrapNone/>
                <wp:docPr id="2319" name="Group 2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8330"/>
                          <a:chOff x="0" y="0"/>
                          <a:chExt cx="2971800" cy="1881570"/>
                        </a:xfrm>
                      </wpg:grpSpPr>
                      <pic:pic xmlns:pic="http://schemas.openxmlformats.org/drawingml/2006/picture">
                        <pic:nvPicPr>
                          <pic:cNvPr id="2866" name="Picture 2866" descr="AW-KQ-C2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28" y="165538"/>
                            <a:ext cx="2314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56" name="Group 28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81570"/>
                            <a:chOff x="1221" y="8345"/>
                            <a:chExt cx="4680" cy="2891"/>
                          </a:xfrm>
                        </wpg:grpSpPr>
                        <wps:wsp>
                          <wps:cNvPr id="1257" name="Rectangle 2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1" y="8345"/>
                              <a:ext cx="4680" cy="2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Text Box 2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6" y="10932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Pr="009E2EFC" w:rsidRDefault="003D554E" w:rsidP="00B02004">
                                <w:pPr>
                                  <w:pStyle w:val="Fig"/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9E2EFC">
                                  <w:rPr>
                                    <w:color w:val="000000"/>
                                  </w:rPr>
                                  <w:t>Fig. 2</w:t>
                                </w:r>
                                <w:r w:rsidRPr="009E2EFC">
                                  <w:rPr>
                                    <w:rFonts w:hint="eastAsia"/>
                                    <w:color w:val="000000"/>
                                  </w:rPr>
                                  <w:t>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59" name="Rectangle 2878"/>
                        <wps:cNvSpPr>
                          <a:spLocks noChangeArrowheads="1"/>
                        </wps:cNvSpPr>
                        <wps:spPr bwMode="auto">
                          <a:xfrm>
                            <a:off x="1702676" y="63062"/>
                            <a:ext cx="107696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 pillar garnish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Line 287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6193" y="204952"/>
                            <a:ext cx="545465" cy="515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DA47C" id="Group 2319" o:spid="_x0000_s1169" style="position:absolute;left:0;text-align:left;margin-left:-255.75pt;margin-top:-.15pt;width:234pt;height:147.9pt;z-index:251875328;mso-height-relative:margin" coordsize="29718,18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">
                <v:shape id="Picture 2866" o:spid="_x0000_s1170" type="#_x0000_t75" alt="AW-KQ-C20" style="position:absolute;left:3074;top:1655;width:23146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PlnDAAAA3QAAAA8AAABkcnMvZG93bnJldi54bWxEj0FrAjEUhO8F/0N4greadbGLrkYRUZD2&#10;1G3B62Pz3CxuXpYk6vrvm0Khx2FmvmHW28F24k4+tI4VzKYZCOLa6ZYbBd9fx9cFiBCRNXaOScGT&#10;Amw3o5c1lto9+JPuVWxEgnAoUYGJsS+lDLUhi2HqeuLkXZy3GJP0jdQeHwluO5lnWSEttpwWDPa0&#10;N1Rfq5tVUNiPuVua80FX+vB+jW8692Gp1GQ87FYgIg3xP/zXPmkF+aIo4PdNe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Y+WcMAAADdAAAADwAAAAAAAAAAAAAAAACf&#10;AgAAZHJzL2Rvd25yZXYueG1sUEsFBgAAAAAEAAQA9wAAAI8DAAAAAA==&#10;">
                  <v:imagedata r:id="rId45" o:title="AW-KQ-C20"/>
                  <v:path arrowok="t"/>
                </v:shape>
                <v:group id="Group 2855" o:spid="_x0000_s1171" style="position:absolute;width:29718;height:18815" coordorigin="1221,8345" coordsize="4680,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rect id="Rectangle 2856" o:spid="_x0000_s1172" style="position:absolute;left:1221;top:8345;width:4680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o6sIA&#10;AADdAAAADwAAAGRycy9kb3ducmV2LnhtbERPTWsCMRC9C/0PYQq9aVZBW1ajrKLQk1AtqLdhMyaL&#10;m8myie723zdCobd5vM9ZrHpXiwe1ofKsYDzKQBCXXldsFHwfd8MPECEia6w9k4IfCrBavgwWmGvf&#10;8Rc9DtGIFMIhRwU2xiaXMpSWHIaRb4gTd/Wtw5hga6RusUvhrpaTLJtJhxWnBosNbSyVt8PdKdg2&#10;l30xNUEWp2jPN7/udnZvlHp77Ys5iEh9/Bf/uT91mj+ZvsPzm3S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6jqwgAAAN0AAAAPAAAAAAAAAAAAAAAAAJgCAABkcnMvZG93&#10;bnJldi54bWxQSwUGAAAAAAQABAD1AAAAhwMAAAAA&#10;" filled="f"/>
                  <v:shape id="Text Box 2857" o:spid="_x0000_s1173" type="#_x0000_t202" style="position:absolute;left:1246;top:10932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      <v:textbox inset="0,0,0,0">
                      <w:txbxContent>
                        <w:p w:rsidR="003D554E" w:rsidRPr="009E2EFC" w:rsidRDefault="003D554E" w:rsidP="00B02004">
                          <w:pPr>
                            <w:pStyle w:val="Fig"/>
                            <w:jc w:val="center"/>
                            <w:rPr>
                              <w:color w:val="000000"/>
                            </w:rPr>
                          </w:pPr>
                          <w:r w:rsidRPr="009E2EFC">
                            <w:rPr>
                              <w:color w:val="000000"/>
                            </w:rPr>
                            <w:t>Fig. 2</w:t>
                          </w:r>
                          <w:r w:rsidRPr="009E2EFC">
                            <w:rPr>
                              <w:rFonts w:hint="eastAsia"/>
                              <w:color w:val="000000"/>
                            </w:rPr>
                            <w:t>-8</w:t>
                          </w:r>
                        </w:p>
                      </w:txbxContent>
                    </v:textbox>
                  </v:shape>
                </v:group>
                <v:rect id="Rectangle 2878" o:spid="_x0000_s1174" style="position:absolute;left:17026;top:630;width:1077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kUsMA&#10;AADdAAAADwAAAGRycy9kb3ducmV2LnhtbERPTWvCQBC9F/oflin0VjcNrdXoKqUl0Guihx7H7JjE&#10;7M6G7GrSf98VBG/zeJ+z3k7WiAsNvnWs4HWWgCCunG65VrDf5S8LED4gazSOScEfedhuHh/WmGk3&#10;ckGXMtQihrDPUEETQp9J6auGLPqZ64kjd3SDxRDhUEs94BjDrZFpksylxZZjQ4M9fTVUdeXZKtgd&#10;PjojS5MWfPo+v3V58ZuPk1LPT9PnCkSgKdzFN/ePjvPT9yVc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vkUsMAAADdAAAADwAAAAAAAAAAAAAAAACYAgAAZHJzL2Rv&#10;d25yZXYueG1sUEsFBgAAAAAEAAQA9QAAAIgDAAAAAA==&#10;" stroked="f" strokeweight=".25pt">
                  <v:textbox inset="0,0,0,0">
                    <w:txbxContent>
                      <w:p w:rsidR="003D554E" w:rsidRDefault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Front pillar garnish (L)</w:t>
                        </w:r>
                      </w:p>
                    </w:txbxContent>
                  </v:textbox>
                </v:rect>
                <v:line id="Line 2879" o:spid="_x0000_s1175" style="position:absolute;flip:x;visibility:visible;mso-wrap-style:square" from="14661,2049" to="20116,7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Ogh8YAAADdAAAADwAAAGRycy9kb3ducmV2LnhtbESPQWvCQBCF7wX/wzJCb3VjoNZGVxFR&#10;KIiHqj9gmh2zabOzIbs1aX+9cyj0NsN78943y/XgG3WjLtaBDUwnGSjiMtiaKwOX8/5pDiomZItN&#10;YDLwQxHWq9HDEgsben6n2ylVSkI4FmjApdQWWsfSkcc4CS2xaNfQeUyydpW2HfYS7hudZ9lMe6xZ&#10;Ghy2tHVUfp2+vYFDnbu0692n19uP30PYv748747GPI6HzQJUoiH9m/+u36zg5zPhl29kBL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ToIfGAAAA3QAAAA8AAAAAAAAA&#10;AAAAAAAAoQIAAGRycy9kb3ducmV2LnhtbFBLBQYAAAAABAAEAPkAAACUAwAAAAA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24B73" w:rsidRPr="009E2EFC">
        <w:rPr>
          <w:rFonts w:hint="eastAsia"/>
          <w:color w:val="000000"/>
        </w:rPr>
        <w:t xml:space="preserve">Pull the front pillar </w:t>
      </w:r>
      <w:r w:rsidR="00C24B73" w:rsidRPr="009E2EFC">
        <w:rPr>
          <w:color w:val="000000"/>
        </w:rPr>
        <w:t>garnish</w:t>
      </w:r>
      <w:r w:rsidR="00C24B73" w:rsidRPr="009E2EFC">
        <w:rPr>
          <w:rFonts w:hint="eastAsia"/>
          <w:color w:val="000000"/>
        </w:rPr>
        <w:t xml:space="preserve"> (L) </w:t>
      </w:r>
      <w:r w:rsidR="00C24B73" w:rsidRPr="009E2EFC">
        <w:rPr>
          <w:color w:val="000000"/>
        </w:rPr>
        <w:t>in the</w:t>
      </w:r>
      <w:r w:rsidR="00C24B73" w:rsidRPr="009E2EFC">
        <w:rPr>
          <w:rFonts w:hint="eastAsia"/>
          <w:color w:val="000000"/>
        </w:rPr>
        <w:t xml:space="preserve"> direction of the arrow </w:t>
      </w:r>
      <w:r w:rsidR="00C24B73" w:rsidRPr="009E2EFC">
        <w:rPr>
          <w:color w:val="000000"/>
          <w:szCs w:val="24"/>
        </w:rPr>
        <w:t>(Fig</w:t>
      </w:r>
      <w:r w:rsidR="00C24B73" w:rsidRPr="009E2EFC">
        <w:rPr>
          <w:rFonts w:hint="eastAsia"/>
          <w:color w:val="000000"/>
          <w:szCs w:val="24"/>
        </w:rPr>
        <w:t>.</w:t>
      </w:r>
      <w:r w:rsidR="00C24B73" w:rsidRPr="009E2EFC">
        <w:rPr>
          <w:color w:val="000000"/>
          <w:szCs w:val="24"/>
        </w:rPr>
        <w:t xml:space="preserve"> 2-</w:t>
      </w:r>
      <w:r w:rsidR="00C24B73" w:rsidRPr="009E2EFC">
        <w:rPr>
          <w:rFonts w:hint="eastAsia"/>
          <w:color w:val="000000"/>
          <w:szCs w:val="24"/>
        </w:rPr>
        <w:t>8</w:t>
      </w:r>
      <w:r w:rsidR="00C24B73" w:rsidRPr="009E2EFC">
        <w:rPr>
          <w:color w:val="000000"/>
          <w:szCs w:val="24"/>
        </w:rPr>
        <w:t>)</w:t>
      </w:r>
      <w:r w:rsidR="00C24B73" w:rsidRPr="009E2EFC">
        <w:rPr>
          <w:rFonts w:hint="eastAsia"/>
          <w:color w:val="000000"/>
          <w:szCs w:val="24"/>
        </w:rPr>
        <w:t>.</w:t>
      </w:r>
    </w:p>
    <w:p w:rsidR="00C24B73" w:rsidRPr="00E03EC5" w:rsidRDefault="00E03EC5" w:rsidP="00E03EC5">
      <w:pPr>
        <w:pStyle w:val="ProcLevel3"/>
        <w:numPr>
          <w:ilvl w:val="0"/>
          <w:numId w:val="0"/>
        </w:numPr>
        <w:ind w:left="720"/>
        <w:rPr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2608" behindDoc="0" locked="1" layoutInCell="1" allowOverlap="1" wp14:anchorId="264FFF59" wp14:editId="6603AD68">
                <wp:simplePos x="0" y="0"/>
                <wp:positionH relativeFrom="column">
                  <wp:posOffset>-86995</wp:posOffset>
                </wp:positionH>
                <wp:positionV relativeFrom="paragraph">
                  <wp:posOffset>-1905</wp:posOffset>
                </wp:positionV>
                <wp:extent cx="0" cy="1071880"/>
                <wp:effectExtent l="38100" t="0" r="57150" b="52070"/>
                <wp:wrapNone/>
                <wp:docPr id="2785" name="Straight Connector 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188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13086" id="Straight Connector 2785" o:spid="_x0000_s1026" style="position:absolute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-.15pt" to="-6.85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" strokecolor="black [3213]" strokeweight="7.5pt">
                <v:stroke linestyle="thinThin" joinstyle="miter"/>
                <w10:anchorlock/>
              </v:line>
            </w:pict>
          </mc:Fallback>
        </mc:AlternateContent>
      </w:r>
      <w:r w:rsidR="003D554E" w:rsidRPr="009E2EFC">
        <w:rPr>
          <w:b/>
          <w:bCs/>
          <w:noProof/>
          <w:color w:val="000000"/>
          <w:sz w:val="20"/>
          <w:szCs w:val="24"/>
          <w:lang w:eastAsia="en-US"/>
        </w:rPr>
        <w:drawing>
          <wp:anchor distT="0" distB="0" distL="114300" distR="114300" simplePos="0" relativeHeight="251970560" behindDoc="1" locked="1" layoutInCell="1" allowOverlap="1" wp14:anchorId="2210AEC8" wp14:editId="750DF190">
            <wp:simplePos x="0" y="0"/>
            <wp:positionH relativeFrom="column">
              <wp:posOffset>182880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2863" name="Picture 2863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3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 w:rsidRPr="009E2EFC">
        <w:rPr>
          <w:rFonts w:hint="eastAsia"/>
          <w:b/>
          <w:bCs/>
          <w:color w:val="000000"/>
          <w:szCs w:val="24"/>
        </w:rPr>
        <w:t>NOTE</w:t>
      </w:r>
      <w:r w:rsidR="00C24B73" w:rsidRPr="009E2EFC">
        <w:rPr>
          <w:rFonts w:hint="eastAsia"/>
          <w:color w:val="000000"/>
          <w:szCs w:val="24"/>
        </w:rPr>
        <w:t xml:space="preserve">: If </w:t>
      </w:r>
      <w:r w:rsidR="003D554E" w:rsidRPr="009E2EFC">
        <w:rPr>
          <w:rFonts w:hint="eastAsia"/>
          <w:color w:val="000000"/>
          <w:szCs w:val="24"/>
        </w:rPr>
        <w:t xml:space="preserve">clip B </w:t>
      </w:r>
      <w:r w:rsidR="00C24B73" w:rsidRPr="009E2EFC">
        <w:rPr>
          <w:rFonts w:hint="eastAsia"/>
          <w:color w:val="000000"/>
          <w:szCs w:val="24"/>
        </w:rPr>
        <w:t xml:space="preserve">is </w:t>
      </w:r>
      <w:r w:rsidR="003D554E">
        <w:rPr>
          <w:color w:val="000000"/>
          <w:szCs w:val="24"/>
        </w:rPr>
        <w:t>damaged (i.e. scarred)</w:t>
      </w:r>
      <w:r>
        <w:rPr>
          <w:color w:val="000000"/>
          <w:szCs w:val="24"/>
        </w:rPr>
        <w:t xml:space="preserve"> or removed from the body,</w:t>
      </w:r>
      <w:r w:rsidR="00C24B73" w:rsidRPr="009E2EFC">
        <w:rPr>
          <w:rFonts w:hint="eastAsia"/>
          <w:color w:val="000000"/>
          <w:szCs w:val="24"/>
        </w:rPr>
        <w:t xml:space="preserve"> install a new clip B</w:t>
      </w:r>
      <w:r>
        <w:rPr>
          <w:color w:val="000000"/>
          <w:szCs w:val="24"/>
        </w:rPr>
        <w:t xml:space="preserve"> </w:t>
      </w:r>
      <w:r w:rsidR="00C24B73" w:rsidRPr="009E2EFC">
        <w:rPr>
          <w:rFonts w:hint="eastAsia"/>
          <w:color w:val="000000"/>
          <w:szCs w:val="24"/>
        </w:rPr>
        <w:t xml:space="preserve">on the front pillar </w:t>
      </w:r>
      <w:r w:rsidR="00C24B73" w:rsidRPr="009E2EFC">
        <w:rPr>
          <w:color w:val="000000"/>
          <w:szCs w:val="24"/>
        </w:rPr>
        <w:t>garnish</w:t>
      </w:r>
      <w:r w:rsidR="00C24B73" w:rsidRPr="009E2EFC">
        <w:rPr>
          <w:rFonts w:hint="eastAsia"/>
          <w:color w:val="000000"/>
          <w:szCs w:val="24"/>
        </w:rPr>
        <w:t xml:space="preserve"> (L).</w:t>
      </w:r>
      <w:r>
        <w:rPr>
          <w:szCs w:val="24"/>
        </w:rPr>
        <w:t xml:space="preserve">  Confirm the latest clip part number on the electronic parts catalog.</w:t>
      </w:r>
    </w:p>
    <w:p w:rsidR="00E03EC5" w:rsidRDefault="00E03EC5" w:rsidP="00E03EC5">
      <w:pPr>
        <w:spacing w:after="120" w:line="300" w:lineRule="auto"/>
        <w:rPr>
          <w:color w:val="FF0000"/>
          <w:szCs w:val="24"/>
        </w:rPr>
      </w:pPr>
      <w:r>
        <w:rPr>
          <w:color w:val="FF0000"/>
          <w:szCs w:val="24"/>
        </w:rPr>
        <w:br w:type="page"/>
      </w:r>
    </w:p>
    <w:p w:rsidR="00B02004" w:rsidRDefault="00B02004" w:rsidP="00E03EC5">
      <w:pPr>
        <w:pStyle w:val="ProcLevel3"/>
        <w:numPr>
          <w:ilvl w:val="0"/>
          <w:numId w:val="0"/>
        </w:numPr>
        <w:ind w:left="1200" w:hanging="840"/>
        <w:rPr>
          <w:color w:val="FF0000"/>
          <w:szCs w:val="24"/>
        </w:rPr>
      </w:pPr>
    </w:p>
    <w:p w:rsidR="00C24B73" w:rsidRDefault="00E55CFA">
      <w:pPr>
        <w:pStyle w:val="ProcLevel1"/>
      </w:pPr>
      <w:r>
        <w:rPr>
          <w:rFonts w:hint="eastAsia"/>
        </w:rPr>
        <w:t xml:space="preserve">Install the </w:t>
      </w:r>
      <w:r w:rsidR="00C24B73">
        <w:rPr>
          <w:rFonts w:hint="eastAsia"/>
        </w:rPr>
        <w:t>Navigation System</w:t>
      </w:r>
      <w:r>
        <w:t>.</w:t>
      </w:r>
    </w:p>
    <w:p w:rsidR="00C24B73" w:rsidRDefault="00E55CFA" w:rsidP="00193EEB">
      <w:pPr>
        <w:pStyle w:val="ProcLevel2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76704" behindDoc="0" locked="1" layoutInCell="1" allowOverlap="1" wp14:anchorId="66BCB6F5" wp14:editId="70C3C32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39112"/>
                <wp:effectExtent l="0" t="0" r="19050" b="18415"/>
                <wp:wrapNone/>
                <wp:docPr id="2318" name="Group 2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39112"/>
                          <a:chOff x="0" y="0"/>
                          <a:chExt cx="2971800" cy="2033905"/>
                        </a:xfrm>
                      </wpg:grpSpPr>
                      <pic:pic xmlns:pic="http://schemas.openxmlformats.org/drawingml/2006/picture">
                        <pic:nvPicPr>
                          <pic:cNvPr id="2692" name="Picture 2692" descr="AW-KQ-テープ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79" y="275897"/>
                            <a:ext cx="22606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49" name="Group 11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2033905"/>
                            <a:chOff x="1222" y="5648"/>
                            <a:chExt cx="4680" cy="3203"/>
                          </a:xfrm>
                        </wpg:grpSpPr>
                        <wps:wsp>
                          <wps:cNvPr id="1250" name="Rectangle 1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5648"/>
                              <a:ext cx="4680" cy="32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Text Box 1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6" y="8541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5CFA" w:rsidRDefault="00E55CFA" w:rsidP="00E55CFA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52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291662" y="28255"/>
                            <a:ext cx="1981200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5CFA" w:rsidRDefault="00E55CFA" w:rsidP="00E55CFA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Scissors</w:t>
                              </w:r>
                            </w:p>
                            <w:p w:rsidR="00E55CFA" w:rsidRDefault="00E55CFA" w:rsidP="00E55CFA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E55CFA" w:rsidRDefault="00E55CFA" w:rsidP="00E55CF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Picture 1253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" y="20372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8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47297" y="496614"/>
                            <a:ext cx="600075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5CFA" w:rsidRDefault="00E55CFA" w:rsidP="00E55CFA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0" name="Rectangle 1441"/>
                        <wps:cNvSpPr>
                          <a:spLocks noChangeArrowheads="1"/>
                        </wps:cNvSpPr>
                        <wps:spPr bwMode="auto">
                          <a:xfrm>
                            <a:off x="2254469" y="1481959"/>
                            <a:ext cx="595630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5CFA" w:rsidRDefault="00E55CFA" w:rsidP="00E55CFA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1" name="Rectangle 1442"/>
                        <wps:cNvSpPr>
                          <a:spLocks noChangeArrowheads="1"/>
                        </wps:cNvSpPr>
                        <wps:spPr bwMode="auto">
                          <a:xfrm>
                            <a:off x="2238703" y="1694793"/>
                            <a:ext cx="595630" cy="15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5CFA" w:rsidRDefault="00E55CFA" w:rsidP="00E55CFA">
                              <w:pPr>
                                <w:ind w:leftChars="49" w:left="118" w:firstLine="1"/>
                                <w:jc w:val="both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Line 194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8503" y="472966"/>
                            <a:ext cx="409575" cy="101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2206"/>
                        <wps:cNvCnPr>
                          <a:cxnSpLocks noChangeShapeType="1"/>
                        </wps:cNvCnPr>
                        <wps:spPr bwMode="auto">
                          <a:xfrm>
                            <a:off x="638503" y="575442"/>
                            <a:ext cx="371475" cy="128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CB6F5" id="Group 2318" o:spid="_x0000_s1176" style="position:absolute;left:0;text-align:left;margin-left:-255.6pt;margin-top:0;width:234pt;height:160.55pt;z-index:251976704;mso-width-relative:margin;mso-height-relative:margin" coordsize="29718,20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">
                <v:shape id="Picture 2692" o:spid="_x0000_s1177" type="#_x0000_t75" alt="AW-KQ-テープ" style="position:absolute;left:2837;top:2758;width:22606;height:15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sn7FAAAA3QAAAA8AAABkcnMvZG93bnJldi54bWxEj0trwzAQhO+F/gexhd4a2S6ExLESQkKg&#10;FAptXudFWj8Sa2Us1XH/fVUo5DjMzDdMsRptKwbqfeNYQTpJQBBrZxquFBwPu5cZCB+QDbaOScEP&#10;eVgtHx8KzI278RcN+1CJCGGfo4I6hC6X0uuaLPqJ64ijV7reYoiyr6Tp8RbhtpVZkkylxYbjQo0d&#10;bWrS1/23VTAPr2et3y+b8uMTt+7kfJX6mVLPT+N6ASLQGO7h//abUZBN5xn8vY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n7J+xQAAAN0AAAAPAAAAAAAAAAAAAAAA&#10;AJ8CAABkcnMvZG93bnJldi54bWxQSwUGAAAAAAQABAD3AAAAkQMAAAAA&#10;">
                  <v:imagedata r:id="rId48" o:title="AW-KQ-テープ"/>
                  <v:path arrowok="t"/>
                </v:shape>
                <v:group id="Group 1165" o:spid="_x0000_s1178" style="position:absolute;width:29718;height:20339" coordorigin="1222,5648" coordsize="4680,3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rect id="Rectangle 1166" o:spid="_x0000_s1179" style="position:absolute;left:1222;top:5648;width:4680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wnsUA&#10;AADdAAAADwAAAGRycy9kb3ducmV2LnhtbESPQWsCMRCF74X+hzCF3mq2gkVWo6xFoSehKrTehs2Y&#10;LG4myya623/fORR6m+G9ee+b5XoMrbpTn5rIBl4nBSjiOtqGnYHTcfcyB5UyssU2Mhn4oQTr1ePD&#10;EksbB/6k+yE7JSGcSjTgc+5KrVPtKWCaxI5YtEvsA2ZZe6dtj4OEh1ZPi+JNB2xYGjx29O6pvh5u&#10;wcC2O++rmUu6+sr++xo3w87vnTHPT2O1AJVpzP/mv+sPK/jTm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jCexQAAAN0AAAAPAAAAAAAAAAAAAAAAAJgCAABkcnMv&#10;ZG93bnJldi54bWxQSwUGAAAAAAQABAD1AAAAigMAAAAA&#10;" filled="f"/>
                  <v:shape id="Text Box 1167" o:spid="_x0000_s1180" type="#_x0000_t202" style="position:absolute;left:1246;top:8541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F38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OF38MAAADdAAAADwAAAAAAAAAAAAAAAACYAgAAZHJzL2Rv&#10;d25yZXYueG1sUEsFBgAAAAAEAAQA9QAAAIgDAAAAAA==&#10;" filled="f" stroked="f">
                    <v:textbox inset="0,0,0,0">
                      <w:txbxContent>
                        <w:p w:rsidR="00E55CFA" w:rsidRDefault="00E55CFA" w:rsidP="00E55CFA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1252" o:spid="_x0000_s1181" style="position:absolute;left:2916;top:282;width:19812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Ob8YA&#10;AADdAAAADwAAAGRycy9kb3ducmV2LnhtbESPQWsCMRCF7wX/QxjBW8262KKrUUQpCL3UrRdvw2bc&#10;rG4mS5Lq2l/fFAq9zfDe++bNct3bVtzIh8axgsk4A0FcOd1wreD4+fY8AxEissbWMSl4UID1avC0&#10;xEK7Ox/oVsZaJAiHAhWYGLtCylAZshjGriNO2tl5izGtvpba4z3BbSvzLHuVFhtOFwx2tDVUXcsv&#10;myjvcdduu8txM5/67/KjOZj5qVdqNOw3CxCR+vhv/kvvdaqfv+Tw+00a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Ob8YAAADdAAAADwAAAAAAAAAAAAAAAACYAgAAZHJz&#10;L2Rvd25yZXYueG1sUEsFBgAAAAAEAAQA9QAAAIsDAAAAAA==&#10;" strokecolor="white" strokeweight=".25pt">
                  <v:textbox inset="0,0,0,0">
                    <w:txbxContent>
                      <w:p w:rsidR="00E55CFA" w:rsidRDefault="00E55CFA" w:rsidP="00E55CFA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Scissors</w:t>
                        </w:r>
                      </w:p>
                      <w:p w:rsidR="00E55CFA" w:rsidRDefault="00E55CFA" w:rsidP="00E55CFA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E55CFA" w:rsidRDefault="00E55CFA" w:rsidP="00E55CFA"/>
                    </w:txbxContent>
                  </v:textbox>
                </v:rect>
                <v:shape id="Picture 1253" o:spid="_x0000_s1182" type="#_x0000_t75" alt="tool" style="position:absolute;left:236;top:203;width:2476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TF/FAAAA3QAAAA8AAABkcnMvZG93bnJldi54bWxET99LwzAQfhf2P4Qb7EVcusp01GVjyMZ8&#10;seDU97O5JsXmUptsq/71ZiD4dh/fz1uuB9eKE/Wh8axgNs1AEFdeN2wUvL3ubhYgQkTW2HomBd8U&#10;YL0aXS2x0P7ML3Q6RCNSCIcCFdgYu0LKUFlyGKa+I05c7XuHMcHeSN3jOYW7VuZZdicdNpwaLHb0&#10;aKn6PBydgvuynH98Pef2x5hF/Z6V2/11vVVqMh42DyAiDfFf/Od+0ml+Pr+FyzfpB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QUxfxQAAAN0AAAAPAAAAAAAAAAAAAAAA&#10;AJ8CAABkcnMvZG93bnJldi54bWxQSwUGAAAAAAQABAD3AAAAkQMAAAAA&#10;">
                  <v:imagedata r:id="rId49" o:title="tool"/>
                  <v:path arrowok="t"/>
                </v:shape>
                <v:rect id="Rectangle 1254" o:spid="_x0000_s1183" style="position:absolute;left:472;top:4966;width:6001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7XFMQA&#10;AADdAAAADwAAAGRycy9kb3ducmV2LnhtbESPQU/DMAyF70j7D5GRuLGUaoKpLJvQUCWu7Tjs6DWm&#10;LU2cqsnW8u/xAYmbrff83ufdYfFO3WiKfWADT+sMFHETbM+tgc9T+bgFFROyRReYDPxQhMN+dbfD&#10;woaZK7rVqVUSwrFAA11KY6F1bDryGNdhJBbtK0wek6xTq+2Es4R7p/Mse9Yee5aGDkc6dtQM9dUb&#10;OF1eBqdrl1f8/X7dDGV1LufFmIf75e0VVKIl/Zv/rj+s4OcbwZVvZAS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1xTEAAAA3QAAAA8AAAAAAAAAAAAAAAAAmAIAAGRycy9k&#10;b3ducmV2LnhtbFBLBQYAAAAABAAEAPUAAACJAwAAAAA=&#10;" stroked="f" strokeweight=".25pt">
                  <v:textbox inset="0,0,0,0">
                    <w:txbxContent>
                      <w:p w:rsidR="00E55CFA" w:rsidRDefault="00E55CFA" w:rsidP="00E55CFA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</w:t>
                        </w:r>
                      </w:p>
                    </w:txbxContent>
                  </v:textbox>
                </v:rect>
                <v:rect id="Rectangle 1441" o:spid="_x0000_s1184" style="position:absolute;left:22544;top:14819;width:5956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svsEA&#10;AADdAAAADwAAAGRycy9kb3ducmV2LnhtbERPz2vCMBS+C/4P4QneNLWISmeU4Sjs2rqDx2fz1nZN&#10;XkoTbfffLwdhx4/v9/E8WSOeNPjWsYLNOgFBXDndcq3g65qvDiB8QNZoHJOCX/JwPs1nR8y0G7mg&#10;ZxlqEUPYZ6igCaHPpPRVQxb92vXEkft2g8UQ4VBLPeAYw62RaZLspMWWY0ODPV0aqrryYRVc7/vO&#10;yNKkBf98PLZdXtzycVJquZje30AEmsK/+OX+1ArSdB/3xzfxCc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ebL7BAAAA3QAAAA8AAAAAAAAAAAAAAAAAmAIAAGRycy9kb3du&#10;cmV2LnhtbFBLBQYAAAAABAAEAPUAAACGAwAAAAA=&#10;" stroked="f" strokeweight=".25pt">
                  <v:textbox inset="0,0,0,0">
                    <w:txbxContent>
                      <w:p w:rsidR="00E55CFA" w:rsidRDefault="00E55CFA" w:rsidP="00E55CFA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1442" o:spid="_x0000_s1185" style="position:absolute;left:22387;top:16947;width:5956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JJcQA&#10;AADdAAAADwAAAGRycy9kb3ducmV2LnhtbESPQWvCQBSE74X+h+UVvNWNQWpJXUVaAl4TPXh8zb4m&#10;MbtvQ3Y18d+7QsHjMDPfMOvtZI240uBbxwoW8wQEceV0y7WC4yF//wThA7JG45gU3MjDdvP6ssZM&#10;u5ELupahFhHCPkMFTQh9JqWvGrLo564njt6fGyyGKIda6gHHCLdGpknyIS22HBca7Om7oaorL1bB&#10;4XfVGVmatODzz2XZ5cUpHyelZm/T7gtEoCk8w//tvVaQpqsFPN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ySXEAAAA3QAAAA8AAAAAAAAAAAAAAAAAmAIAAGRycy9k&#10;b3ducmV2LnhtbFBLBQYAAAAABAAEAPUAAACJAwAAAAA=&#10;" stroked="f" strokeweight=".25pt">
                  <v:textbox inset="0,0,0,0">
                    <w:txbxContent>
                      <w:p w:rsidR="00E55CFA" w:rsidRDefault="00E55CFA" w:rsidP="00E55CFA">
                        <w:pPr>
                          <w:ind w:leftChars="49" w:left="118" w:firstLine="1"/>
                          <w:jc w:val="both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color w:val="000000"/>
                            <w:sz w:val="18"/>
                          </w:rPr>
                          <w:t>24</w:t>
                        </w:r>
                      </w:p>
                    </w:txbxContent>
                  </v:textbox>
                </v:rect>
                <v:line id="Line 1945" o:spid="_x0000_s1186" style="position:absolute;flip:y;visibility:visible;mso-wrap-style:square" from="6385,4729" to="10480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RsOcQAAADdAAAADwAAAGRycy9kb3ducmV2LnhtbERPyWrDMBC9B/IPYgq9NXJNs9S1HEJI&#10;IBByyPIBU2tqubVGxlJjN19fFQq5zeOtky8H24grdb52rOB5koAgLp2uuVJwOW+fFiB8QNbYOCYF&#10;P+RhWYxHOWba9Xyk6ylUIoawz1CBCaHNpPSlIYt+4lriyH24zmKIsKuk7rCP4baRaZLMpMWaY4PB&#10;ltaGyq/Tt1Wwr1MTNr35tHL9ftu77et8ujko9fgwrN5ABBrCXfzv3uk4P52+wN838QR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hGw5xAAAAN0AAAAPAAAAAAAAAAAA&#10;AAAAAKECAABkcnMvZG93bnJldi54bWxQSwUGAAAAAAQABAD5AAAAkgMAAAAA&#10;">
                  <v:stroke endarrow="block" endarrowwidth="narrow" endarrowlength="long"/>
                </v:line>
                <v:line id="Line 2206" o:spid="_x0000_s1187" style="position:absolute;visibility:visible;mso-wrap-style:square" from="6385,5754" to="10099,7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RR+sMAAADdAAAADwAAAGRycy9kb3ducmV2LnhtbERPTWvCQBC9F/oflil4KbpR1NaYjYgg&#10;9trU2uuQHZOQ7GzIrrr213cLhd7m8T4n2wTTiSsNrrGsYDpJQBCXVjdcKTh+7MevIJxH1thZJgV3&#10;crDJHx8yTLW98TtdC1+JGMIuRQW1930qpStrMugmtieO3NkOBn2EQyX1gLcYbjo5S5KlNNhwbKix&#10;p11NZVtcjIJv7+4n065e5sXnV/vMq1AdOCg1egrbNQhPwf+L/9xvOs6fLRbw+008Qe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kUfrDAAAA3QAAAA8AAAAAAAAAAAAA&#10;AAAAoQIAAGRycy9kb3ducmV2LnhtbFBLBQYAAAAABAAEAPkAAACRAwAAAAA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>
        <w:t xml:space="preserve">Cut </w:t>
      </w:r>
      <w:r>
        <w:rPr>
          <w:rFonts w:hint="eastAsia"/>
        </w:rPr>
        <w:t xml:space="preserve">the </w:t>
      </w:r>
      <w:r>
        <w:t xml:space="preserve">foam tape into </w:t>
      </w:r>
      <w:r>
        <w:rPr>
          <w:rFonts w:hint="eastAsia"/>
        </w:rPr>
        <w:t>4</w:t>
      </w:r>
      <w:r>
        <w:t xml:space="preserve"> large </w:t>
      </w:r>
      <w:r>
        <w:rPr>
          <w:color w:val="000000"/>
        </w:rPr>
        <w:t xml:space="preserve">pieces and </w:t>
      </w:r>
      <w:r>
        <w:rPr>
          <w:rFonts w:hint="eastAsia"/>
          <w:color w:val="000000"/>
        </w:rPr>
        <w:t>24</w:t>
      </w:r>
      <w:r>
        <w:rPr>
          <w:color w:val="000000"/>
        </w:rPr>
        <w:t xml:space="preserve"> small pieces </w:t>
      </w:r>
      <w:r>
        <w:rPr>
          <w:noProof/>
          <w:color w:val="000000"/>
        </w:rPr>
        <w:t>(Fig.</w:t>
      </w:r>
      <w:r>
        <w:rPr>
          <w:rFonts w:hint="eastAsia"/>
          <w:noProof/>
          <w:color w:val="000000"/>
        </w:rPr>
        <w:t xml:space="preserve"> </w:t>
      </w:r>
      <w:r>
        <w:rPr>
          <w:noProof/>
          <w:color w:val="000000"/>
        </w:rPr>
        <w:t>3-1)</w:t>
      </w:r>
      <w:r w:rsidR="00C24B73">
        <w:rPr>
          <w:rFonts w:hint="eastAsia"/>
        </w:rPr>
        <w:t>.</w:t>
      </w:r>
    </w:p>
    <w:p w:rsidR="00C24B73" w:rsidRDefault="00C24B73" w:rsidP="00193EEB">
      <w:pPr>
        <w:spacing w:after="120" w:line="300" w:lineRule="auto"/>
        <w:ind w:leftChars="150" w:left="719" w:hanging="359"/>
        <w:rPr>
          <w:color w:val="000000"/>
          <w:szCs w:val="24"/>
        </w:rPr>
      </w:pPr>
      <w:r>
        <w:rPr>
          <w:rFonts w:hint="eastAsia"/>
          <w:b/>
          <w:color w:val="000000"/>
        </w:rPr>
        <w:t>&lt;Large pieces&gt;</w:t>
      </w:r>
      <w:r>
        <w:rPr>
          <w:rFonts w:hint="eastAsia"/>
          <w:b/>
          <w:color w:val="000000"/>
        </w:rPr>
        <w:br/>
      </w:r>
      <w:r>
        <w:rPr>
          <w:color w:val="000000"/>
          <w:szCs w:val="24"/>
        </w:rPr>
        <w:t>・</w:t>
      </w:r>
      <w:r>
        <w:rPr>
          <w:color w:val="000000"/>
          <w:szCs w:val="24"/>
        </w:rPr>
        <w:t>Used to bundle excess</w:t>
      </w:r>
      <w:r>
        <w:rPr>
          <w:rFonts w:hint="eastAsia"/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antenna cord </w:t>
      </w:r>
      <w:r>
        <w:rPr>
          <w:rFonts w:hint="eastAsia"/>
          <w:color w:val="000000"/>
          <w:szCs w:val="24"/>
        </w:rPr>
        <w:br/>
        <w:t xml:space="preserve">    </w:t>
      </w:r>
      <w:r>
        <w:rPr>
          <w:color w:val="000000"/>
          <w:szCs w:val="24"/>
        </w:rPr>
        <w:t>and wire harness</w:t>
      </w:r>
      <w:r>
        <w:rPr>
          <w:rFonts w:hint="eastAsia"/>
          <w:color w:val="000000"/>
          <w:szCs w:val="24"/>
        </w:rPr>
        <w:t>.</w:t>
      </w:r>
    </w:p>
    <w:p w:rsidR="00C24B73" w:rsidRDefault="00C24B73" w:rsidP="00193EEB">
      <w:pPr>
        <w:spacing w:after="120" w:line="300" w:lineRule="auto"/>
        <w:ind w:leftChars="150" w:left="719" w:hanging="359"/>
        <w:rPr>
          <w:color w:val="000000"/>
          <w:szCs w:val="24"/>
        </w:rPr>
      </w:pPr>
      <w:r>
        <w:rPr>
          <w:rFonts w:hint="eastAsia"/>
          <w:b/>
          <w:color w:val="000000"/>
        </w:rPr>
        <w:t>&lt;Small pieces&gt;</w:t>
      </w:r>
      <w:r>
        <w:rPr>
          <w:color w:val="000000"/>
        </w:rPr>
        <w:br/>
      </w:r>
      <w:r>
        <w:rPr>
          <w:rStyle w:val="ProcLevel2Char"/>
          <w:rFonts w:hint="eastAsia"/>
          <w:color w:val="000000"/>
        </w:rPr>
        <w:t>・</w:t>
      </w:r>
      <w:r>
        <w:rPr>
          <w:rStyle w:val="ProcLevel2Char"/>
          <w:color w:val="000000"/>
        </w:rPr>
        <w:t>Used to fix the antenna cord.</w:t>
      </w:r>
      <w:r>
        <w:rPr>
          <w:rStyle w:val="ProcLevel2Char"/>
          <w:rFonts w:hint="eastAsia"/>
          <w:color w:val="000000"/>
        </w:rPr>
        <w:br/>
      </w:r>
      <w:r>
        <w:rPr>
          <w:rStyle w:val="ProcLevel2Char"/>
          <w:rFonts w:hint="eastAsia"/>
          <w:color w:val="000000"/>
        </w:rPr>
        <w:t>・</w:t>
      </w:r>
      <w:r>
        <w:rPr>
          <w:rStyle w:val="ProcLevel2Char"/>
          <w:color w:val="000000"/>
        </w:rPr>
        <w:t>Used to fix the REV signal wire.</w:t>
      </w:r>
      <w:r>
        <w:rPr>
          <w:rStyle w:val="ProcLevel2Char"/>
          <w:rFonts w:hint="eastAsia"/>
          <w:color w:val="000000"/>
        </w:rPr>
        <w:br/>
      </w:r>
      <w:r>
        <w:rPr>
          <w:rStyle w:val="ProcLevel2Char"/>
          <w:rFonts w:hint="eastAsia"/>
          <w:color w:val="000000"/>
        </w:rPr>
        <w:t>・</w:t>
      </w:r>
      <w:r>
        <w:rPr>
          <w:rStyle w:val="ProcLevel2Char"/>
          <w:color w:val="000000"/>
        </w:rPr>
        <w:t>Used to fix the PKB signal wire</w:t>
      </w:r>
      <w:r>
        <w:rPr>
          <w:color w:val="000000"/>
          <w:szCs w:val="24"/>
        </w:rPr>
        <w:t>.</w:t>
      </w:r>
      <w:r>
        <w:rPr>
          <w:rFonts w:hint="eastAsia"/>
          <w:color w:val="000000"/>
          <w:szCs w:val="24"/>
        </w:rPr>
        <w:br/>
      </w:r>
      <w:r>
        <w:rPr>
          <w:rFonts w:hint="eastAsia"/>
          <w:color w:val="000000"/>
          <w:szCs w:val="24"/>
        </w:rPr>
        <w:t>・</w:t>
      </w:r>
      <w:r>
        <w:rPr>
          <w:rFonts w:hint="eastAsia"/>
          <w:color w:val="000000"/>
          <w:szCs w:val="24"/>
        </w:rPr>
        <w:t>Used to fix the video cord.</w:t>
      </w:r>
      <w:r>
        <w:rPr>
          <w:rFonts w:hint="eastAsia"/>
          <w:color w:val="000000"/>
          <w:szCs w:val="24"/>
        </w:rPr>
        <w:br/>
      </w:r>
      <w:r>
        <w:rPr>
          <w:rFonts w:hint="eastAsia"/>
          <w:color w:val="000000"/>
          <w:szCs w:val="24"/>
        </w:rPr>
        <w:t>・</w:t>
      </w:r>
      <w:r>
        <w:rPr>
          <w:szCs w:val="24"/>
        </w:rPr>
        <w:t>Used to wrap around the antenna cord.</w:t>
      </w:r>
    </w:p>
    <w:p w:rsidR="00C24B73" w:rsidRDefault="00482559" w:rsidP="00193EEB">
      <w:pPr>
        <w:pStyle w:val="ProcLevel2"/>
        <w:rPr>
          <w:color w:val="000000"/>
        </w:rPr>
      </w:pPr>
      <w:r>
        <w:rPr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943936" behindDoc="0" locked="1" layoutInCell="1" allowOverlap="1" wp14:anchorId="60E89BC9" wp14:editId="56AD45E9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2035810"/>
                <wp:effectExtent l="0" t="0" r="19050" b="21590"/>
                <wp:wrapNone/>
                <wp:docPr id="2317" name="Group 2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35810"/>
                          <a:chOff x="0" y="0"/>
                          <a:chExt cx="2971800" cy="2033905"/>
                        </a:xfrm>
                      </wpg:grpSpPr>
                      <pic:pic xmlns:pic="http://schemas.openxmlformats.org/drawingml/2006/picture">
                        <pic:nvPicPr>
                          <pic:cNvPr id="2308" name="Picture 2308" descr="AW-KQ-保護シート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79" y="354724"/>
                            <a:ext cx="2124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62" name="Group 22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2033905"/>
                            <a:chOff x="1222" y="5648"/>
                            <a:chExt cx="4680" cy="3203"/>
                          </a:xfrm>
                        </wpg:grpSpPr>
                        <wps:wsp>
                          <wps:cNvPr id="2263" name="Rectangle 2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5648"/>
                              <a:ext cx="4680" cy="32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Text Box 2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8" y="8541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82559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65" name="Rectangle 2226"/>
                        <wps:cNvSpPr>
                          <a:spLocks noChangeArrowheads="1"/>
                        </wps:cNvSpPr>
                        <wps:spPr bwMode="auto">
                          <a:xfrm>
                            <a:off x="323193" y="63062"/>
                            <a:ext cx="1981200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Scissors</w:t>
                              </w:r>
                            </w:p>
                            <w:p w:rsidR="003D554E" w:rsidRDefault="003D554E" w:rsidP="00482559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 w:rsidP="0048255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7" name="Picture 2227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9" y="55179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9" name="Rectangle 2245"/>
                        <wps:cNvSpPr>
                          <a:spLocks noChangeArrowheads="1"/>
                        </wps:cNvSpPr>
                        <wps:spPr bwMode="auto">
                          <a:xfrm>
                            <a:off x="1024759" y="173420"/>
                            <a:ext cx="87249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Protection sheet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7" name="Rectangle 2248"/>
                        <wps:cNvSpPr>
                          <a:spLocks noChangeArrowheads="1"/>
                        </wps:cNvSpPr>
                        <wps:spPr bwMode="auto">
                          <a:xfrm>
                            <a:off x="496614" y="670034"/>
                            <a:ext cx="3136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20mm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6" name="Line 2249"/>
                        <wps:cNvCnPr>
                          <a:cxnSpLocks noChangeShapeType="1"/>
                        </wps:cNvCnPr>
                        <wps:spPr bwMode="auto">
                          <a:xfrm>
                            <a:off x="1411014" y="315310"/>
                            <a:ext cx="14605" cy="382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Line 22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593" y="1355834"/>
                            <a:ext cx="135255" cy="493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Rectangle 2309"/>
                        <wps:cNvSpPr>
                          <a:spLocks noChangeArrowheads="1"/>
                        </wps:cNvSpPr>
                        <wps:spPr bwMode="auto">
                          <a:xfrm>
                            <a:off x="338959" y="811924"/>
                            <a:ext cx="3136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20mm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9" name="Rectangle 2310"/>
                        <wps:cNvSpPr>
                          <a:spLocks noChangeArrowheads="1"/>
                        </wps:cNvSpPr>
                        <wps:spPr bwMode="auto">
                          <a:xfrm>
                            <a:off x="780393" y="591206"/>
                            <a:ext cx="3136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20mm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0" name="Rectangle 2311"/>
                        <wps:cNvSpPr>
                          <a:spLocks noChangeArrowheads="1"/>
                        </wps:cNvSpPr>
                        <wps:spPr bwMode="auto">
                          <a:xfrm>
                            <a:off x="2246586" y="599089"/>
                            <a:ext cx="3136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50mm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1" name="Rectangle 2312"/>
                        <wps:cNvSpPr>
                          <a:spLocks noChangeArrowheads="1"/>
                        </wps:cNvSpPr>
                        <wps:spPr bwMode="auto">
                          <a:xfrm>
                            <a:off x="1923393" y="425668"/>
                            <a:ext cx="3136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50mm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6" name="Rectangle 2314"/>
                        <wps:cNvSpPr>
                          <a:spLocks noChangeArrowheads="1"/>
                        </wps:cNvSpPr>
                        <wps:spPr bwMode="auto">
                          <a:xfrm>
                            <a:off x="851338" y="1868213"/>
                            <a:ext cx="18757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Protection sheet (20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50mm)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89BC9" id="Group 2317" o:spid="_x0000_s1188" style="position:absolute;left:0;text-align:left;margin-left:-255.75pt;margin-top:.05pt;width:234pt;height:160.3pt;z-index:251943936;mso-height-relative:margin" coordsize="29718,20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">
                <v:shape id="Picture 2308" o:spid="_x0000_s1189" type="#_x0000_t75" alt="AW-KQ-保護シート" style="position:absolute;left:5123;top:3547;width:21241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xZbTEAAAA3QAAAA8AAABkcnMvZG93bnJldi54bWxET89LwzAUvg/8H8ITvG2ptStSlw0RhJ1k&#10;blI8PppnU21eapKtdX/9chB2/Ph+rzaT7cWJfOgcK7hfZCCIG6c7bhV8HF7njyBCRNbYOyYFfxRg&#10;s76ZrbDSbuR3Ou1jK1IIhwoVmBiHSsrQGLIYFm4gTtyX8xZjgr6V2uOYwm0v8ywrpcWOU4PBgV4M&#10;NT/7o1VwLMbvus7Py2L3Vm53hf8dzWep1N3t9PwEItIUr+J/91YryB+yNDe9SU9Ar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xZbTEAAAA3QAAAA8AAAAAAAAAAAAAAAAA&#10;nwIAAGRycy9kb3ducmV2LnhtbFBLBQYAAAAABAAEAPcAAACQAwAAAAA=&#10;">
                  <v:imagedata r:id="rId51" o:title="AW-KQ-保護シート"/>
                  <v:path arrowok="t"/>
                </v:shape>
                <v:group id="Group 2223" o:spid="_x0000_s1190" style="position:absolute;width:29718;height:20339" coordorigin="1222,5648" coordsize="4680,3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rect id="Rectangle 2224" o:spid="_x0000_s1191" style="position:absolute;left:1222;top:5648;width:4680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ZRcUA&#10;AADdAAAADwAAAGRycy9kb3ducmV2LnhtbESPT2sCMRTE7wW/Q3hCbzXrloqsRtkWhZ4E/0Dr7bF5&#10;Joubl2UT3e23b4RCj8PM/IZZrgfXiDt1ofasYDrJQBBXXtdsFJyO25c5iBCRNTaeScEPBVivRk9L&#10;LLTveU/3QzQiQTgUqMDG2BZShsqSwzDxLXHyLr5zGJPsjNQd9gnuGpln2Uw6rDktWGzpw1J1Pdyc&#10;gk173pVvJsjyK9rvq3/vt3ZnlHoeD+UCRKQh/of/2p9aQZ7PXuHx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hlFxQAAAN0AAAAPAAAAAAAAAAAAAAAAAJgCAABkcnMv&#10;ZG93bnJldi54bWxQSwUGAAAAAAQABAD1AAAAigMAAAAA&#10;" filled="f"/>
                  <v:shape id="Text Box 2225" o:spid="_x0000_s1192" type="#_x0000_t202" style="position:absolute;left:1248;top:8541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R68YA&#10;AADdAAAADwAAAGRycy9kb3ducmV2LnhtbESPQWvCQBSE7wX/w/IEb3XTIKGmriKiIBRKYzz0+Jp9&#10;JovZtzG7avrvu4WCx2FmvmEWq8G24ka9N44VvEwTEMSV04ZrBcdy9/wKwgdkja1jUvBDHlbL0dMC&#10;c+3uXNDtEGoRIexzVNCE0OVS+qohi37qOuLonVxvMUTZ11L3eI9w28o0STJp0XBcaLCjTUPV+XC1&#10;CtZfXGzN5eP7szgVpiznCb9nZ6Um42H9BiLQEB7h//ZeK0jTb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KR68YAAADdAAAADwAAAAAAAAAAAAAAAACYAgAAZHJz&#10;L2Rvd25yZXYueG1sUEsFBgAAAAAEAAQA9QAAAIsDAAAAAA==&#10;" filled="f" stroked="f">
                    <v:textbox inset="0,0,0,0">
                      <w:txbxContent>
                        <w:p w:rsidR="003D554E" w:rsidRDefault="003D554E" w:rsidP="00482559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ect id="Rectangle 2226" o:spid="_x0000_s1193" style="position:absolute;left:3231;top:630;width:19812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ht8UA&#10;AADdAAAADwAAAGRycy9kb3ducmV2LnhtbESPQWsCMRSE7wX/Q3hCbzXrUqVujSKWQsGLbr309tg8&#10;N6ublyVJdfXXm0LB4zAz3zDzZW9bcSYfGscKxqMMBHHldMO1gv3358sbiBCRNbaOScGVAiwXg6c5&#10;FtpdeEfnMtYiQTgUqMDE2BVShsqQxTByHXHyDs5bjEn6WmqPlwS3rcyzbCotNpwWDHa0NlSdyl+b&#10;KJv40a674341e/W3ctvszOynV+p52K/eQUTq4yP83/7SCvJ8OoG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SG3xQAAAN0AAAAPAAAAAAAAAAAAAAAAAJgCAABkcnMv&#10;ZG93bnJldi54bWxQSwUGAAAAAAQABAD1AAAAigMAAAAA&#10;" strokecolor="white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Scissors</w:t>
                        </w:r>
                      </w:p>
                      <w:p w:rsidR="003D554E" w:rsidRDefault="003D554E" w:rsidP="00482559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 w:rsidP="00482559"/>
                    </w:txbxContent>
                  </v:textbox>
                </v:rect>
                <v:shape id="Picture 2227" o:spid="_x0000_s1194" type="#_x0000_t75" alt="tool" style="position:absolute;left:551;top:551;width:2477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RDDHAAAA3QAAAA8AAABkcnMvZG93bnJldi54bWxEj09LAzEUxO+C3yG8ghdpswa0ZW1aRCp6&#10;ccH+uT83b5Olm5d1E9vVT28EweMwM79hluvRd+JEQ2wDa7iZFSCI62Bathr2u6fpAkRMyAa7wKTh&#10;iyKsV5cXSyxNOPMbnbbJigzhWKIGl1JfShlrRx7jLPTE2WvC4DFlOVhpBjxnuO+kKoo76bHlvOCw&#10;p0dH9XH76TXMq+r2/eNVuW9rF82hqDbP181G66vJ+HAPItGY/sN/7RejQSk1h983+Qn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WRDDHAAAA3QAAAA8AAAAAAAAAAAAA&#10;AAAAnwIAAGRycy9kb3ducmV2LnhtbFBLBQYAAAAABAAEAPcAAACTAwAAAAA=&#10;">
                  <v:imagedata r:id="rId49" o:title="tool"/>
                  <v:path arrowok="t"/>
                </v:shape>
                <v:rect id="Rectangle 2245" o:spid="_x0000_s1195" style="position:absolute;left:10247;top:1734;width:872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ZnsgA&#10;AADdAAAADwAAAGRycy9kb3ducmV2LnhtbESPQUvDQBSE74L/YXmCF7GbBlJM7LaIRVosCsbS8yP7&#10;zKbNvk2z2yb+e1cQPA4z8w0zX462FRfqfeNYwXSSgCCunG64VrD7fLl/AOEDssbWMSn4Jg/LxfXV&#10;HAvtBv6gSxlqESHsC1RgQugKKX1lyKKfuI44el+utxii7Gupexwi3LYyTZKZtNhwXDDY0bOh6lie&#10;rYJ9eczrt/U2y1+z1d12czqY6ftBqdub8ekRRKAx/If/2hutIE1nO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yJme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482559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Protection sheet</w:t>
                        </w:r>
                      </w:p>
                    </w:txbxContent>
                  </v:textbox>
                </v:rect>
                <v:rect id="Rectangle 2248" o:spid="_x0000_s1196" style="position:absolute;left:4966;top:6700;width:313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iysgA&#10;AADdAAAADwAAAGRycy9kb3ducmV2LnhtbESPQWvCQBSE7wX/w/KEXopuDKTV1FVKpVQqLRjF8yP7&#10;mo1m38bsVtN/3y0Uehxm5htmvuxtIy7U+dqxgsk4AUFcOl1zpWC/exlNQfiArLFxTAq+ycNyMbiZ&#10;Y67dlbd0KUIlIoR9jgpMCG0upS8NWfRj1xJH79N1FkOUXSV1h9cIt41Mk+ReWqw5Lhhs6dlQeSq+&#10;rIJDcZpV76+bbPaWre426/PRTD6OSt0O+6dHEIH68B/+a6+1gjTNHuD3TX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d2LK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20mm</w:t>
                        </w:r>
                      </w:p>
                    </w:txbxContent>
                  </v:textbox>
                </v:rect>
                <v:line id="Line 2249" o:spid="_x0000_s1197" style="position:absolute;visibility:visible;mso-wrap-style:square" from="14110,3153" to="14256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B4IcQAAADdAAAADwAAAGRycy9kb3ducmV2LnhtbESPQWvCQBSE70L/w/IKXopuDBI1dZUi&#10;iL022vb6yL4mIdm3Ibvq2l/vFgoeh5n5hllvg+nEhQbXWFYwmyYgiEurG64UnI77yRKE88gaO8uk&#10;4EYOtpun0Rpzba/8QZfCVyJC2OWooPa+z6V0ZU0G3dT2xNH7sYNBH+VQST3gNcJNJ9MkyaTBhuNC&#10;jT3tairb4mwU/Hp3+zLtajEvPr/bF16F6sBBqfFzeHsF4Sn4R/i//a4VpGmWwd+b+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HghxAAAAN0AAAAPAAAAAAAAAAAA&#10;AAAAAKECAABkcnMvZG93bnJldi54bWxQSwUGAAAAAAQABAD5AAAAkgMAAAAA&#10;">
                  <v:stroke endarrow="block" endarrowwidth="narrow" endarrowlength="long"/>
                </v:line>
                <v:line id="Line 2251" o:spid="_x0000_s1198" style="position:absolute;flip:x y;visibility:visible;mso-wrap-style:square" from="12375,13558" to="13728,18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7FsYAAADdAAAADwAAAGRycy9kb3ducmV2LnhtbERPTWvCQBC9F/wPywheSt00UKupqxRF&#10;aFGk1fbQ25Adk2B2NmSnGv317qHQ4+N9T+edq9WJ2lB5NvA4TEAR595WXBj42q8exqCCIFusPZOB&#10;CwWYz3p3U8ysP/MnnXZSqBjCIUMDpUiTaR3ykhyGoW+II3fwrUOJsC20bfEcw12t0yQZaYcVx4YS&#10;G1qUlB93v87A8ufjfvz9vu6k3hb56vk62SyexJhBv3t9ASXUyb/4z/1mDaTpKM6Nb+IT0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IexbGAAAA3QAAAA8AAAAAAAAA&#10;AAAAAAAAoQIAAGRycy9kb3ducmV2LnhtbFBLBQYAAAAABAAEAPkAAACUAwAAAAA=&#10;">
                  <v:stroke endarrow="oval" endarrowwidth="narrow" endarrowlength="short"/>
                </v:line>
                <v:rect id="Rectangle 2309" o:spid="_x0000_s1199" style="position:absolute;left:3389;top:8119;width:313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2uMUA&#10;AADdAAAADwAAAGRycy9kb3ducmV2LnhtbERPXWvCMBR9H/gfwhV8GTO10KHVKKLIZLKB3djzpbk2&#10;1eamNpl2/355GOzxcL4Xq9424kadrx0rmIwTEMSl0zVXCj4/dk9TED4ga2wck4If8rBaDh4WmGt3&#10;5yPdilCJGMI+RwUmhDaX0peGLPqxa4kjd3KdxRBhV0nd4T2G20amSfIsLdYcGwy2tDFUXopvq+Cr&#10;uMyqt5dDNnvNto+H/fVsJu9npUbDfj0HEagP/+I/914rSNMszo1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Pa4xQAAAN0AAAAPAAAAAAAAAAAAAAAAAJgCAABkcnMv&#10;ZG93bnJldi54bWxQSwUGAAAAAAQABAD1AAAAigMAAAAA&#10;" filled="f" stroked="f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20mm</w:t>
                        </w:r>
                      </w:p>
                    </w:txbxContent>
                  </v:textbox>
                </v:rect>
                <v:rect id="Rectangle 2310" o:spid="_x0000_s1200" style="position:absolute;left:7803;top:5912;width:313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TI8gA&#10;AADdAAAADwAAAGRycy9kb3ducmV2LnhtbESPQUvDQBSE7wX/w/KEXqTdNBAxsdsiirRYKjSK50f2&#10;mU2bfRuza5v++64g9DjMzDfMfDnYVhyp941jBbNpAoK4crrhWsHnx+vkAYQPyBpbx6TgTB6Wi5vR&#10;HAvtTryjYxlqESHsC1RgQugKKX1lyKKfuo44et+utxii7GupezxFuG1lmiT30mLDccFgR8+GqkP5&#10;axV8lYe83q42Wf6Wvdxt1j97M3vfKzW+HZ4eQQQawjX8315rBWma5fD3Jj4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FMj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20mm</w:t>
                        </w:r>
                      </w:p>
                    </w:txbxContent>
                  </v:textbox>
                </v:rect>
                <v:rect id="Rectangle 2311" o:spid="_x0000_s1201" style="position:absolute;left:22465;top:5990;width:3137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wA8UA&#10;AADdAAAADwAAAGRycy9kb3ducmV2LnhtbERPXWvCMBR9H+w/hDvwRWZqQbGdUYYylInCurHnS3PX&#10;VJubrsm0/nvzIOzxcL7ny9424kydrx0rGI8SEMSl0zVXCr4+355nIHxA1tg4JgVX8rBcPD7MMdfu&#10;wh90LkIlYgj7HBWYENpcSl8asuhHriWO3I/rLIYIu0rqDi8x3DYyTZKptFhzbDDY0spQeSr+rILv&#10;4pRV+81ukr1P1sPd9vdoxoejUoOn/vUFRKA+/Ivv7q1WkKbTuD++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jADxQAAAN0AAAAPAAAAAAAAAAAAAAAAAJgCAABkcnMv&#10;ZG93bnJldi54bWxQSwUGAAAAAAQABAD1AAAAigMAAAAA&#10;" filled="f" stroked="f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50mm</w:t>
                        </w:r>
                      </w:p>
                    </w:txbxContent>
                  </v:textbox>
                </v:rect>
                <v:rect id="Rectangle 2312" o:spid="_x0000_s1202" style="position:absolute;left:19233;top:4256;width:3137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VmMgA&#10;AADdAAAADwAAAGRycy9kb3ducmV2LnhtbESPQWvCQBSE7wX/w/KEXkQ3CSg1dZXSUiqVFhrF8yP7&#10;mo1m36bZrab/3hWEHoeZ+YZZrHrbiBN1vnasIJ0kIIhLp2uuFOy2r+MHED4ga2wck4I/8rBaDu4W&#10;mGt35i86FaESEcI+RwUmhDaX0peGLPqJa4mj9+06iyHKrpK6w3OE20ZmSTKTFmuOCwZbejZUHotf&#10;q2BfHOfVx9tmOn+fvow265+DST8PSt0P+6dHEIH68B++tddaQZbNUri+iU9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vpWY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50mm</w:t>
                        </w:r>
                      </w:p>
                    </w:txbxContent>
                  </v:textbox>
                </v:rect>
                <v:rect id="Rectangle 2314" o:spid="_x0000_s1203" style="position:absolute;left:8513;top:18682;width:18758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HUcgA&#10;AADdAAAADwAAAGRycy9kb3ducmV2LnhtbESPQUvDQBSE74L/YXmCF7GbBlJs7KaIRVosCsbS8yP7&#10;zCbNvk2z2zb+e1cQPA4z8w2zWI62E2cafONYwXSSgCCunG64VrD7fLl/AOEDssbOMSn4Jg/L4vpq&#10;gbl2F/6gcxlqESHsc1RgQuhzKX1lyKKfuJ44el9usBiiHGqpB7xEuO1kmiQzabHhuGCwp2dD1aE8&#10;WQX78jCv39bbbP6are62m2Nrpu+tUrc349MjiEBj+A//tTdaQZpmM/h9E5+AL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O8dR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Protection sheet (20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50mm) 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E55CFA">
        <w:rPr>
          <w:rFonts w:hint="eastAsia"/>
          <w:color w:val="000000"/>
        </w:rPr>
        <w:t xml:space="preserve">Cut </w:t>
      </w:r>
      <w:r w:rsidR="006048C9">
        <w:rPr>
          <w:rFonts w:hint="eastAsia"/>
          <w:color w:val="000000"/>
        </w:rPr>
        <w:t>the protection sheet</w:t>
      </w:r>
      <w:r w:rsidR="006048C9">
        <w:rPr>
          <w:color w:val="000000"/>
        </w:rPr>
        <w:t xml:space="preserve"> into </w:t>
      </w:r>
      <w:r w:rsidR="00E55CFA">
        <w:rPr>
          <w:rFonts w:hint="eastAsia"/>
          <w:color w:val="000000"/>
        </w:rPr>
        <w:t xml:space="preserve">six </w:t>
      </w:r>
      <w:r w:rsidR="006048C9">
        <w:rPr>
          <w:rFonts w:hint="eastAsia"/>
          <w:color w:val="000000"/>
        </w:rPr>
        <w:t xml:space="preserve">pieces </w:t>
      </w:r>
      <w:r w:rsidR="00E55CFA">
        <w:rPr>
          <w:rFonts w:hint="eastAsia"/>
          <w:color w:val="000000"/>
        </w:rPr>
        <w:t>(Fig. 3-2)</w:t>
      </w:r>
      <w:r w:rsidR="00C24B73">
        <w:rPr>
          <w:rFonts w:hint="eastAsia"/>
          <w:color w:val="000000"/>
        </w:rPr>
        <w:t>.</w:t>
      </w:r>
    </w:p>
    <w:p w:rsidR="00E55CFA" w:rsidRDefault="00E55CFA" w:rsidP="00193EEB">
      <w:pPr>
        <w:pStyle w:val="ProcLevel3"/>
        <w:numPr>
          <w:ilvl w:val="0"/>
          <w:numId w:val="0"/>
        </w:numPr>
        <w:ind w:left="720"/>
      </w:pPr>
    </w:p>
    <w:p w:rsidR="00E55CFA" w:rsidRDefault="00E55CFA" w:rsidP="00193EEB">
      <w:pPr>
        <w:pStyle w:val="ProcLevel3"/>
        <w:numPr>
          <w:ilvl w:val="0"/>
          <w:numId w:val="0"/>
        </w:numPr>
        <w:ind w:left="720"/>
      </w:pPr>
    </w:p>
    <w:p w:rsidR="00193EEB" w:rsidRDefault="00193EEB" w:rsidP="00193EEB">
      <w:pPr>
        <w:pStyle w:val="ProcLevel3"/>
        <w:numPr>
          <w:ilvl w:val="0"/>
          <w:numId w:val="0"/>
        </w:numPr>
        <w:ind w:left="720"/>
      </w:pPr>
    </w:p>
    <w:p w:rsidR="00C24B73" w:rsidRDefault="00C24B73" w:rsidP="00193EEB">
      <w:pPr>
        <w:pStyle w:val="ProcLevel3"/>
        <w:numPr>
          <w:ilvl w:val="0"/>
          <w:numId w:val="0"/>
        </w:numPr>
        <w:ind w:left="720"/>
      </w:pPr>
      <w:r>
        <w:br/>
      </w:r>
      <w:r>
        <w:br/>
      </w:r>
    </w:p>
    <w:p w:rsidR="00C24B73" w:rsidRDefault="00C24B73" w:rsidP="00193EEB">
      <w:pPr>
        <w:pStyle w:val="ProcLevel2"/>
        <w:numPr>
          <w:ilvl w:val="0"/>
          <w:numId w:val="0"/>
        </w:numPr>
        <w:ind w:left="1560" w:hanging="838"/>
        <w:rPr>
          <w:bCs w:val="0"/>
          <w:color w:val="000000"/>
        </w:rPr>
      </w:pPr>
    </w:p>
    <w:p w:rsidR="00C24B73" w:rsidRDefault="00482559" w:rsidP="00193EEB">
      <w:pPr>
        <w:pStyle w:val="ProcLevel2"/>
      </w:pPr>
      <w:r>
        <w:rPr>
          <w:bCs w:val="0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941888" behindDoc="0" locked="1" layoutInCell="1" allowOverlap="1" wp14:anchorId="0616D06B" wp14:editId="34464BE6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1901825"/>
                <wp:effectExtent l="0" t="0" r="19050" b="22225"/>
                <wp:wrapNone/>
                <wp:docPr id="2316" name="Group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wpg:grpSp>
                        <wpg:cNvPr id="2246" name="Group 23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5076"/>
                            <a:chExt cx="4680" cy="3000"/>
                          </a:xfrm>
                        </wpg:grpSpPr>
                        <wps:wsp>
                          <wps:cNvPr id="2247" name="Rectangle 2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" y="776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82559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49" name="Line 23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97269" y="985345"/>
                            <a:ext cx="346710" cy="568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23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4758" y="906517"/>
                            <a:ext cx="443865" cy="8362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17" name="Picture 2717" descr="AW-KQ-B02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27" y="134007"/>
                            <a:ext cx="21971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51" name="Rectangle 2718"/>
                        <wps:cNvSpPr>
                          <a:spLocks noChangeArrowheads="1"/>
                        </wps:cNvSpPr>
                        <wps:spPr bwMode="auto">
                          <a:xfrm>
                            <a:off x="1213945" y="15766"/>
                            <a:ext cx="1122680" cy="1316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Pr="00482559" w:rsidRDefault="003D554E" w:rsidP="00482559">
                              <w:pPr>
                                <w:jc w:val="center"/>
                                <w:rPr>
                                  <w:w w:val="80"/>
                                  <w:sz w:val="18"/>
                                </w:rPr>
                              </w:pPr>
                              <w:r w:rsidRPr="00482559">
                                <w:rPr>
                                  <w:w w:val="80"/>
                                  <w:sz w:val="18"/>
                                </w:rPr>
                                <w:t>Protection sheet (20×50mm)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252" name="Line 2719"/>
                        <wps:cNvCnPr>
                          <a:cxnSpLocks noChangeShapeType="1"/>
                        </wps:cNvCnPr>
                        <wps:spPr bwMode="auto">
                          <a:xfrm flipH="1">
                            <a:off x="961696" y="157655"/>
                            <a:ext cx="678180" cy="124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27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6876" y="157655"/>
                            <a:ext cx="621030" cy="410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Rectangle 2780"/>
                        <wps:cNvSpPr>
                          <a:spLocks noChangeArrowheads="1"/>
                        </wps:cNvSpPr>
                        <wps:spPr bwMode="auto">
                          <a:xfrm>
                            <a:off x="394138" y="835572"/>
                            <a:ext cx="318770" cy="129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Edge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4" name="Line 27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731" y="504497"/>
                            <a:ext cx="232410" cy="313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27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731" y="268014"/>
                            <a:ext cx="156210" cy="544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Rectangle 2823"/>
                        <wps:cNvSpPr>
                          <a:spLocks noChangeArrowheads="1"/>
                        </wps:cNvSpPr>
                        <wps:spPr bwMode="auto">
                          <a:xfrm>
                            <a:off x="693683" y="1734207"/>
                            <a:ext cx="1680845" cy="129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Protection sheet (20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50mm)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4" name="Rectangle 2824"/>
                        <wps:cNvSpPr>
                          <a:spLocks noChangeArrowheads="1"/>
                        </wps:cNvSpPr>
                        <wps:spPr bwMode="auto">
                          <a:xfrm>
                            <a:off x="1986455" y="1505607"/>
                            <a:ext cx="824230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Reinforcement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6D06B" id="Group 2316" o:spid="_x0000_s1204" style="position:absolute;left:0;text-align:left;margin-left:-255.75pt;margin-top:.2pt;width:234pt;height:149.75pt;z-index:251941888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">
                <v:group id="Group 2381" o:spid="_x0000_s1205" style="position:absolute;width:29718;height:19050" coordorigin="1200,50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rect id="Rectangle 2382" o:spid="_x0000_s1206" style="position:absolute;left:1200;top:50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DJsYA&#10;AADdAAAADwAAAGRycy9kb3ducmV2LnhtbESPzWrDMBCE74W+g9hCb41c0/zgRAlOaKCnQJJCk9ti&#10;bSUTa2UsNXbfPioUchxm5htmsRpcI67UhdqzgtdRBoK48rpmo+DzuH2ZgQgRWWPjmRT8UoDV8vFh&#10;gYX2Pe/peohGJAiHAhXYGNtCylBZchhGviVO3rfvHMYkOyN1h32Cu0bmWTaRDmtOCxZb2liqLocf&#10;p+C9Pe/KsQmy/Ir2dPHrfmt3Rqnnp6Gcg4g0xHv4v/2hFeT52x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DJsYAAADdAAAADwAAAAAAAAAAAAAAAACYAgAAZHJz&#10;L2Rvd25yZXYueG1sUEsFBgAAAAAEAAQA9QAAAIsDAAAAAA==&#10;" filled="f"/>
                  <v:shape id="Text Box 2383" o:spid="_x0000_s1207" type="#_x0000_t202" style="position:absolute;left:1223;top:776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HjsMA&#10;AADdAAAADwAAAGRycy9kb3ducmV2LnhtbERPz2vCMBS+D/Y/hDfYbaYrQ1xnKiIbCINh2x08PpvX&#10;Nti81CZq998vB8Hjx/d7uZpsLy40euNYwessAUFcO224VfBbfb0sQPiArLF3TAr+yMMqf3xYYqbd&#10;lQu6lKEVMYR9hgq6EIZMSl93ZNHP3EAcucaNFkOEYyv1iNcYbnuZJslcWjQcGzocaNNRfSzPVsF6&#10;z8WnOf0cdkVTmKp6T/h7flTq+Wlaf4AINIW7+ObeagVp+hbnxj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rHjsMAAADdAAAADwAAAAAAAAAAAAAAAACYAgAAZHJzL2Rv&#10;d25yZXYueG1sUEsFBgAAAAAEAAQA9QAAAIgDAAAAAA==&#10;" filled="f" stroked="f">
                    <v:textbox inset="0,0,0,0">
                      <w:txbxContent>
                        <w:p w:rsidR="003D554E" w:rsidRDefault="003D554E" w:rsidP="00482559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line id="Line 2385" o:spid="_x0000_s1208" style="position:absolute;flip:x y;visibility:visible;mso-wrap-style:square" from="17972,9853" to="21439,1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+hBMYAAADdAAAADwAAAGRycy9kb3ducmV2LnhtbESPQWvCQBSE7wX/w/IEL6VuEopodJVS&#10;KIinqvX+mn1m02bfJtmtif31XUHocZiZb5jVZrC1uFDnK8cK0mkCgrhwuuJSwcfx7WkOwgdkjbVj&#10;UnAlD5v16GGFuXY97+lyCKWIEPY5KjAhNLmUvjBk0U9dQxy9s+sshii7UuoO+wi3tcySZCYtVhwX&#10;DDb0aqj4PvxYBV/vbpF+DunusW5b8xvatDfHk1KT8fCyBBFoCP/he3urFWTZ8wJub+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voQTGAAAA3QAAAA8AAAAAAAAA&#10;AAAAAAAAoQIAAGRycy9kb3ducmV2LnhtbFBLBQYAAAAABAAEAPkAAACUAwAAAAA=&#10;">
                  <v:stroke endarrow="block" endarrowwidth="narrow" endarrowlength="long"/>
                </v:line>
                <v:line id="Line 2389" o:spid="_x0000_s1209" style="position:absolute;flip:y;visibility:visible;mso-wrap-style:square" from="10247,9065" to="14686,17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UXK8MAAADdAAAADwAAAGRycy9kb3ducmV2LnhtbERP3WrCMBS+F/YO4Qy803SFbrMaZUgL&#10;A9nFdA9wbI5NtTkpTWy7Pf1yMdjlx/e/2U22FQP1vnGs4GmZgCCunG64VvB1KhevIHxA1tg6JgXf&#10;5GG3fZhtMNdu5E8ajqEWMYR9jgpMCF0upa8MWfRL1xFH7uJ6iyHCvpa6xzGG21amSfIsLTYcGwx2&#10;tDdU3Y53q+DQpCYUo7lauT//HFy5esmKD6Xmj9PbGkSgKfyL/9zvWkGaZnF/fBOf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VFyvDAAAA3QAAAA8AAAAAAAAAAAAA&#10;AAAAoQIAAGRycy9kb3ducmV2LnhtbFBLBQYAAAAABAAEAPkAAACRAwAAAAA=&#10;">
                  <v:stroke endarrow="block" endarrowwidth="narrow" endarrowlength="long"/>
                </v:line>
                <v:shape id="Picture 2717" o:spid="_x0000_s1210" type="#_x0000_t75" alt="AW-KQ-B02" style="position:absolute;left:3074;top:1340;width:21971;height:15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/FzIAAAA3QAAAA8AAABkcnMvZG93bnJldi54bWxEj91qwkAUhO8LvsNyBO/qJgpVUlcp/mAN&#10;WlCLvT1kj0k0ezZkt5q+fVco9HKYmW+Yyaw1lbhR40rLCuJ+BII4s7rkXMHncfU8BuE8ssbKMin4&#10;IQezaedpgom2d97T7eBzESDsElRQeF8nUrqsIIOub2vi4J1tY9AH2eRSN3gPcFPJQRS9SIMlh4UC&#10;a5oXlF0P30bBKj6XcXpapNuPr/V6c9ot0uXwolSv2769gvDU+v/wX/tdKxiM4hE83oQnIK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JvxcyAAAAN0AAAAPAAAAAAAAAAAA&#10;AAAAAJ8CAABkcnMvZG93bnJldi54bWxQSwUGAAAAAAQABAD3AAAAlAMAAAAA&#10;">
                  <v:imagedata r:id="rId53" o:title="AW-KQ-B02"/>
                  <v:path arrowok="t"/>
                </v:shape>
                <v:rect id="Rectangle 2718" o:spid="_x0000_s1211" style="position:absolute;left:12139;top:157;width:11227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K+MUA&#10;AADdAAAADwAAAGRycy9kb3ducmV2LnhtbESPUWvCQBCE3wv9D8cWfKsXA7YlekoJFIoIWlN9XnJr&#10;Es3thdxW47/vFQo+DjPzDTNfDq5VF+pD49nAZJyAIi69bbgy8F18PL+BCoJssfVMBm4UYLl4fJhj&#10;Zv2Vv+iyk0pFCIcMDdQiXaZ1KGtyGMa+I47e0fcOJcq+0rbHa4S7VqdJ8qIdNhwXauwor6k8736c&#10;gc1hW6y2r/lKkrSUfM8nmq4LY0ZPw/sMlNAg9/B/+9MaSNPpBP7ex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Er4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3D554E" w:rsidRPr="00482559" w:rsidRDefault="003D554E" w:rsidP="00482559">
                        <w:pPr>
                          <w:jc w:val="center"/>
                          <w:rPr>
                            <w:w w:val="80"/>
                            <w:sz w:val="18"/>
                          </w:rPr>
                        </w:pPr>
                        <w:r w:rsidRPr="00482559">
                          <w:rPr>
                            <w:w w:val="80"/>
                            <w:sz w:val="18"/>
                          </w:rPr>
                          <w:t>Protection sheet (20×50mm)</w:t>
                        </w:r>
                      </w:p>
                    </w:txbxContent>
                  </v:textbox>
                </v:rect>
                <v:line id="Line 2719" o:spid="_x0000_s1212" style="position:absolute;flip:x;visibility:visible;mso-wrap-style:square" from="9616,1576" to="16398,2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ssx8UAAADdAAAADwAAAGRycy9kb3ducmV2LnhtbESP0WoCMRRE3wv+Q7hC32rWgK2uRhFR&#10;EKQPtX7AdXPdrG5ulk3qrv36plDo4zAzZ5jFqne1uFMbKs8axqMMBHHhTcWlhtPn7mUKIkRkg7Vn&#10;0vCgAKvl4GmBufEdf9D9GEuRIBxy1GBjbHIpQ2HJYRj5hjh5F986jEm2pTQtdgnuaqmy7FU6rDgt&#10;WGxoY6m4Hb+chkOlbNx29urk5vx98LvZ22T7rvXzsF/PQUTq43/4r703GpSaKPh9k5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ssx8UAAADdAAAADwAAAAAAAAAA&#10;AAAAAAChAgAAZHJzL2Rvd25yZXYueG1sUEsFBgAAAAAEAAQA+QAAAJMDAAAAAA==&#10;">
                  <v:stroke endarrow="block" endarrowwidth="narrow" endarrowlength="long"/>
                </v:line>
                <v:line id="Line 2720" o:spid="_x0000_s1213" style="position:absolute;flip:x;visibility:visible;mso-wrap-style:square" from="10168,1576" to="16379,5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eJXMYAAADdAAAADwAAAGRycy9kb3ducmV2LnhtbESP3WrCQBSE7wXfYTmF3ummKf40dRUR&#10;BUG88OcBTrOn2bTZsyG7NalP7wqCl8PMfMPMFp2txIUaXzpW8DZMQBDnTpdcKDifNoMpCB+QNVaO&#10;ScE/eVjM+70ZZtq1fKDLMRQiQthnqMCEUGdS+tyQRT90NXH0vl1jMUTZFFI32Ea4rWSaJGNpseS4&#10;YLCmlaH89/hnFezK1IR1a36sXH1dd27zMRmt90q9vnTLTxCBuvAMP9pbrSBNR+9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iVzGAAAA3QAAAA8AAAAAAAAA&#10;AAAAAAAAoQIAAGRycy9kb3ducmV2LnhtbFBLBQYAAAAABAAEAPkAAACUAwAAAAA=&#10;">
                  <v:stroke endarrow="block" endarrowwidth="narrow" endarrowlength="long"/>
                </v:line>
                <v:rect id="Rectangle 2780" o:spid="_x0000_s1214" style="position:absolute;left:3941;top:8355;width:3188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Fm8QA&#10;AADdAAAADwAAAGRycy9kb3ducmV2LnhtbESPT2vCQBTE74V+h+UVvNWNwf4hukqpBLwmeujxNftM&#10;Ynbfhuxq4rfvCkKPw8z8hllvJ2vElQbfOlawmCcgiCunW64VHA/56ycIH5A1Gsek4EYetpvnpzVm&#10;2o1c0LUMtYgQ9hkqaELoMyl91ZBFP3c9cfRObrAYohxqqQccI9wamSbJu7TYclxosKfvhqquvFgF&#10;h9+PzsjSpAWfd5dllxc/+TgpNXuZvlYgAk3hP/xo77WCNF2+wf1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BZv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Edge</w:t>
                        </w:r>
                      </w:p>
                    </w:txbxContent>
                  </v:textbox>
                </v:rect>
                <v:line id="Line 2781" o:spid="_x0000_s1215" style="position:absolute;flip:y;visibility:visible;mso-wrap-style:square" from="4887,5044" to="7211,8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4RKMYAAADdAAAADwAAAGRycy9kb3ducmV2LnhtbESP3WrCQBSE7wXfYTmF3ummof40dRUR&#10;BUG88OcBTrOn2bTZsyG7NalP7wqCl8PMfMPMFp2txIUaXzpW8DZMQBDnTpdcKDifNoMpCB+QNVaO&#10;ScE/eVjM+70ZZtq1fKDLMRQiQthnqMCEUGdS+tyQRT90NXH0vl1jMUTZFFI32Ea4rWSaJGNpseS4&#10;YLCmlaH89/hnFezK1IR1a36sXH1dd27zMRmt90q9vnTLTxCBuvAMP9pbrSBNR+9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uESjGAAAA3QAAAA8AAAAAAAAA&#10;AAAAAAAAoQIAAGRycy9kb3ducmV2LnhtbFBLBQYAAAAABAAEAPkAAACUAwAAAAA=&#10;">
                  <v:stroke endarrow="block" endarrowwidth="narrow" endarrowlength="long"/>
                </v:line>
                <v:line id="Line 2782" o:spid="_x0000_s1216" style="position:absolute;flip:y;visibility:visible;mso-wrap-style:square" from="4887,2680" to="6449,8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K0s8YAAADdAAAADwAAAGRycy9kb3ducmV2LnhtbESP0WrCQBRE34X+w3ILvummgWibukoJ&#10;EQrSB7UfcJu9zabN3g3Z1aR+fVcQfBxm5gyz2oy2FWfqfeNYwdM8AUFcOd1wreDzuJ09g/ABWWPr&#10;mBT8kYfN+mGywly7gfd0PoRaRAj7HBWYELpcSl8ZsujnriOO3rfrLYYo+1rqHocIt61Mk2QhLTYc&#10;Fwx2VBiqfg8nq2DXpCaUg/mxsvi67Nz2ZZmVH0pNH8e3VxCBxnAP39rvWkGaZhlc38Qn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itLPGAAAA3QAAAA8AAAAAAAAA&#10;AAAAAAAAoQIAAGRycy9kb3ducmV2LnhtbFBLBQYAAAAABAAEAPkAAACUAwAAAAA=&#10;">
                  <v:stroke endarrow="block" endarrowwidth="narrow" endarrowlength="long"/>
                </v:line>
                <v:rect id="Rectangle 2823" o:spid="_x0000_s1217" style="position:absolute;left:6936;top:17342;width:16809;height:1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4dMQA&#10;AADdAAAADwAAAGRycy9kb3ducmV2LnhtbESPQWvCQBSE74X+h+UVvNWNUdoSXaVUAl4TPfT4mn0m&#10;MbtvQ3Y18d+7hUKPw8x8w2x2kzXiRoNvHStYzBMQxJXTLdcKTsf89QOED8gajWNScCcPu+3z0wYz&#10;7UYu6FaGWkQI+wwVNCH0mZS+asiin7ueOHpnN1gMUQ611AOOEW6NTJPkTVpsOS402NNXQ1VXXq2C&#10;4897Z2Rp0oIv++uqy4vvfJyUmr1Mn2sQgabwH/5rH7SCNF0t4fdNf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OHT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482559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Protection sheet (20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50mm) 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2824" o:spid="_x0000_s1218" style="position:absolute;left:19864;top:15056;width:8242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gAMQA&#10;AADdAAAADwAAAGRycy9kb3ducmV2LnhtbESPwWrDMBBE74X+g9hCbo1cY9rgRgmlxZCrnR5y3Fob&#10;27G0MpYSO38fFQI5DjPzhllvZ2vEhUbfOVbwtkxAENdOd9wo+N0XrysQPiBrNI5JwZU8bDfPT2vM&#10;tZu4pEsVGhEh7HNU0IYw5FL6uiWLfukG4ugd3WgxRDk2Uo84Rbg1Mk2Sd2mx47jQ4kDfLdV9dbYK&#10;9n8fvZGVSUs+/ZyzvigPxTQrtXiZvz5BBJrDI3xv77SCNM0y+H8Tn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JoAD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482559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Reinforcement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E55CFA">
        <w:t xml:space="preserve">Apply the pieces of the protection sheet to the reinforcement </w:t>
      </w:r>
      <w:r w:rsidR="00E55CFA">
        <w:rPr>
          <w:rFonts w:hint="eastAsia"/>
          <w:color w:val="000000"/>
        </w:rPr>
        <w:t>(</w:t>
      </w:r>
      <w:r w:rsidR="00E55CFA">
        <w:rPr>
          <w:color w:val="000000"/>
        </w:rPr>
        <w:t>Fig</w:t>
      </w:r>
      <w:r w:rsidR="00E55CFA">
        <w:rPr>
          <w:rFonts w:hint="eastAsia"/>
          <w:color w:val="000000"/>
        </w:rPr>
        <w:t>.</w:t>
      </w:r>
      <w:r w:rsidR="00E55CFA">
        <w:rPr>
          <w:color w:val="000000"/>
        </w:rPr>
        <w:t xml:space="preserve"> </w:t>
      </w:r>
      <w:r w:rsidR="00E55CFA">
        <w:rPr>
          <w:rFonts w:hint="eastAsia"/>
          <w:color w:val="000000"/>
        </w:rPr>
        <w:t>3</w:t>
      </w:r>
      <w:r w:rsidR="00E55CFA">
        <w:rPr>
          <w:color w:val="000000"/>
        </w:rPr>
        <w:t>-</w:t>
      </w:r>
      <w:r w:rsidR="00E55CFA">
        <w:rPr>
          <w:rFonts w:hint="eastAsia"/>
          <w:color w:val="000000"/>
        </w:rPr>
        <w:t>3</w:t>
      </w:r>
      <w:r w:rsidR="00E55CFA">
        <w:rPr>
          <w:color w:val="000000"/>
        </w:rPr>
        <w:t>)</w:t>
      </w:r>
      <w:r w:rsidR="00C24B73">
        <w:rPr>
          <w:rFonts w:ascii="Arial" w:hAnsi="Arial" w:cs="Arial"/>
          <w:sz w:val="21"/>
          <w:szCs w:val="21"/>
        </w:rPr>
        <w:t>.</w:t>
      </w:r>
    </w:p>
    <w:p w:rsidR="00C24B73" w:rsidRPr="009E2EFC" w:rsidRDefault="00C24B73" w:rsidP="00193EEB">
      <w:pPr>
        <w:pStyle w:val="ProcLevel3"/>
        <w:numPr>
          <w:ilvl w:val="0"/>
          <w:numId w:val="0"/>
        </w:numPr>
        <w:ind w:leftChars="149" w:left="360" w:hanging="2"/>
        <w:rPr>
          <w:color w:val="000000"/>
        </w:rPr>
      </w:pPr>
      <w:r w:rsidRPr="009E2EFC">
        <w:rPr>
          <w:rFonts w:hint="eastAsia"/>
          <w:b/>
          <w:bCs/>
          <w:noProof/>
          <w:color w:val="000000"/>
        </w:rPr>
        <w:t>NOTE:</w:t>
      </w:r>
      <w:r w:rsidRPr="009E2EFC">
        <w:rPr>
          <w:bCs/>
          <w:color w:val="000000"/>
        </w:rPr>
        <w:t xml:space="preserve"> Before attaching </w:t>
      </w:r>
      <w:r w:rsidRPr="009E2EFC">
        <w:rPr>
          <w:rFonts w:hint="eastAsia"/>
          <w:bCs/>
          <w:color w:val="000000"/>
        </w:rPr>
        <w:t xml:space="preserve">the protection sheet, </w:t>
      </w:r>
      <w:r w:rsidRPr="009E2EFC">
        <w:rPr>
          <w:bCs/>
          <w:color w:val="000000"/>
        </w:rPr>
        <w:t>wipe off any dirt, water or oil from the attachment surface</w:t>
      </w:r>
      <w:r w:rsidRPr="009E2EFC">
        <w:rPr>
          <w:rFonts w:ascii="Arial" w:hAnsi="Arial" w:cs="Arial"/>
          <w:color w:val="000000"/>
          <w:sz w:val="21"/>
          <w:szCs w:val="21"/>
        </w:rPr>
        <w:t>.</w:t>
      </w:r>
    </w:p>
    <w:p w:rsidR="006048C9" w:rsidRDefault="006048C9" w:rsidP="00193EEB">
      <w:pPr>
        <w:spacing w:after="120" w:line="300" w:lineRule="auto"/>
        <w:rPr>
          <w:color w:val="000000"/>
        </w:rPr>
      </w:pPr>
      <w:r>
        <w:rPr>
          <w:color w:val="000000"/>
        </w:rPr>
        <w:br w:type="page"/>
      </w:r>
    </w:p>
    <w:p w:rsidR="00C24B73" w:rsidRDefault="00C24B73" w:rsidP="00193EEB">
      <w:pPr>
        <w:pStyle w:val="ProcLevel3"/>
        <w:numPr>
          <w:ilvl w:val="0"/>
          <w:numId w:val="0"/>
        </w:numPr>
        <w:ind w:left="720"/>
        <w:rPr>
          <w:color w:val="000000"/>
        </w:rPr>
      </w:pPr>
    </w:p>
    <w:p w:rsidR="00C24B73" w:rsidRDefault="00C24B73" w:rsidP="00193EEB">
      <w:pPr>
        <w:pStyle w:val="ProcLevel2"/>
        <w:rPr>
          <w:color w:val="000000"/>
        </w:rPr>
      </w:pPr>
      <w:r>
        <w:rPr>
          <w:rFonts w:hint="eastAsia"/>
          <w:color w:val="000000"/>
        </w:rPr>
        <w:t>Cut the SPD signal wire.</w:t>
      </w:r>
    </w:p>
    <w:p w:rsidR="00C24B73" w:rsidRPr="009E2EFC" w:rsidRDefault="00C24B73" w:rsidP="00193EEB">
      <w:pPr>
        <w:pStyle w:val="ProcLevel3"/>
        <w:rPr>
          <w:color w:val="000000"/>
          <w:szCs w:val="24"/>
        </w:rPr>
      </w:pPr>
      <w:r w:rsidRPr="009E2EFC">
        <w:rPr>
          <w:rFonts w:cs="Arial"/>
          <w:color w:val="000000"/>
          <w:szCs w:val="24"/>
        </w:rPr>
        <w:t>Take the wire harness out of the kit.</w:t>
      </w:r>
    </w:p>
    <w:p w:rsidR="00C24B73" w:rsidRDefault="00482559" w:rsidP="00193EEB">
      <w:pPr>
        <w:pStyle w:val="ProcLevel3"/>
        <w:rPr>
          <w:color w:val="000000"/>
          <w:szCs w:val="24"/>
        </w:rPr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939840" behindDoc="0" locked="1" layoutInCell="1" allowOverlap="1" wp14:anchorId="435690CA" wp14:editId="6AFD5E10">
                <wp:simplePos x="0" y="0"/>
                <wp:positionH relativeFrom="column">
                  <wp:posOffset>-3248025</wp:posOffset>
                </wp:positionH>
                <wp:positionV relativeFrom="paragraph">
                  <wp:posOffset>3810</wp:posOffset>
                </wp:positionV>
                <wp:extent cx="2971800" cy="2760980"/>
                <wp:effectExtent l="0" t="0" r="19050" b="20320"/>
                <wp:wrapNone/>
                <wp:docPr id="2314" name="Group 2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760980"/>
                          <a:chOff x="0" y="0"/>
                          <a:chExt cx="2971800" cy="2760345"/>
                        </a:xfrm>
                      </wpg:grpSpPr>
                      <pic:pic xmlns:pic="http://schemas.openxmlformats.org/drawingml/2006/picture">
                        <pic:nvPicPr>
                          <pic:cNvPr id="2242" name="Picture 2827" descr="AW-KQ-SPDカット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41" y="94593"/>
                            <a:ext cx="23431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98" name="Group 28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2760345"/>
                            <a:chOff x="1222" y="8647"/>
                            <a:chExt cx="4680" cy="4347"/>
                          </a:xfrm>
                        </wpg:grpSpPr>
                        <wps:wsp>
                          <wps:cNvPr id="2399" name="Rectangle 2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8647"/>
                              <a:ext cx="4680" cy="4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Text Box 2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4" y="12682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Pr="009E2EFC" w:rsidRDefault="003D554E" w:rsidP="00482559">
                                <w:pPr>
                                  <w:pStyle w:val="Fig"/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9E2EFC">
                                  <w:rPr>
                                    <w:color w:val="000000"/>
                                  </w:rPr>
                                  <w:t xml:space="preserve">Fig. </w:t>
                                </w:r>
                                <w:r w:rsidRPr="009E2EFC">
                                  <w:rPr>
                                    <w:rFonts w:hint="eastAsia"/>
                                    <w:color w:val="000000"/>
                                  </w:rPr>
                                  <w:t>3</w:t>
                                </w:r>
                                <w:r w:rsidRPr="009E2EFC">
                                  <w:rPr>
                                    <w:color w:val="000000"/>
                                  </w:rPr>
                                  <w:t>-</w:t>
                                </w:r>
                                <w:r w:rsidRPr="009E2EFC">
                                  <w:rPr>
                                    <w:rFonts w:hint="eastAsia"/>
                                    <w:color w:val="00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41" name="Rectangle 2266"/>
                        <wps:cNvSpPr>
                          <a:spLocks noChangeArrowheads="1"/>
                        </wps:cNvSpPr>
                        <wps:spPr bwMode="auto">
                          <a:xfrm>
                            <a:off x="290129" y="31538"/>
                            <a:ext cx="67945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82559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Scissors</w:t>
                              </w:r>
                            </w:p>
                            <w:p w:rsidR="003D554E" w:rsidRDefault="003D554E" w:rsidP="00482559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 w:rsidP="0048255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7" name="Picture 2267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5" y="23655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89" name="Group 2837"/>
                        <wpg:cNvGrpSpPr>
                          <a:grpSpLocks/>
                        </wpg:cNvGrpSpPr>
                        <wpg:grpSpPr bwMode="auto">
                          <a:xfrm>
                            <a:off x="1261241" y="709448"/>
                            <a:ext cx="1696085" cy="1885315"/>
                            <a:chOff x="3209" y="9770"/>
                            <a:chExt cx="2671" cy="2969"/>
                          </a:xfrm>
                        </wpg:grpSpPr>
                        <wps:wsp>
                          <wps:cNvPr id="2390" name="Rectangle 2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10296"/>
                              <a:ext cx="16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6048C9">
                                <w:pPr>
                                  <w:ind w:leftChars="49" w:left="118" w:firstLine="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SPD signal wire</w:t>
                                </w:r>
                                <w:r w:rsidR="006048C9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 xml:space="preserve">iolet / </w:t>
                                </w:r>
                                <w:r>
                                  <w:rPr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hite)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1" name="Rectangle 2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8" y="12509"/>
                              <a:ext cx="1222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82559">
                                <w:pPr>
                                  <w:ind w:leftChars="49" w:left="118" w:firstLine="1"/>
                                  <w:jc w:val="both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Vinyl tape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2" name="Rectangle 2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6" y="11493"/>
                              <a:ext cx="1222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82559">
                                <w:pPr>
                                  <w:ind w:leftChars="49" w:left="118" w:firstLine="1"/>
                                  <w:jc w:val="both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Insulation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3" name="Line 22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89" y="10707"/>
                              <a:ext cx="679" cy="5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Line 2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80" y="12180"/>
                              <a:ext cx="647" cy="3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6" name="Rectangle 2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9" y="10208"/>
                              <a:ext cx="841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82559">
                                <w:pPr>
                                  <w:ind w:leftChars="49" w:left="118" w:firstLine="1"/>
                                  <w:jc w:val="both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Approx.</w:t>
                                </w:r>
                              </w:p>
                              <w:p w:rsidR="003D554E" w:rsidRDefault="003D554E" w:rsidP="00482559">
                                <w:pPr>
                                  <w:ind w:leftChars="49" w:left="118" w:firstLine="1"/>
                                  <w:jc w:val="both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50mm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7" name="Rectangle 2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6" y="9770"/>
                              <a:ext cx="211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82559">
                                <w:pPr>
                                  <w:ind w:leftChars="49" w:left="118" w:firstLine="1"/>
                                  <w:jc w:val="both"/>
                                  <w:rPr>
                                    <w:w w:val="95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w w:val="95"/>
                                    <w:sz w:val="18"/>
                                  </w:rPr>
                                  <w:t>5P on the wire harness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690CA" id="Group 2314" o:spid="_x0000_s1219" style="position:absolute;left:0;text-align:left;margin-left:-255.75pt;margin-top:.3pt;width:234pt;height:217.4pt;z-index:251939840;mso-width-relative:margin;mso-height-relative:margin" coordsize="29718,27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">
                <v:shape id="Picture 2827" o:spid="_x0000_s1220" type="#_x0000_t75" alt="AW-KQ-SPDカット" style="position:absolute;left:3468;top:945;width:23431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DVbHAAAA3QAAAA8AAABkcnMvZG93bnJldi54bWxEj0FrAjEUhO8F/0N4hd5q1lWkbo0iLUIP&#10;pdBVD95eN8/N0s3LmqTr+u+bgtDjMDPfMMv1YFvRkw+NYwWTcQaCuHK64VrBfrd9fAIRIrLG1jEp&#10;uFKA9Wp0t8RCuwt/Ul/GWiQIhwIVmBi7QspQGbIYxq4jTt7JeYsxSV9L7fGS4LaVeZbNpcWG04LB&#10;jl4MVd/lj1WgXw+L88fXabLrzPko2+l778ug1MP9sHkGEWmI/+Fb+00ryPNZDn9v0hO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FDVbHAAAA3QAAAA8AAAAAAAAAAAAA&#10;AAAAnwIAAGRycy9kb3ducmV2LnhtbFBLBQYAAAAABAAEAPcAAACTAwAAAAA=&#10;">
                  <v:imagedata r:id="rId55" o:title="AW-KQ-SPDカット"/>
                  <v:path arrowok="t"/>
                </v:shape>
                <v:group id="Group 2828" o:spid="_x0000_s1221" style="position:absolute;width:29718;height:27603" coordorigin="1222,8647" coordsize="4680,4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rect id="Rectangle 2264" o:spid="_x0000_s1222" style="position:absolute;left:1222;top:8647;width:4680;height:4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RFcUA&#10;AADdAAAADwAAAGRycy9kb3ducmV2LnhtbESPQWsCMRSE7wX/Q3iCt5qtYqmrUbZFoSehWmi9PTav&#10;yeLmZdlEd/vvjSB4HGbmG2a57l0tLtSGyrOCl3EGgrj0umKj4PuwfX4DESKyxtozKfinAOvV4GmJ&#10;ufYdf9FlH41IEA45KrAxNrmUobTkMIx9Q5y8P986jEm2RuoWuwR3tZxk2at0WHFasNjQh6XytD87&#10;BZvmuCtmJsjiJ9rfk3/vtnZnlBoN+2IBIlIfH+F7+1MrmEznc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lEVxQAAAN0AAAAPAAAAAAAAAAAAAAAAAJgCAABkcnMv&#10;ZG93bnJldi54bWxQSwUGAAAAAAQABAD1AAAAigMAAAAA&#10;" filled="f"/>
                  <v:shape id="Text Box 2265" o:spid="_x0000_s1223" type="#_x0000_t202" style="position:absolute;left:1244;top:12682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LiMMA&#10;AADdAAAADwAAAGRycy9kb3ducmV2LnhtbERPz2vCMBS+D/Y/hDfYbaYrQ1xnKiIbCINh2x08PpvX&#10;Nti81CZq998vB8Hjx/d7uZpsLy40euNYwessAUFcO224VfBbfb0sQPiArLF3TAr+yMMqf3xYYqbd&#10;lQu6lKEVMYR9hgq6EIZMSl93ZNHP3EAcucaNFkOEYyv1iNcYbnuZJslcWjQcGzocaNNRfSzPVsF6&#10;z8WnOf0cdkVTmKp6T/h7flTq+Wlaf4AINIW7+ObeagVp+hb3xz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zLiMMAAADdAAAADwAAAAAAAAAAAAAAAACYAgAAZHJzL2Rv&#10;d25yZXYueG1sUEsFBgAAAAAEAAQA9QAAAIgDAAAAAA==&#10;" filled="f" stroked="f">
                    <v:textbox inset="0,0,0,0">
                      <w:txbxContent>
                        <w:p w:rsidR="003D554E" w:rsidRPr="009E2EFC" w:rsidRDefault="003D554E" w:rsidP="00482559">
                          <w:pPr>
                            <w:pStyle w:val="Fig"/>
                            <w:jc w:val="center"/>
                            <w:rPr>
                              <w:color w:val="000000"/>
                            </w:rPr>
                          </w:pPr>
                          <w:r w:rsidRPr="009E2EFC">
                            <w:rPr>
                              <w:color w:val="000000"/>
                            </w:rPr>
                            <w:t xml:space="preserve">Fig. </w:t>
                          </w:r>
                          <w:r w:rsidRPr="009E2EFC">
                            <w:rPr>
                              <w:rFonts w:hint="eastAsia"/>
                              <w:color w:val="000000"/>
                            </w:rPr>
                            <w:t>3</w:t>
                          </w:r>
                          <w:r w:rsidRPr="009E2EFC">
                            <w:rPr>
                              <w:color w:val="000000"/>
                            </w:rPr>
                            <w:t>-</w:t>
                          </w:r>
                          <w:r w:rsidRPr="009E2EFC">
                            <w:rPr>
                              <w:rFonts w:hint="eastAsia"/>
                              <w:color w:val="00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ect id="Rectangle 2266" o:spid="_x0000_s1224" style="position:absolute;left:2901;top:315;width:6794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71MUA&#10;AADdAAAADwAAAGRycy9kb3ducmV2LnhtbESPQWsCMRSE7wX/Q3gFbzXrIlJXo4hSELzo6sXbY/O6&#10;2XbzsiSprv31jSD0OMzMN8xi1dtWXMmHxrGC8SgDQVw53XCt4Hz6eHsHESKyxtYxKbhTgNVy8LLA&#10;QrsbH+laxlokCIcCFZgYu0LKUBmyGEauI07ep/MWY5K+ltrjLcFtK/Msm0qLDacFgx1tDFXf5Y9N&#10;lH3ctpvu67yeTfxveWiOZnbplRq+9us5iEh9/A8/2zutIM8nY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3vUxQAAAN0AAAAPAAAAAAAAAAAAAAAAAJgCAABkcnMv&#10;ZG93bnJldi54bWxQSwUGAAAAAAQABAD1AAAAigMAAAAA&#10;" strokecolor="white" strokeweight=".25pt">
                  <v:textbox inset="0,0,0,0">
                    <w:txbxContent>
                      <w:p w:rsidR="003D554E" w:rsidRDefault="003D554E" w:rsidP="00482559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Scissors</w:t>
                        </w:r>
                      </w:p>
                      <w:p w:rsidR="003D554E" w:rsidRDefault="003D554E" w:rsidP="00482559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 w:rsidP="00482559"/>
                    </w:txbxContent>
                  </v:textbox>
                </v:rect>
                <v:shape id="Picture 2267" o:spid="_x0000_s1225" type="#_x0000_t75" alt="tool" style="position:absolute;left:221;top:236;width:2476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/fDHAAAA3QAAAA8AAABkcnMvZG93bnJldi54bWxEj0FLAzEUhO+C/yE8oRex2S7YlrVpEWnR&#10;Sxfa6v25eZssbl62m9iu/npTEHocZuYbZrEaXCtO1IfGs4LJOANBXHndsFHwftg8zEGEiKyx9UwK&#10;fijAanl7s8BC+zPv6LSPRiQIhwIV2Bi7QspQWXIYxr4jTl7te4cxyd5I3eM5wV0r8yybSocNpwWL&#10;Hb1Yqr72307BrCwfP4/b3P4aM68/snL9el+vlRrdDc9PICIN8Rr+b79pBXk+ncHlTXo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8/fDHAAAA3QAAAA8AAAAAAAAAAAAA&#10;AAAAnwIAAGRycy9kb3ducmV2LnhtbFBLBQYAAAAABAAEAPcAAACTAwAAAAA=&#10;">
                  <v:imagedata r:id="rId49" o:title="tool"/>
                  <v:path arrowok="t"/>
                </v:shape>
                <v:group id="Group 2837" o:spid="_x0000_s1226" style="position:absolute;left:12612;top:7094;width:16961;height:18853" coordorigin="3209,9770" coordsize="2671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rect id="Rectangle 2269" o:spid="_x0000_s1227" style="position:absolute;left:4200;top:10296;width:16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PucUA&#10;AADdAAAADwAAAGRycy9kb3ducmV2LnhtbERPXWvCMBR9H/gfwhV8GZrqcNhqFJnIZLLBuuHzpbk2&#10;1eama6J2/948DPZ4ON+LVWdrcaXWV44VjEcJCOLC6YpLBd9f2+EMhA/IGmvHpOCXPKyWvYcFZtrd&#10;+JOueShFDGGfoQITQpNJ6QtDFv3INcSRO7rWYoiwLaVu8RbDbS0nSfIsLVYcGww29GKoOOcXq+CQ&#10;n9Py/XU/Td+mm8f97udkxh8npQb9bj0HEagL/+I/904rmDylcX98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k+5xQAAAN0AAAAPAAAAAAAAAAAAAAAAAJgCAABkcnMv&#10;ZG93bnJldi54bWxQSwUGAAAAAAQABAD1AAAAigMAAAAA&#10;" filled="f" stroked="f" strokeweight=".25pt">
                    <v:textbox inset="0,0,0,0">
                      <w:txbxContent>
                        <w:p w:rsidR="003D554E" w:rsidRDefault="003D554E" w:rsidP="006048C9">
                          <w:pPr>
                            <w:ind w:leftChars="49" w:left="118" w:firstLine="1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SPD signal wire</w:t>
                          </w:r>
                          <w:r w:rsidR="006048C9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v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iolet / </w:t>
                          </w:r>
                          <w:r>
                            <w:rPr>
                              <w:sz w:val="18"/>
                            </w:rPr>
                            <w:t>w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hite)</w:t>
                          </w:r>
                        </w:p>
                      </w:txbxContent>
                    </v:textbox>
                  </v:rect>
                  <v:rect id="Rectangle 2271" o:spid="_x0000_s1228" style="position:absolute;left:3418;top:12509;width:12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qIsgA&#10;AADdAAAADwAAAGRycy9kb3ducmV2LnhtbESPQWvCQBSE74X+h+UVvBTdxGIxqauUilQqLRjF8yP7&#10;mo1m38bsVtN/3y0Uehxm5htmtuhtIy7U+dqxgnSUgCAuna65UrDfrYZTED4ga2wck4Jv8rCY397M&#10;MNfuylu6FKESEcI+RwUmhDaX0peGLPqRa4mj9+k6iyHKrpK6w2uE20aOk+RRWqw5Lhhs6cVQeSq+&#10;rIJDccqq99fNJHubLO836/PRpB9HpQZ3/fMTiEB9+A//tddawfghS+H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iuoiyAAAAN0AAAAPAAAAAAAAAAAAAAAAAJgCAABk&#10;cnMvZG93bnJldi54bWxQSwUGAAAAAAQABAD1AAAAjQMAAAAA&#10;" filled="f" stroked="f" strokeweight=".25pt">
                    <v:textbox inset="0,0,0,0">
                      <w:txbxContent>
                        <w:p w:rsidR="003D554E" w:rsidRDefault="003D554E" w:rsidP="00482559">
                          <w:pPr>
                            <w:ind w:leftChars="49" w:left="118" w:firstLine="1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Vinyl tape</w:t>
                          </w:r>
                        </w:p>
                      </w:txbxContent>
                    </v:textbox>
                  </v:rect>
                  <v:rect id="Rectangle 2272" o:spid="_x0000_s1229" style="position:absolute;left:3396;top:11493;width:12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0VcgA&#10;AADdAAAADwAAAGRycy9kb3ducmV2LnhtbESPQWvCQBSE74X+h+UVvBTdGLE0qauUFlGUFhpLz4/s&#10;azaafZtmV43/visUehxm5htmtuhtI07U+dqxgvEoAUFcOl1zpeBztxw+gvABWWPjmBRcyMNifnsz&#10;w1y7M3/QqQiViBD2OSowIbS5lL40ZNGPXEscvW/XWQxRdpXUHZ4j3DYyTZIHabHmuGCwpRdD5aE4&#10;WgVfxSGr3lbbabaZvt5v1z97M37fKzW465+fQATqw3/4r73WCtJJlsL1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WHRVyAAAAN0AAAAPAAAAAAAAAAAAAAAAAJgCAABk&#10;cnMvZG93bnJldi54bWxQSwUGAAAAAAQABAD1AAAAjQMAAAAA&#10;" filled="f" stroked="f" strokeweight=".25pt">
                    <v:textbox inset="0,0,0,0">
                      <w:txbxContent>
                        <w:p w:rsidR="003D554E" w:rsidRDefault="003D554E" w:rsidP="00482559">
                          <w:pPr>
                            <w:ind w:leftChars="49" w:left="118" w:firstLine="1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Insulation</w:t>
                          </w:r>
                        </w:p>
                      </w:txbxContent>
                    </v:textbox>
                  </v:rect>
                  <v:line id="Line 2273" o:spid="_x0000_s1230" style="position:absolute;flip:x;visibility:visible;mso-wrap-style:square" from="3789,10707" to="4468,1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88W8YAAADdAAAADwAAAGRycy9kb3ducmV2LnhtbESP3WrCQBSE7wu+w3KE3unGSH9M3QQR&#10;BUF6UfUBTrOn2Wj2bMhuTezTdwtCL4eZ+YZZFoNtxJU6XztWMJsmIIhLp2uuFJyO28krCB+QNTaO&#10;ScGNPBT56GGJmXY9f9D1ECoRIewzVGBCaDMpfWnIop+6ljh6X66zGKLsKqk77CPcNjJNkmdpsea4&#10;YLCltaHycvi2CvZ1asKmN2cr158/e7ddvDxt3pV6HA+rNxCBhvAfvrd3WkE6X8zh701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fPFvGAAAA3QAAAA8AAAAAAAAA&#10;AAAAAAAAoQIAAGRycy9kb3ducmV2LnhtbFBLBQYAAAAABAAEAPkAAACUAwAAAAA=&#10;">
                    <v:stroke endarrow="block" endarrowwidth="narrow" endarrowlength="long"/>
                  </v:line>
                  <v:line id="Line 2274" o:spid="_x0000_s1231" style="position:absolute;flip:y;visibility:visible;mso-wrap-style:square" from="4080,12180" to="4727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BtMUAAADdAAAADwAAAGRycy9kb3ducmV2LnhtbESP0WrCQBRE3wv9h+UKvunGiK1GVymi&#10;IEgfqn7ANXvNps3eDdnVRL++WxD6OMzMGWax6mwlbtT40rGC0TABQZw7XXKh4HTcDqYgfEDWWDkm&#10;BXfysFq+viww067lL7odQiEihH2GCkwIdSalzw1Z9ENXE0fv4hqLIcqmkLrBNsJtJdMkeZMWS44L&#10;BmtaG8p/DlerYF+mJmxa823l+vzYu+3sfbL5VKrf6z7mIAJ14T/8bO+0gnQ8m8D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oBtMUAAADdAAAADwAAAAAAAAAA&#10;AAAAAAChAgAAZHJzL2Rvd25yZXYueG1sUEsFBgAAAAAEAAQA+QAAAJMDAAAAAA==&#10;">
                    <v:stroke endarrow="block" endarrowwidth="narrow" endarrowlength="long"/>
                  </v:line>
                  <v:rect id="Rectangle 2825" o:spid="_x0000_s1232" style="position:absolute;left:3209;top:10208;width:84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yVsgA&#10;AADdAAAADwAAAGRycy9kb3ducmV2LnhtbESPQUvDQBSE7wX/w/IEL9JsWmlpYjZFFLFYFIzi+ZF9&#10;ZtNm38bs2sZ/3xWEHoeZ+YYp1qPtxIEG3zpWMEtSEMS10y03Cj7eH6crED4ga+wck4Jf8rAuLyYF&#10;5tod+Y0OVWhEhLDPUYEJoc+l9LUhiz5xPXH0vtxgMUQ5NFIPeIxw28l5mi6lxZbjgsGe7g3V++rH&#10;Kvis9lnz8rRdZM+Lh+vt5ntnZq87pa4ux7tbEIHGcA7/tzdawfwmW8Lfm/gEZH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3JWyAAAAN0AAAAPAAAAAAAAAAAAAAAAAJgCAABk&#10;cnMvZG93bnJldi54bWxQSwUGAAAAAAQABAD1AAAAjQMAAAAA&#10;" filled="f" stroked="f" strokeweight=".25pt">
                    <v:textbox inset="0,0,0,0">
                      <w:txbxContent>
                        <w:p w:rsidR="003D554E" w:rsidRDefault="003D554E" w:rsidP="00482559">
                          <w:pPr>
                            <w:ind w:leftChars="49" w:left="118" w:firstLine="1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Approx.</w:t>
                          </w:r>
                        </w:p>
                        <w:p w:rsidR="003D554E" w:rsidRDefault="003D554E" w:rsidP="00482559">
                          <w:pPr>
                            <w:ind w:leftChars="49" w:left="118" w:firstLine="1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50mm</w:t>
                          </w:r>
                        </w:p>
                      </w:txbxContent>
                    </v:textbox>
                  </v:rect>
                  <v:rect id="Rectangle 2829" o:spid="_x0000_s1233" style="position:absolute;left:3396;top:9770;width:21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XzckA&#10;AADdAAAADwAAAGRycy9kb3ducmV2LnhtbESPQWvCQBSE74X+h+UVeim60aI2qauUSlGUFpqWnh/Z&#10;12w0+zZmV43/3hUKPQ4z8w0znXe2FkdqfeVYwaCfgCAunK64VPD99dZ7AuEDssbaMSk4k4f57PZm&#10;ipl2J/6kYx5KESHsM1RgQmgyKX1hyKLvu4Y4er+utRiibEupWzxFuK3lMEnG0mLFccFgQ6+Gil1+&#10;sAp+8l1avi83o3Q9WjxsVvutGXxslbq/616eQQTqwn/4r73SCoaP6QSu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y/XzckAAADdAAAADwAAAAAAAAAAAAAAAACYAgAA&#10;ZHJzL2Rvd25yZXYueG1sUEsFBgAAAAAEAAQA9QAAAI4DAAAAAA==&#10;" filled="f" stroked="f" strokeweight=".25pt">
                    <v:textbox inset="0,0,0,0">
                      <w:txbxContent>
                        <w:p w:rsidR="003D554E" w:rsidRDefault="003D554E" w:rsidP="00482559">
                          <w:pPr>
                            <w:ind w:leftChars="49" w:left="118" w:firstLine="1"/>
                            <w:jc w:val="both"/>
                            <w:rPr>
                              <w:w w:val="95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w w:val="95"/>
                              <w:sz w:val="18"/>
                            </w:rPr>
                            <w:t>5P on the wire harness side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6048C9">
        <w:rPr>
          <w:rFonts w:hint="eastAsia"/>
          <w:color w:val="000000"/>
          <w:szCs w:val="24"/>
        </w:rPr>
        <w:t>Cut the SPD signal wire (v</w:t>
      </w:r>
      <w:r w:rsidR="00C24B73">
        <w:rPr>
          <w:rFonts w:hint="eastAsia"/>
          <w:color w:val="000000"/>
          <w:szCs w:val="24"/>
        </w:rPr>
        <w:t xml:space="preserve">iolet / </w:t>
      </w:r>
      <w:r w:rsidR="006048C9">
        <w:rPr>
          <w:color w:val="000000"/>
          <w:szCs w:val="24"/>
        </w:rPr>
        <w:t>w</w:t>
      </w:r>
      <w:r w:rsidR="00C24B73">
        <w:rPr>
          <w:rFonts w:hint="eastAsia"/>
          <w:color w:val="000000"/>
          <w:szCs w:val="24"/>
        </w:rPr>
        <w:t>hite) from the wire harness to approx</w:t>
      </w:r>
      <w:r w:rsidR="006048C9">
        <w:rPr>
          <w:color w:val="000000"/>
          <w:szCs w:val="24"/>
        </w:rPr>
        <w:t>imately</w:t>
      </w:r>
      <w:r w:rsidR="00C24B73">
        <w:rPr>
          <w:rFonts w:hint="eastAsia"/>
          <w:color w:val="000000"/>
          <w:szCs w:val="24"/>
        </w:rPr>
        <w:t xml:space="preserve"> </w:t>
      </w:r>
      <w:r w:rsidR="006048C9">
        <w:rPr>
          <w:rFonts w:hint="eastAsia"/>
          <w:color w:val="000000"/>
          <w:szCs w:val="24"/>
        </w:rPr>
        <w:t>50mm</w:t>
      </w:r>
      <w:r w:rsidR="00C24B73">
        <w:rPr>
          <w:rFonts w:hint="eastAsia"/>
          <w:color w:val="000000"/>
          <w:szCs w:val="24"/>
        </w:rPr>
        <w:t xml:space="preserve"> </w:t>
      </w:r>
      <w:r w:rsidR="00C24B73">
        <w:rPr>
          <w:color w:val="000000"/>
          <w:szCs w:val="24"/>
        </w:rPr>
        <w:t>(Fig</w:t>
      </w:r>
      <w:r w:rsidR="00C24B73">
        <w:rPr>
          <w:rFonts w:hint="eastAsia"/>
          <w:color w:val="000000"/>
          <w:szCs w:val="24"/>
        </w:rPr>
        <w:t>.</w:t>
      </w:r>
      <w:r w:rsidR="00C24B73">
        <w:rPr>
          <w:color w:val="000000"/>
          <w:szCs w:val="24"/>
        </w:rPr>
        <w:t xml:space="preserve"> </w:t>
      </w:r>
      <w:r w:rsidR="00C24B73">
        <w:rPr>
          <w:rFonts w:hint="eastAsia"/>
          <w:color w:val="000000"/>
          <w:szCs w:val="24"/>
        </w:rPr>
        <w:t>3</w:t>
      </w:r>
      <w:r w:rsidR="00C24B73">
        <w:rPr>
          <w:color w:val="000000"/>
          <w:szCs w:val="24"/>
        </w:rPr>
        <w:t>-</w:t>
      </w:r>
      <w:r w:rsidR="00C24B73">
        <w:rPr>
          <w:rFonts w:hint="eastAsia"/>
          <w:color w:val="000000"/>
          <w:szCs w:val="24"/>
        </w:rPr>
        <w:t>4</w:t>
      </w:r>
      <w:r w:rsidR="00C24B73">
        <w:rPr>
          <w:color w:val="000000"/>
          <w:szCs w:val="24"/>
        </w:rPr>
        <w:t xml:space="preserve">). </w:t>
      </w:r>
    </w:p>
    <w:p w:rsidR="00C24B73" w:rsidRDefault="00C24B73" w:rsidP="00193EEB">
      <w:pPr>
        <w:pStyle w:val="ProcLevel3"/>
        <w:rPr>
          <w:color w:val="000000"/>
        </w:rPr>
      </w:pPr>
      <w:r>
        <w:rPr>
          <w:rFonts w:hint="eastAsia"/>
          <w:color w:val="000000"/>
        </w:rPr>
        <w:t xml:space="preserve">Wrap the SPD signal wire </w:t>
      </w:r>
      <w:r>
        <w:rPr>
          <w:rFonts w:hint="eastAsia"/>
          <w:color w:val="000000"/>
          <w:szCs w:val="24"/>
        </w:rPr>
        <w:t>(</w:t>
      </w:r>
      <w:r w:rsidR="006048C9">
        <w:rPr>
          <w:color w:val="000000"/>
          <w:szCs w:val="24"/>
        </w:rPr>
        <w:t>v</w:t>
      </w:r>
      <w:r>
        <w:rPr>
          <w:rFonts w:hint="eastAsia"/>
          <w:color w:val="000000"/>
          <w:szCs w:val="24"/>
        </w:rPr>
        <w:t xml:space="preserve">iolet / </w:t>
      </w:r>
      <w:r w:rsidR="006048C9">
        <w:rPr>
          <w:color w:val="000000"/>
          <w:szCs w:val="24"/>
        </w:rPr>
        <w:t>w</w:t>
      </w:r>
      <w:r>
        <w:rPr>
          <w:rFonts w:hint="eastAsia"/>
          <w:color w:val="000000"/>
          <w:szCs w:val="24"/>
        </w:rPr>
        <w:t xml:space="preserve">hite) with vinyl tape </w:t>
      </w:r>
      <w:r w:rsidR="006048C9">
        <w:rPr>
          <w:rFonts w:hint="eastAsia"/>
          <w:color w:val="000000"/>
        </w:rPr>
        <w:t>(Fig. 3-4).</w:t>
      </w:r>
    </w:p>
    <w:p w:rsidR="00C24B73" w:rsidRDefault="00C24B73" w:rsidP="00193EEB">
      <w:pPr>
        <w:pStyle w:val="ProcLevel3"/>
        <w:numPr>
          <w:ilvl w:val="0"/>
          <w:numId w:val="0"/>
        </w:numPr>
        <w:ind w:leftChars="300" w:left="720"/>
        <w:rPr>
          <w:bCs/>
        </w:rPr>
      </w:pPr>
      <w:r>
        <w:rPr>
          <w:b/>
        </w:rPr>
        <w:t>NOTE:</w:t>
      </w:r>
      <w:r w:rsidR="006048C9">
        <w:rPr>
          <w:rFonts w:hint="eastAsia"/>
        </w:rPr>
        <w:t xml:space="preserve"> </w:t>
      </w:r>
      <w:r>
        <w:t xml:space="preserve">It is not necessary to </w:t>
      </w:r>
      <w:r>
        <w:rPr>
          <w:rFonts w:hint="eastAsia"/>
        </w:rPr>
        <w:t>use</w:t>
      </w:r>
      <w:r>
        <w:t xml:space="preserve"> the SPD signal wire </w:t>
      </w:r>
      <w:r>
        <w:rPr>
          <w:rFonts w:hint="eastAsia"/>
        </w:rPr>
        <w:t>(</w:t>
      </w:r>
      <w:r w:rsidR="006048C9">
        <w:t>v</w:t>
      </w:r>
      <w:r>
        <w:rPr>
          <w:rFonts w:hint="eastAsia"/>
        </w:rPr>
        <w:t xml:space="preserve">iolet / </w:t>
      </w:r>
      <w:r w:rsidR="006048C9">
        <w:t>w</w:t>
      </w:r>
      <w:r>
        <w:rPr>
          <w:rFonts w:hint="eastAsia"/>
        </w:rPr>
        <w:t xml:space="preserve">hite) </w:t>
      </w:r>
      <w:r w:rsidR="006048C9">
        <w:t>from the wire harness</w:t>
      </w:r>
    </w:p>
    <w:p w:rsidR="00C24B73" w:rsidRDefault="00C24B73" w:rsidP="00193EEB">
      <w:pPr>
        <w:pStyle w:val="ProcLevel3"/>
        <w:numPr>
          <w:ilvl w:val="0"/>
          <w:numId w:val="0"/>
        </w:numPr>
        <w:ind w:leftChars="300" w:left="1555" w:hangingChars="348" w:hanging="835"/>
        <w:rPr>
          <w:bCs/>
        </w:rPr>
      </w:pPr>
    </w:p>
    <w:p w:rsidR="00C24B73" w:rsidRDefault="00C24B73" w:rsidP="00193EEB">
      <w:pPr>
        <w:pStyle w:val="ProcLevel3"/>
        <w:numPr>
          <w:ilvl w:val="0"/>
          <w:numId w:val="0"/>
        </w:numPr>
        <w:ind w:leftChars="300" w:left="1555" w:hangingChars="348" w:hanging="835"/>
        <w:rPr>
          <w:bCs/>
        </w:rPr>
      </w:pPr>
    </w:p>
    <w:p w:rsidR="00C24B73" w:rsidRDefault="00C24B73" w:rsidP="00193EEB">
      <w:pPr>
        <w:pStyle w:val="ProcLevel2"/>
      </w:pPr>
      <w:r>
        <w:rPr>
          <w:rFonts w:hint="eastAsia"/>
          <w:szCs w:val="21"/>
        </w:rPr>
        <w:t>Remove the radio harness and antenna cable</w:t>
      </w:r>
      <w:r>
        <w:rPr>
          <w:rFonts w:ascii="Arial" w:hAnsi="Arial" w:cs="Arial"/>
          <w:sz w:val="21"/>
          <w:szCs w:val="21"/>
        </w:rPr>
        <w:t>.</w:t>
      </w:r>
    </w:p>
    <w:p w:rsidR="00C24B73" w:rsidRDefault="002272A1" w:rsidP="00193EEB">
      <w:pPr>
        <w:pStyle w:val="ProcLevel3"/>
        <w:rPr>
          <w:szCs w:val="24"/>
        </w:rPr>
      </w:pPr>
      <w:r>
        <w:rPr>
          <w:bCs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37792" behindDoc="0" locked="1" layoutInCell="1" allowOverlap="1" wp14:anchorId="2DE4E8D0" wp14:editId="41C44370">
                <wp:simplePos x="0" y="0"/>
                <wp:positionH relativeFrom="column">
                  <wp:posOffset>-3248025</wp:posOffset>
                </wp:positionH>
                <wp:positionV relativeFrom="paragraph">
                  <wp:posOffset>-2540</wp:posOffset>
                </wp:positionV>
                <wp:extent cx="2971800" cy="1901825"/>
                <wp:effectExtent l="0" t="0" r="19050" b="22225"/>
                <wp:wrapNone/>
                <wp:docPr id="2313" name="Group 2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330" name="Picture 2330" descr="AW-KQ-B01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83" y="173420"/>
                            <a:ext cx="22352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81" name="Group 23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5076"/>
                            <a:chExt cx="4680" cy="3000"/>
                          </a:xfrm>
                        </wpg:grpSpPr>
                        <wps:wsp>
                          <wps:cNvPr id="2382" name="Rectangle 2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2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1" y="7769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2272A1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85" name="Rectangle 2322"/>
                        <wps:cNvSpPr>
                          <a:spLocks noChangeArrowheads="1"/>
                        </wps:cNvSpPr>
                        <wps:spPr bwMode="auto">
                          <a:xfrm>
                            <a:off x="78827" y="134007"/>
                            <a:ext cx="7620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Radio harness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4" name="Rectangle 2331"/>
                        <wps:cNvSpPr>
                          <a:spLocks noChangeArrowheads="1"/>
                        </wps:cNvSpPr>
                        <wps:spPr bwMode="auto">
                          <a:xfrm>
                            <a:off x="2096814" y="86710"/>
                            <a:ext cx="82423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6" name="Line 2334"/>
                        <wps:cNvCnPr>
                          <a:cxnSpLocks noChangeShapeType="1"/>
                        </wps:cNvCnPr>
                        <wps:spPr bwMode="auto">
                          <a:xfrm>
                            <a:off x="567558" y="275896"/>
                            <a:ext cx="671195" cy="826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Rectangle 2391"/>
                        <wps:cNvSpPr>
                          <a:spLocks noChangeArrowheads="1"/>
                        </wps:cNvSpPr>
                        <wps:spPr bwMode="auto">
                          <a:xfrm>
                            <a:off x="1986455" y="1694793"/>
                            <a:ext cx="824230" cy="170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7" name="Line 23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0655" y="1229710"/>
                            <a:ext cx="757555" cy="513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23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8800" y="212834"/>
                            <a:ext cx="567055" cy="605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4E8D0" id="Group 2313" o:spid="_x0000_s1234" style="position:absolute;left:0;text-align:left;margin-left:-255.75pt;margin-top:-.2pt;width:234pt;height:149.75pt;z-index:251937792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">
                <v:shape id="Picture 2330" o:spid="_x0000_s1235" type="#_x0000_t75" alt="AW-KQ-B01" style="position:absolute;left:4650;top:1734;width:22352;height:15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+ynBAAAA3QAAAA8AAABkcnMvZG93bnJldi54bWxET82KwjAQvgv7DmEW9qbpWnG1GkWEBUFB&#10;dH2AsRnbus2kJlHr25uD4PHj+5/OW1OLGzlfWVbw3UtAEOdWV1woOPz9dkcgfEDWWFsmBQ/yMJ99&#10;dKaYaXvnHd32oRAxhH2GCsoQmkxKn5dk0PdsQxy5k3UGQ4SukNrhPYabWvaTZCgNVhwbSmxoWVL+&#10;v78aBT/jhQtHu7s6vgy26Xm9eTQ8Uurrs11MQARqw1v8cq+0gn6axv3xTXwC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R+ynBAAAA3QAAAA8AAAAAAAAAAAAAAAAAnwIA&#10;AGRycy9kb3ducmV2LnhtbFBLBQYAAAAABAAEAPcAAACNAwAAAAA=&#10;">
                  <v:imagedata r:id="rId57" o:title="AW-KQ-B01"/>
                  <v:path arrowok="t"/>
                </v:shape>
                <v:group id="Group 2315" o:spid="_x0000_s1236" style="position:absolute;width:29718;height:19050" coordorigin="1200,50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rect id="Rectangle 2316" o:spid="_x0000_s1237" style="position:absolute;left:1200;top:50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VucUA&#10;AADdAAAADwAAAGRycy9kb3ducmV2LnhtbESPQWsCMRSE74X+h/AK3mq2KxbZGmUrCp6EqmB7e2xe&#10;k8XNy7KJ7vrvjVDocZiZb5j5cnCNuFIXas8K3sYZCOLK65qNguNh8zoDESKyxsYzKbhRgOXi+WmO&#10;hfY9f9F1H41IEA4FKrAxtoWUobLkMIx9S5y8X985jEl2RuoO+wR3jcyz7F06rDktWGxpZak67y9O&#10;wbr92ZVTE2R5ivb77D/7jd0ZpUYvQ/kBItIQ/8N/7a1WkE9mO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1W5xQAAAN0AAAAPAAAAAAAAAAAAAAAAAJgCAABkcnMv&#10;ZG93bnJldi54bWxQSwUGAAAAAAQABAD1AAAAigMAAAAA&#10;" filled="f"/>
                  <v:shape id="Text Box 2317" o:spid="_x0000_s1238" type="#_x0000_t202" style="position:absolute;left:1231;top:776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g+MYA&#10;AADdAAAADwAAAGRycy9kb3ducmV2LnhtbESPQWvCQBSE70L/w/IKvZmNCmKjq4goCIViTA89vmaf&#10;yWL2bcyumv57t1DwOMzMN8xi1dtG3KjzxrGCUZKCIC6dNlwp+Cp2wxkIH5A1No5JwS95WC1fBgvM&#10;tLtzTrdjqESEsM9QQR1Cm0npy5os+sS1xNE7uc5iiLKrpO7wHuG2keM0nUqLhuNCjS1tairPx6tV&#10;sP7mfGsunz+H/JSbonhP+WN6VurttV/PQQTqwzP8395rBePJb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bg+MYAAADdAAAADwAAAAAAAAAAAAAAAACYAgAAZHJz&#10;L2Rvd25yZXYueG1sUEsFBgAAAAAEAAQA9QAAAIsDAAAAAA==&#10;" filled="f" stroked="f">
                    <v:textbox inset="0,0,0,0">
                      <w:txbxContent>
                        <w:p w:rsidR="003D554E" w:rsidRDefault="003D554E" w:rsidP="002272A1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ect id="Rectangle 2322" o:spid="_x0000_s1239" style="position:absolute;left:788;top:1340;width:762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wnMUA&#10;AADdAAAADwAAAGRycy9kb3ducmV2LnhtbESPQWvCQBSE74X+h+UVequbprVKdJXSEug1sQePz+wz&#10;idl9G7KrSf99VxA8DjPzDbPeTtaICw2+dazgdZaAIK6cbrlW8LvLX5YgfEDWaByTgj/ysN08Pqwx&#10;027kgi5lqEWEsM9QQRNCn0npq4Ys+pnriaN3dIPFEOVQSz3gGOHWyDRJPqTFluNCgz19NVR15dkq&#10;2B0WnZGlSQs+fZ/fu7zY5+Ok1PPT9LkCEWgK9/Ct/aMVpG/LOVzf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bCc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 w:rsidP="002272A1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Radio harness</w:t>
                        </w:r>
                      </w:p>
                    </w:txbxContent>
                  </v:textbox>
                </v:rect>
                <v:rect id="Rectangle 2331" o:spid="_x0000_s1240" style="position:absolute;left:20968;top:867;width:824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VB8QA&#10;AADdAAAADwAAAGRycy9kb3ducmV2LnhtbESPQWvCQBSE70L/w/IKvenGVFqJrlJaAl4Te+jxNftM&#10;Ynbfhuxq0n/vCkKPw8x8w2z3kzXiSoNvHStYLhIQxJXTLdcKvo/5fA3CB2SNxjEp+CMP+93TbIuZ&#10;diMXdC1DLSKEfYYKmhD6TEpfNWTRL1xPHL2TGyyGKIda6gHHCLdGpknyJi22HBca7OmzoaorL1bB&#10;8fe9M7I0acHnr8uqy4uffJyUenmePjYgAk3hP/xoH7SC9HW9gvu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RFQf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2272A1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Antenna cable</w:t>
                        </w:r>
                      </w:p>
                    </w:txbxContent>
                  </v:textbox>
                </v:rect>
                <v:line id="Line 2334" o:spid="_x0000_s1241" style="position:absolute;visibility:visible;mso-wrap-style:square" from="5675,2758" to="12387,1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2RRsQAAADdAAAADwAAAGRycy9kb3ducmV2LnhtbESPQWvCQBSE70L/w/IKXqRuqmI1dRUR&#10;xF6Ntr0+sq9JSPZtyK66+uu7guBxmJlvmMUqmEacqXOVZQXvwwQEcW51xYWC42H7NgPhPLLGxjIp&#10;uJKD1fKlt8BU2wvv6Zz5QkQIuxQVlN63qZQuL8mgG9qWOHp/tjPoo+wKqTu8RLhp5ChJptJgxXGh&#10;xJY2JeV1djIKbt5df0w9/5hk37/1gOeh2HFQqv8a1p8gPAX/DD/aX1rBaDybwv1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3ZFGxAAAAN0AAAAPAAAAAAAAAAAA&#10;AAAAAKECAABkcnMvZG93bnJldi54bWxQSwUGAAAAAAQABAD5AAAAkgMAAAAA&#10;">
                  <v:stroke endarrow="block" endarrowwidth="narrow" endarrowlength="long"/>
                </v:line>
                <v:rect id="Rectangle 2391" o:spid="_x0000_s1242" style="position:absolute;left:19864;top:16947;width:8242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TBMIA&#10;AADdAAAADwAAAGRycy9kb3ducmV2LnhtbERPPW+DMBDdK+U/WBepW2NCqzYimChKhdQV0qHjFV+A&#10;YJ8RdgL99/VQqePT+84PizXiTpPvHSvYbhIQxI3TPbcKPs/l0w6ED8gajWNS8EMeDsXqIcdMu5kr&#10;utehFTGEfYYKuhDGTErfdGTRb9xIHLmLmyyGCKdW6gnnGG6NTJPkVVrsOTZ0ONKpo2aob1bB+ftt&#10;MLI2acXX99vLUFZf5bwo9bhejnsQgZbwL/5zf2gF6fMu7o9v4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hME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 w:rsidP="002272A1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Tape</w:t>
                        </w:r>
                      </w:p>
                    </w:txbxContent>
                  </v:textbox>
                </v:rect>
                <v:line id="Line 2392" o:spid="_x0000_s1243" style="position:absolute;flip:x y;visibility:visible;mso-wrap-style:square" from="13006,12297" to="20582,17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Ql6sYAAADdAAAADwAAAGRycy9kb3ducmV2LnhtbESPT2vCQBTE70K/w/KEXkQ3UWg1ukop&#10;FEpPrX/uz+wzG82+TbJbE/vpuwWhx2FmfsOsNr2txJVaXzpWkE4SEMS50yUXCva7t/EchA/IGivH&#10;pOBGHjbrh8EKM+06/qLrNhQiQthnqMCEUGdS+tyQRT9xNXH0Tq61GKJsC6lb7CLcVnKaJE/SYslx&#10;wWBNr4byy/bbKjh/ukV67NOPUdU05ic0aWd2B6Ueh/3LEkSgPvyH7+13rWA6mz/D35v4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kJerGAAAA3QAAAA8AAAAAAAAA&#10;AAAAAAAAoQIAAGRycy9kb3ducmV2LnhtbFBLBQYAAAAABAAEAPkAAACUAwAAAAA=&#10;">
                  <v:stroke endarrow="block" endarrowwidth="narrow" endarrowlength="long"/>
                </v:line>
                <v:line id="Line 2393" o:spid="_x0000_s1244" style="position:absolute;flip:x;visibility:visible;mso-wrap-style:square" from="18288,2128" to="23958,8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I498MAAADdAAAADwAAAGRycy9kb3ducmV2LnhtbERP3WrCMBS+F/YO4Qy8m+kqbtoZZYiC&#10;IF6s2wMcm7Om2pyUJtrq05sLwcuP73++7G0tLtT6yrGC91ECgrhwuuJSwd/v5m0KwgdkjbVjUnAl&#10;D8vFy2COmXYd/9AlD6WIIewzVGBCaDIpfWHIoh+5hjhy/661GCJsS6lb7GK4rWWaJB/SYsWxwWBD&#10;K0PFKT9bBbsqNWHdmaOVq8Nt5zazz8l6r9Twtf/+AhGoD0/xw73VCtLxNM6Nb+IT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iOPfDAAAA3QAAAA8AAAAAAAAAAAAA&#10;AAAAoQIAAGRycy9kb3ducmV2LnhtbFBLBQYAAAAABAAEAPkAAACRAwAAAAA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24B73">
        <w:rPr>
          <w:rFonts w:hint="eastAsia"/>
          <w:color w:val="000000"/>
          <w:szCs w:val="24"/>
        </w:rPr>
        <w:t xml:space="preserve">Remove the tape securing the radio harness </w:t>
      </w:r>
      <w:r w:rsidR="00C24B73">
        <w:rPr>
          <w:color w:val="000000"/>
        </w:rPr>
        <w:t>(Fig</w:t>
      </w:r>
      <w:r w:rsidR="00C24B73">
        <w:rPr>
          <w:rFonts w:hint="eastAsia"/>
          <w:color w:val="000000"/>
        </w:rPr>
        <w:t>.</w:t>
      </w:r>
      <w:r w:rsidR="00C24B73">
        <w:rPr>
          <w:color w:val="000000"/>
        </w:rPr>
        <w:t xml:space="preserve"> </w:t>
      </w:r>
      <w:r w:rsidR="00C24B73">
        <w:rPr>
          <w:rFonts w:hint="eastAsia"/>
          <w:color w:val="000000"/>
        </w:rPr>
        <w:t>3</w:t>
      </w:r>
      <w:r w:rsidR="00C24B73">
        <w:rPr>
          <w:color w:val="000000"/>
        </w:rPr>
        <w:t>-</w:t>
      </w:r>
      <w:r w:rsidR="00C24B73">
        <w:rPr>
          <w:rFonts w:hint="eastAsia"/>
          <w:color w:val="000000"/>
        </w:rPr>
        <w:t>5</w:t>
      </w:r>
      <w:r w:rsidR="00C24B73">
        <w:rPr>
          <w:color w:val="000000"/>
        </w:rPr>
        <w:t>)</w:t>
      </w:r>
      <w:r w:rsidR="00C24B73">
        <w:rPr>
          <w:rFonts w:hint="eastAsia"/>
          <w:color w:val="000000"/>
        </w:rPr>
        <w:t>.</w:t>
      </w:r>
    </w:p>
    <w:p w:rsidR="00C24B73" w:rsidRDefault="00C24B73" w:rsidP="00193EEB">
      <w:pPr>
        <w:pStyle w:val="ProcLevel3"/>
        <w:rPr>
          <w:szCs w:val="24"/>
        </w:rPr>
      </w:pPr>
      <w:r>
        <w:rPr>
          <w:rFonts w:hint="eastAsia"/>
          <w:color w:val="000000"/>
          <w:szCs w:val="24"/>
        </w:rPr>
        <w:t>Pull the antenna cable out from the instrument panel hub (Fig. 3-5).</w:t>
      </w:r>
    </w:p>
    <w:p w:rsidR="006048C9" w:rsidRDefault="006048C9" w:rsidP="00193EEB">
      <w:pPr>
        <w:spacing w:after="120" w:line="300" w:lineRule="auto"/>
      </w:pPr>
      <w:r>
        <w:br w:type="page"/>
      </w:r>
    </w:p>
    <w:p w:rsidR="00C24B73" w:rsidRDefault="00C24B73" w:rsidP="00193EEB">
      <w:pPr>
        <w:spacing w:after="120" w:line="300" w:lineRule="auto"/>
      </w:pPr>
    </w:p>
    <w:p w:rsidR="00C24B73" w:rsidRDefault="006048C9" w:rsidP="00193EEB">
      <w:pPr>
        <w:pStyle w:val="ProcLevel2"/>
      </w:pPr>
      <w:r>
        <w:rPr>
          <w:szCs w:val="21"/>
        </w:rPr>
        <w:t>I</w:t>
      </w:r>
      <w:r>
        <w:rPr>
          <w:rFonts w:hint="eastAsia"/>
          <w:szCs w:val="21"/>
        </w:rPr>
        <w:t>nstall and rout</w:t>
      </w:r>
      <w:r>
        <w:rPr>
          <w:szCs w:val="21"/>
        </w:rPr>
        <w:t>e the</w:t>
      </w:r>
      <w:r>
        <w:rPr>
          <w:rFonts w:hint="eastAsia"/>
          <w:szCs w:val="21"/>
        </w:rPr>
        <w:t xml:space="preserve"> </w:t>
      </w:r>
      <w:r w:rsidR="00C24B73">
        <w:rPr>
          <w:rFonts w:hint="eastAsia"/>
          <w:szCs w:val="21"/>
        </w:rPr>
        <w:t>GPS antenna</w:t>
      </w:r>
      <w:r w:rsidR="00C24B73">
        <w:rPr>
          <w:rFonts w:ascii="Arial" w:hAnsi="Arial" w:cs="Arial"/>
          <w:sz w:val="21"/>
          <w:szCs w:val="21"/>
        </w:rPr>
        <w:t>.</w:t>
      </w:r>
    </w:p>
    <w:p w:rsidR="00C24B73" w:rsidRDefault="002272A1" w:rsidP="00193EEB">
      <w:pPr>
        <w:pStyle w:val="ProcLevel3"/>
        <w:rPr>
          <w:color w:val="000000"/>
          <w:szCs w:val="24"/>
        </w:rPr>
      </w:pPr>
      <w:r>
        <w:rPr>
          <w:noProof/>
          <w:color w:val="000000"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935744" behindDoc="0" locked="1" layoutInCell="1" allowOverlap="1" wp14:anchorId="4C1FAD78" wp14:editId="764EB938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4928235"/>
                <wp:effectExtent l="0" t="0" r="19050" b="24765"/>
                <wp:wrapNone/>
                <wp:docPr id="2312" name="Group 2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4928235"/>
                          <a:chOff x="0" y="0"/>
                          <a:chExt cx="2971800" cy="4929505"/>
                        </a:xfrm>
                      </wpg:grpSpPr>
                      <pic:pic xmlns:pic="http://schemas.openxmlformats.org/drawingml/2006/picture">
                        <pic:nvPicPr>
                          <pic:cNvPr id="2379" name="Picture 2815" descr="AW-KQ-C0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03" y="141889"/>
                            <a:ext cx="262890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76" name="Group 27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4929505"/>
                            <a:chOff x="1200" y="5098"/>
                            <a:chExt cx="4680" cy="7763"/>
                          </a:xfrm>
                        </wpg:grpSpPr>
                        <wps:wsp>
                          <wps:cNvPr id="2377" name="Rectangle 1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98"/>
                              <a:ext cx="4680" cy="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Text Box 1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0" y="12559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2272A1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70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985345" y="299545"/>
                            <a:ext cx="493395" cy="3168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599089" y="181303"/>
                            <a:ext cx="6858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1" name="Line 23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54469" y="1655379"/>
                            <a:ext cx="276225" cy="220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Rectangle 2339"/>
                        <wps:cNvSpPr>
                          <a:spLocks noChangeArrowheads="1"/>
                        </wps:cNvSpPr>
                        <wps:spPr bwMode="auto">
                          <a:xfrm>
                            <a:off x="2128345" y="740979"/>
                            <a:ext cx="6858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GPS antenna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2" name="Line 2340"/>
                        <wps:cNvCnPr>
                          <a:cxnSpLocks noChangeShapeType="1"/>
                        </wps:cNvCnPr>
                        <wps:spPr bwMode="auto">
                          <a:xfrm>
                            <a:off x="575441" y="465083"/>
                            <a:ext cx="379095" cy="387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Rectangle 2341"/>
                        <wps:cNvSpPr>
                          <a:spLocks noChangeArrowheads="1"/>
                        </wps:cNvSpPr>
                        <wps:spPr bwMode="auto">
                          <a:xfrm>
                            <a:off x="1899745" y="2081048"/>
                            <a:ext cx="3302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60mm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3" name="Line 23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54924" y="591207"/>
                            <a:ext cx="339090" cy="163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Rectangle 2343"/>
                        <wps:cNvSpPr>
                          <a:spLocks noChangeArrowheads="1"/>
                        </wps:cNvSpPr>
                        <wps:spPr bwMode="auto">
                          <a:xfrm>
                            <a:off x="2254469" y="1844565"/>
                            <a:ext cx="6858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GPS antenna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4" name="Line 2344"/>
                        <wps:cNvCnPr>
                          <a:cxnSpLocks noChangeShapeType="1"/>
                        </wps:cNvCnPr>
                        <wps:spPr bwMode="auto">
                          <a:xfrm>
                            <a:off x="1403131" y="1395248"/>
                            <a:ext cx="310515" cy="194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244365" y="323193"/>
                            <a:ext cx="6858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Rectangle 2346"/>
                        <wps:cNvSpPr>
                          <a:spLocks noChangeArrowheads="1"/>
                        </wps:cNvSpPr>
                        <wps:spPr bwMode="auto">
                          <a:xfrm>
                            <a:off x="874986" y="1261241"/>
                            <a:ext cx="9144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tapes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Rectangle 2347"/>
                        <wps:cNvSpPr>
                          <a:spLocks noChangeArrowheads="1"/>
                        </wps:cNvSpPr>
                        <wps:spPr bwMode="auto">
                          <a:xfrm>
                            <a:off x="1749972" y="2561896"/>
                            <a:ext cx="4572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pStyle w:val="TextCallout"/>
                              </w:pPr>
                              <w:r>
                                <w:rPr>
                                  <w:rFonts w:hint="eastAsia"/>
                                </w:rPr>
                                <w:t>230mm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Rectangle 2348"/>
                        <wps:cNvSpPr>
                          <a:spLocks noChangeArrowheads="1"/>
                        </wps:cNvSpPr>
                        <wps:spPr bwMode="auto">
                          <a:xfrm>
                            <a:off x="1631731" y="2971800"/>
                            <a:ext cx="5334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400mm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Rectangle 2349"/>
                        <wps:cNvSpPr>
                          <a:spLocks noChangeArrowheads="1"/>
                        </wps:cNvSpPr>
                        <wps:spPr bwMode="auto">
                          <a:xfrm>
                            <a:off x="1608083" y="3373820"/>
                            <a:ext cx="4572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570mm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Rectangle 2350"/>
                        <wps:cNvSpPr>
                          <a:spLocks noChangeArrowheads="1"/>
                        </wps:cNvSpPr>
                        <wps:spPr bwMode="auto">
                          <a:xfrm>
                            <a:off x="1489841" y="3807372"/>
                            <a:ext cx="5334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740mm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Rectangle 2351"/>
                        <wps:cNvSpPr>
                          <a:spLocks noChangeArrowheads="1"/>
                        </wps:cNvSpPr>
                        <wps:spPr bwMode="auto">
                          <a:xfrm>
                            <a:off x="1300655" y="4225158"/>
                            <a:ext cx="68580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272A1">
                              <w:pPr>
                                <w:pStyle w:val="TextCallout"/>
                              </w:pPr>
                              <w:r>
                                <w:rPr>
                                  <w:rFonts w:hint="eastAsia"/>
                                </w:rPr>
                                <w:t>910mm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FAD78" id="Group 2312" o:spid="_x0000_s1245" style="position:absolute;left:0;text-align:left;margin-left:-255.75pt;margin-top:-.3pt;width:234pt;height:388.05pt;z-index:251935744;mso-height-relative:margin" coordsize="29718,49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">
                <v:shape id="Picture 2815" o:spid="_x0000_s1246" type="#_x0000_t75" alt="AW-KQ-C01" style="position:absolute;left:1813;top:1418;width:26289;height:45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B/xDCAAAA3QAAAA8AAABkcnMvZG93bnJldi54bWxEj0+LwjAUxO/CfofwFvam6XbFP9Uoi7Di&#10;1SqeH82zLTYvJYm1+uk3guBxmPnNMMt1bxrRkfO1ZQXfowQEcWF1zaWC4+FvOAPhA7LGxjIpuJOH&#10;9epjsMRM2xvvqctDKWIJ+wwVVCG0mZS+qMigH9mWOHpn6wyGKF0ptcNbLDeNTJNkIg3WHBcqbGlT&#10;UXHJr0ZB2skwvl+Kkzv6rafHbpvmj5NSX5/97wJEoD68wy96pyP3M53D801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wf8QwgAAAN0AAAAPAAAAAAAAAAAAAAAAAJ8C&#10;AABkcnMvZG93bnJldi54bWxQSwUGAAAAAAQABAD3AAAAjgMAAAAA&#10;">
                  <v:imagedata r:id="rId59" o:title="AW-KQ-C01"/>
                  <v:path arrowok="t"/>
                </v:shape>
                <v:group id="Group 2721" o:spid="_x0000_s1247" style="position:absolute;width:29718;height:49295" coordorigin="1200,5098" coordsize="4680,7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rect id="Rectangle 1102" o:spid="_x0000_s1248" style="position:absolute;left:1200;top:5098;width:4680;height:7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GBsUA&#10;AADdAAAADwAAAGRycy9kb3ducmV2LnhtbESPQWsCMRSE7wX/Q3iCt5qtYpWtUbZFoSehWqi9PTav&#10;yeLmZdlEd/vvjSB4HGbmG2a57l0tLtSGyrOCl3EGgrj0umKj4PuwfV6ACBFZY+2ZFPxTgPVq8LTE&#10;XPuOv+iyj0YkCIccFdgYm1zKUFpyGMa+IU7en28dxiRbI3WLXYK7Wk6y7FU6rDgtWGzow1J52p+d&#10;gk3zuytmJsjiJ9rjyb93W7szSo2GffEGIlIfH+F7+1MrmEznc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YYGxQAAAN0AAAAPAAAAAAAAAAAAAAAAAJgCAABkcnMv&#10;ZG93bnJldi54bWxQSwUGAAAAAAQABAD1AAAAigMAAAAA&#10;" filled="f"/>
                  <v:shape id="Text Box 1103" o:spid="_x0000_s1249" type="#_x0000_t202" style="position:absolute;left:1230;top:1255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CrsMA&#10;AADdAAAADwAAAGRycy9kb3ducmV2LnhtbERPz2vCMBS+C/4P4QneNFXBuc4oIhMGA1mthx3fmmcb&#10;bF66Jmr9781B8Pjx/V6uO1uLK7XeOFYwGScgiAunDZcKjvlutADhA7LG2jEpuJOH9arfW2Kq3Y0z&#10;uh5CKWII+xQVVCE0qZS+qMiiH7uGOHIn11oMEbal1C3eYrit5TRJ5tKi4dhQYUPbiorz4WIVbH45&#10;+zT/+7+f7JSZPH9P+Ht+Vmo46DYfIAJ14SV+ur+0gunsLc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cCrsMAAADdAAAADwAAAAAAAAAAAAAAAACYAgAAZHJzL2Rv&#10;d25yZXYueG1sUEsFBgAAAAAEAAQA9QAAAIgDAAAAAA==&#10;" filled="f" stroked="f">
                    <v:textbox inset="0,0,0,0">
                      <w:txbxContent>
                        <w:p w:rsidR="003D554E" w:rsidRDefault="003D554E" w:rsidP="002272A1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Line 1104" o:spid="_x0000_s1250" style="position:absolute;visibility:visible;mso-wrap-style:square" from="9853,2995" to="14787,6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3cjsIAAADdAAAADwAAAGRycy9kb3ducmV2LnhtbERPyWrDMBC9F/oPYgq9lERuGuLEtRxK&#10;oTTXONt1sKa2sTUylpoo/frqEMjx8fZ8HUwvzjS61rKC12kCgriyuuVawX73NVmCcB5ZY2+ZFFzJ&#10;wbp4fMgx0/bCWzqXvhYxhF2GChrvh0xKVzVk0E3tQBy5Hzsa9BGOtdQjXmK46eUsSRbSYMuxocGB&#10;PhuquvLXKPjz7no03Sqdl4dT98KrUH9zUOr5KXy8g/AU/F18c2+0gtlbGvfHN/EJy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3cjsIAAADdAAAADwAAAAAAAAAAAAAA&#10;AAChAgAAZHJzL2Rvd25yZXYueG1sUEsFBgAAAAAEAAQA+QAAAJADAAAAAA==&#10;">
                  <v:stroke endarrow="block" endarrowwidth="narrow" endarrowlength="long"/>
                </v:line>
                <v:rect id="Rectangle 1262" o:spid="_x0000_s1251" style="position:absolute;left:5990;top:1813;width:6858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gvccA&#10;AADdAAAADwAAAGRycy9kb3ducmV2LnhtbESPQUvDQBSE74L/YXmF3uxLW6xt7LbUQEFP1ipFb4/s&#10;MxvNvg3ZtYn/3hUEj8PMfMOst4Nr1Jm7UHvRMJ1koFhKb2qpNLw876+WoEIkMdR4YQ3fHGC7ubxY&#10;U258L098PsZKJYiEnDTYGNscMZSWHYWJb1mS9+47RzHJrkLTUZ/grsFZli3QUS1pwVLLheXy8/jl&#10;NPSLZYErxPlrsbv7eHs8nNyDdVqPR8PuFlTkIf6H/9r3RsNsfnMNv2/SE8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koL3HAAAA3QAAAA8AAAAAAAAAAAAAAAAAmAIAAGRy&#10;cy9kb3ducmV2LnhtbFBLBQYAAAAABAAEAPUAAACMAwAAAAA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Antenna cord</w:t>
                        </w:r>
                      </w:p>
                    </w:txbxContent>
                  </v:textbox>
                </v:rect>
                <v:line id="Line 2338" o:spid="_x0000_s1252" style="position:absolute;flip:x y;visibility:visible;mso-wrap-style:square" from="22544,16553" to="25306,1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oIsYAAADdAAAADwAAAGRycy9kb3ducmV2LnhtbESPT0sDMRTE70K/Q3gFL2KzaaHVtWkp&#10;giCe+s/7c/PcrN287G5id9tPbwTB4zAzv2GW68HV4kxdqDxrUJMMBHHhTcWlhuPh5f4BRIjIBmvP&#10;pOFCAdar0c0Sc+N73tF5H0uRIBxy1GBjbHIpQ2HJYZj4hjh5n75zGJPsSmk67BPc1XKaZXPpsOK0&#10;YLGhZ0vFaf/tNHxt/aP6GNTbXd229hpb1dvDu9a342HzBCLSEP/Df+1Xo2E6Wyj4fZ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UaCLGAAAA3QAAAA8AAAAAAAAA&#10;AAAAAAAAoQIAAGRycy9kb3ducmV2LnhtbFBLBQYAAAAABAAEAPkAAACUAwAAAAA=&#10;">
                  <v:stroke endarrow="block" endarrowwidth="narrow" endarrowlength="long"/>
                </v:line>
                <v:rect id="Rectangle 2339" o:spid="_x0000_s1253" style="position:absolute;left:21283;top:7409;width:6858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8ZcYA&#10;AADdAAAADwAAAGRycy9kb3ducmV2LnhtbESPQUvDQBSE74L/YXkFb/alLYQ2dltqQNCTWktpb4/s&#10;MxvNvg3ZtYn/3hUEj8PMfMOst6Nr1YX70HjRMJtmoFgqbxqpNRzeHm6XoEIkMdR6YQ3fHGC7ub5a&#10;U2H8IK982cdaJYiEgjTYGLsCMVSWHYWp71iS9+57RzHJvkbT05DgrsV5luXoqJG0YKnj0nL1uf9y&#10;GoZ8WeIKcXEqd/cf5+eXo3uyTuubybi7AxV5jP/hv/aj0TBf5Cv4fZOeA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A8ZcYAAADdAAAADwAAAAAAAAAAAAAAAACYAgAAZHJz&#10;L2Rvd25yZXYueG1sUEsFBgAAAAAEAAQA9QAAAIsDAAAAAA=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GPS antenna</w:t>
                        </w:r>
                      </w:p>
                    </w:txbxContent>
                  </v:textbox>
                </v:rect>
                <v:line id="Line 2340" o:spid="_x0000_s1254" style="position:absolute;visibility:visible;mso-wrap-style:square" from="5754,4650" to="9545,8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nYsUAAADdAAAADwAAAGRycy9kb3ducmV2LnhtbESPT2vCQBTE70K/w/IEL1I3TaVqdBUR&#10;xF4b++f6yD6TkOzbkF117afvFgSPw8z8hlltgmnFhXpXW1bwMklAEBdW11wq+Dzun+cgnEfW2Fom&#10;BTdysFk/DVaYaXvlD7rkvhQRwi5DBZX3XSalKyoy6Ca2I47eyfYGfZR9KXWP1wg3rUyT5E0arDku&#10;VNjRrqKiyc9Gwa93t2/TLGbT/OunGfMilAcOSo2GYbsE4Sn4R/jeftcK0tdZCv9v4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PnYsUAAADdAAAADwAAAAAAAAAA&#10;AAAAAAChAgAAZHJzL2Rvd25yZXYueG1sUEsFBgAAAAAEAAQA+QAAAJMDAAAAAA==&#10;">
                  <v:stroke endarrow="block" endarrowwidth="narrow" endarrowlength="long"/>
                </v:line>
                <v:rect id="Rectangle 2341" o:spid="_x0000_s1255" style="position:absolute;left:18997;top:20810;width:330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k78UA&#10;AADdAAAADwAAAGRycy9kb3ducmV2LnhtbESPQUvEQAyF74L/YYjgzU11oax1Z5e1IOhJXUX0Fjqx&#10;U+1kSmfc1n9vDsLeEt7Le1/W2zn05sBj6qJYuFwUYFia6DppLby+3F2swKRM4qiPwhZ+OcF2c3qy&#10;psrFSZ75sM+t0RBJFVnwOQ8VYmo8B0qLOLCo9hnHQFnXsUU30qThoceroigxUCfa4Gng2nPzvf8J&#10;FqZyVeM14vK93t1+fTw+vYUHH6w9P5t3N2Ayz/lo/r++d4q/LBVXv9ERcP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uTvxQAAAN0AAAAPAAAAAAAAAAAAAAAAAJgCAABkcnMv&#10;ZG93bnJldi54bWxQSwUGAAAAAAQABAD1AAAAigMAAAAA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60mm</w:t>
                        </w:r>
                      </w:p>
                    </w:txbxContent>
                  </v:textbox>
                </v:rect>
                <v:line id="Line 2342" o:spid="_x0000_s1256" style="position:absolute;flip:x y;visibility:visible;mso-wrap-style:square" from="19549,5912" to="22940,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TzsYAAADdAAAADwAAAGRycy9kb3ducmV2LnhtbESPT2vCQBTE74LfYXlCL6KbKFiNrlIK&#10;hdJT/Xd/Zp/ZtNm3SXZr0n76bkHocZiZ3zCbXW8rcaPWl44VpNMEBHHudMmFgtPxZbIE4QOyxsox&#10;KfgmD7vtcLDBTLuO93Q7hEJECPsMFZgQ6kxKnxuy6KeuJo7e1bUWQ5RtIXWLXYTbSs6SZCEtlhwX&#10;DNb0bCj/PHxZBR/vbpVe+vRtXDWN+QlN2pnjWamHUf+0BhGoD//he/tVK5jNH+fw9yY+Ab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KU87GAAAA3QAAAA8AAAAAAAAA&#10;AAAAAAAAoQIAAGRycy9kb3ducmV2LnhtbFBLBQYAAAAABAAEAPkAAACUAwAAAAA=&#10;">
                  <v:stroke endarrow="block" endarrowwidth="narrow" endarrowlength="long"/>
                </v:line>
                <v:rect id="Rectangle 2343" o:spid="_x0000_s1257" style="position:absolute;left:22544;top:18445;width:6858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wncQA&#10;AADdAAAADwAAAGRycy9kb3ducmV2LnhtbERPTUvDQBC9C/0Pywje7EQLscZuSw0IetK2UuptyI7Z&#10;2OxsyK5N/PeuIPQ2j/c5i9XoWnXiPjReNNxMM1AslTeN1Bred0/Xc1AhkhhqvbCGHw6wWk4uFlQY&#10;P8iGT9tYqxQioSANNsauQAyVZUdh6juWxH363lFMsK/R9DSkcNfibZbl6KiR1GCp49Jyddx+Ow1D&#10;Pi/xHnF2KNePXx+vb3v3Yp3WV5fj+gFU5DGexf/uZ5Pmz/I7+Psmn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cJ3EAAAA3QAAAA8AAAAAAAAAAAAAAAAAmAIAAGRycy9k&#10;b3ducmV2LnhtbFBLBQYAAAAABAAEAPUAAACJAwAAAAA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GPS antenna</w:t>
                        </w:r>
                      </w:p>
                    </w:txbxContent>
                  </v:textbox>
                </v:rect>
                <v:line id="Line 2344" o:spid="_x0000_s1258" style="position:absolute;visibility:visible;mso-wrap-style:square" from="14031,13952" to="17136,15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ajcYAAADdAAAADwAAAGRycy9kb3ducmV2LnhtbESPT2vCQBTE7wW/w/KEXopu/IM2MatI&#10;odhrY2uvj+wzCcm+Ddmtrv303ULB4zAzv2HyXTCduNDgGssKZtMEBHFpdcOVgo/j6+QZhPPIGjvL&#10;pOBGDnbb0UOOmbZXfqdL4SsRIewyVFB732dSurImg25qe+Lone1g0Ec5VFIPeI1w08l5kqykwYbj&#10;Qo09vdRUtsW3UfDj3e1k2nS9LD6/2idOQ3XgoNTjOOw3IDwFfw//t9+0gvlivYS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W2o3GAAAA3QAAAA8AAAAAAAAA&#10;AAAAAAAAoQIAAGRycy9kb3ducmV2LnhtbFBLBQYAAAAABAAEAPkAAACUAwAAAAA=&#10;">
                  <v:stroke endarrow="block" endarrowwidth="narrow" endarrowlength="long"/>
                </v:line>
                <v:rect id="Rectangle 2345" o:spid="_x0000_s1259" style="position:absolute;left:2443;top:3231;width:6858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Z/sMA&#10;AADdAAAADwAAAGRycy9kb3ducmV2LnhtbERPTUvDQBC9F/oflil4aye2EGrsttSAoCdrK6K3ITtm&#10;o9nZkF2b+O+7B6HHx/ve7EbXqjP3ofGi4XaRgWKpvGmk1vB2epyvQYVIYqj1whr+OMBuO51sqDB+&#10;kFc+H2OtUoiEgjTYGLsCMVSWHYWF71gS9+V7RzHBvkbT05DCXYvLLMvRUSOpwVLHpeXq5/jrNAz5&#10;usQ7xNVHuX/4/nw5vLtn67S+mY37e1CRx3gV/7ufjIblKk9z05v0BHB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yZ/sMAAADdAAAADwAAAAAAAAAAAAAAAACYAgAAZHJzL2Rv&#10;d25yZXYueG1sUEsFBgAAAAAEAAQA9QAAAIgDAAAAAA=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</w:t>
                        </w:r>
                      </w:p>
                    </w:txbxContent>
                  </v:textbox>
                </v:rect>
                <v:rect id="Rectangle 2346" o:spid="_x0000_s1260" style="position:absolute;left:8749;top:12612;width:9144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7drMQA&#10;AADdAAAADwAAAGRycy9kb3ducmV2LnhtbERPTUvDQBC9F/wPywje7ERLaxu7LTUg2JNaS6m3ITtm&#10;o9nZkF2b+O9dQehtHu9zluvBNerEXai9aLgZZ6BYSm9qqTTs3x6v56BCJDHUeGENPxxgvboYLSk3&#10;vpdXPu1ipVKIhJw02BjbHDGUlh2FsW9ZEvfhO0cxwa5C01Gfwl2Dt1k2Q0e1pAZLLReWy6/dt9PQ&#10;z+YFLhAnx2Lz8Pn+/HJwW+u0vrocNvegIg/xLP53P5k0f3I3hb9v0gm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3azEAAAA3QAAAA8AAAAAAAAAAAAAAAAAmAIAAGRycy9k&#10;b3ducmV2LnhtbFBLBQYAAAAABAAEAPUAAACJAwAAAAA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tapes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6)</w:t>
                        </w:r>
                      </w:p>
                    </w:txbxContent>
                  </v:textbox>
                </v:rect>
                <v:rect id="Rectangle 2347" o:spid="_x0000_s1261" style="position:absolute;left:17499;top:25618;width:4572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BdMQA&#10;AADdAAAADwAAAGRycy9kb3ducmV2LnhtbERPTUvDQBC9C/6HZQRvdlILoU27LTUg6MlaRextyI7Z&#10;2OxsyK5N/PduQehtHu9zVpvRterEfWi8aJhOMlAslTeN1Bre3x7v5qBCJDHUemENvxxgs76+WlFh&#10;/CCvfNrHWqUQCQVpsDF2BWKoLDsKE9+xJO7L945ign2NpqchhbsW77MsR0eNpAZLHZeWq+P+x2kY&#10;8nmJC8TZZ7l9+D687D7cs3Va396M2yWoyGO8iP/dTybNn+ULOH+TTsD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QXTEAAAA3QAAAA8AAAAAAAAAAAAAAAAAmAIAAGRycy9k&#10;b3ducmV2LnhtbFBLBQYAAAAABAAEAPUAAACJAwAAAAA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pStyle w:val="TextCallout"/>
                        </w:pPr>
                        <w:r>
                          <w:rPr>
                            <w:rFonts w:hint="eastAsia"/>
                          </w:rPr>
                          <w:t>230mm</w:t>
                        </w:r>
                      </w:p>
                    </w:txbxContent>
                  </v:textbox>
                </v:rect>
                <v:rect id="Rectangle 2348" o:spid="_x0000_s1262" style="position:absolute;left:16317;top:29718;width:5334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+NMYA&#10;AADdAAAADwAAAGRycy9kb3ducmV2LnhtbESPQUvDQBCF74L/YRnBm51oobax21IDgp7UKkVvQ3bM&#10;RrOzIbs28d87B8HbDO/Ne9+st1PozJGH1EaxcDkrwLDU0bXSWHh9ubtYgkmZxFEXhS38cILt5vRk&#10;TaWLozzzcZ8boyGSSrLgc+5LxFR7DpRmsWdR7SMOgbKuQ4NuoFHDQ4dXRbHAQK1og6eeK8/11/47&#10;WBgXywpXiPO3anf7+f74dAgPPlh7fjbtbsBknvK/+e/63in+/Fr59RsdAT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l+NMYAAADdAAAADwAAAAAAAAAAAAAAAACYAgAAZHJz&#10;L2Rvd25yZXYueG1sUEsFBgAAAAAEAAQA9QAAAIsDAAAAAA=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400mm</w:t>
                        </w:r>
                      </w:p>
                    </w:txbxContent>
                  </v:textbox>
                </v:rect>
                <v:rect id="Rectangle 2349" o:spid="_x0000_s1263" style="position:absolute;left:16080;top:33738;width:457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br8QA&#10;AADdAAAADwAAAGRycy9kb3ducmV2LnhtbERPTUvDQBC9C/6HZQre7KQt1Bq7LW1A0JO2irS3ITtm&#10;U7OzIbs28d+7gtDbPN7nLNeDa9SZu1B70TAZZ6BYSm9qqTS8vz3eLkCFSGKo8cIafjjAenV9taTc&#10;+F52fN7HSqUQCTlpsDG2OWIoLTsKY9+yJO7Td45igl2FpqM+hbsGp1k2R0e1pAZLLReWy6/9t9PQ&#10;zxcF3iPODsVmezq+vH64Z+u0vhkNmwdQkYd4Ef+7n0yaP7ubwN836QR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126/EAAAA3QAAAA8AAAAAAAAAAAAAAAAAmAIAAGRycy9k&#10;b3ducmV2LnhtbFBLBQYAAAAABAAEAPUAAACJAwAAAAA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570mm</w:t>
                        </w:r>
                      </w:p>
                    </w:txbxContent>
                  </v:textbox>
                </v:rect>
                <v:rect id="Rectangle 2350" o:spid="_x0000_s1264" style="position:absolute;left:14898;top:38073;width:5334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4N8QA&#10;AADdAAAADwAAAGRycy9kb3ducmV2LnhtbERPTUvDQBC9F/wPywje7ERbahu7LTUg2JNaS6m3ITtm&#10;o9nZkF2b+O9dQehtHu9zluvBNerEXai9aLgZZ6BYSm9qqTTs3x6v56BCJDHUeGENPxxgvboYLSk3&#10;vpdXPu1ipVKIhJw02BjbHDGUlh2FsW9ZEvfhO0cxwa5C01Gfwl2Dt1k2Q0e1pAZLLReWy6/dt9PQ&#10;z+YFLhAnx2Lz8Pn+/HJwW+u0vrocNvegIg/xLP53P5k0f3I3hb9v0gm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eDfEAAAA3QAAAA8AAAAAAAAAAAAAAAAAmAIAAGRycy9k&#10;b3ducmV2LnhtbFBLBQYAAAAABAAEAPUAAACJAwAAAAA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740mm</w:t>
                        </w:r>
                      </w:p>
                    </w:txbxContent>
                  </v:textbox>
                </v:rect>
                <v:rect id="Rectangle 2351" o:spid="_x0000_s1265" style="position:absolute;left:13006;top:42251;width:6858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gQ8QA&#10;AADdAAAADwAAAGRycy9kb3ducmV2LnhtbERPTUvDQBC9C/0Pywje7EQDtcZuSw0IetK2UuptyI7Z&#10;2OxsyK5N/PeuIPQ2j/c5i9XoWnXiPjReNNxMM1AslTeN1Bred0/Xc1AhkhhqvbCGHw6wWk4uFlQY&#10;P8iGT9tYqxQioSANNsauQAyVZUdh6juWxH363lFMsK/R9DSkcNfibZbN0FEjqcFSx6Xl6rj9dhqG&#10;2bzEe8T8UK4fvz5e3/buxTqtry7H9QOoyGM8i//dzybNz+9y+Psmn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r4EPEAAAA3QAAAA8AAAAAAAAAAAAAAAAAmAIAAGRycy9k&#10;b3ducmV2LnhtbFBLBQYAAAAABAAEAPUAAACJAwAAAAA=&#10;" filled="f" stroked="f" strokecolor="white" strokeweight=".25pt">
                  <v:textbox inset="0,0,0,0">
                    <w:txbxContent>
                      <w:p w:rsidR="003D554E" w:rsidRDefault="003D554E" w:rsidP="002272A1">
                        <w:pPr>
                          <w:pStyle w:val="TextCallout"/>
                        </w:pPr>
                        <w:r>
                          <w:rPr>
                            <w:rFonts w:hint="eastAsia"/>
                          </w:rPr>
                          <w:t>910mm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szCs w:val="24"/>
        </w:rPr>
        <w:t xml:space="preserve">Wrap pieces of foam tape around the specified areas of the antenna cord </w:t>
      </w:r>
      <w:r w:rsidR="00C24B73">
        <w:rPr>
          <w:color w:val="000000"/>
        </w:rPr>
        <w:t>(Fig</w:t>
      </w:r>
      <w:r w:rsidR="00C24B73">
        <w:rPr>
          <w:rFonts w:hint="eastAsia"/>
          <w:color w:val="000000"/>
        </w:rPr>
        <w:t>.</w:t>
      </w:r>
      <w:r w:rsidR="00C24B73">
        <w:rPr>
          <w:color w:val="000000"/>
        </w:rPr>
        <w:t xml:space="preserve"> </w:t>
      </w:r>
      <w:r w:rsidR="00C24B73">
        <w:rPr>
          <w:rFonts w:hint="eastAsia"/>
          <w:color w:val="000000"/>
        </w:rPr>
        <w:t>3</w:t>
      </w:r>
      <w:r w:rsidR="00C24B73">
        <w:rPr>
          <w:color w:val="000000"/>
        </w:rPr>
        <w:t>-</w:t>
      </w:r>
      <w:r w:rsidR="00C24B73">
        <w:rPr>
          <w:rFonts w:hint="eastAsia"/>
          <w:color w:val="000000"/>
        </w:rPr>
        <w:t>6</w:t>
      </w:r>
      <w:r w:rsidR="00C24B73">
        <w:rPr>
          <w:color w:val="000000"/>
        </w:rPr>
        <w:t>)</w:t>
      </w:r>
      <w:r w:rsidR="00C24B73">
        <w:rPr>
          <w:rFonts w:hint="eastAsia"/>
          <w:color w:val="000000"/>
        </w:rPr>
        <w:t>.</w:t>
      </w:r>
    </w:p>
    <w:p w:rsidR="00C24B73" w:rsidRDefault="00C24B73" w:rsidP="00193EEB">
      <w:pPr>
        <w:spacing w:after="120" w:line="300" w:lineRule="auto"/>
      </w:pPr>
    </w:p>
    <w:p w:rsidR="00C24B73" w:rsidRDefault="00C24B73" w:rsidP="00193EEB">
      <w:pPr>
        <w:spacing w:after="120" w:line="300" w:lineRule="auto"/>
      </w:pPr>
    </w:p>
    <w:p w:rsidR="00C24B73" w:rsidRDefault="00C24B73" w:rsidP="00193EEB">
      <w:pPr>
        <w:spacing w:after="120" w:line="300" w:lineRule="auto"/>
      </w:pPr>
    </w:p>
    <w:p w:rsidR="00C24B73" w:rsidRDefault="00C24B73" w:rsidP="00193EEB">
      <w:pPr>
        <w:spacing w:after="120" w:line="300" w:lineRule="auto"/>
      </w:pPr>
    </w:p>
    <w:p w:rsidR="00C24B73" w:rsidRDefault="00C24B73" w:rsidP="00193EEB">
      <w:pPr>
        <w:spacing w:after="120" w:line="300" w:lineRule="auto"/>
      </w:pPr>
    </w:p>
    <w:p w:rsidR="00C24B73" w:rsidRDefault="00C24B73" w:rsidP="00193EEB">
      <w:pPr>
        <w:spacing w:after="120" w:line="300" w:lineRule="auto"/>
      </w:pPr>
    </w:p>
    <w:p w:rsidR="00C24B73" w:rsidRDefault="00C24B73" w:rsidP="00193EEB">
      <w:pPr>
        <w:spacing w:after="120" w:line="300" w:lineRule="auto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423C5E" w:rsidP="00193EEB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33696" behindDoc="0" locked="1" layoutInCell="1" allowOverlap="1" wp14:anchorId="0FDABC71" wp14:editId="557BF39F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901825"/>
                <wp:effectExtent l="0" t="0" r="19050" b="22225"/>
                <wp:wrapNone/>
                <wp:docPr id="2311" name="Group 2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1364" name="Picture 2830" descr="AW-KQ-C0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58" y="141890"/>
                            <a:ext cx="227203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53" name="Group 23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836"/>
                            <a:chExt cx="4680" cy="3000"/>
                          </a:xfrm>
                        </wpg:grpSpPr>
                        <wps:wsp>
                          <wps:cNvPr id="1354" name="Rectangle 2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83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Text Box 2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452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Pr="009E2EFC" w:rsidRDefault="003D554E" w:rsidP="00423C5E">
                                <w:pPr>
                                  <w:pStyle w:val="Fig"/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9E2EFC">
                                  <w:rPr>
                                    <w:color w:val="000000"/>
                                  </w:rPr>
                                  <w:t xml:space="preserve">Fig. </w:t>
                                </w:r>
                                <w:r w:rsidRPr="009E2EFC">
                                  <w:rPr>
                                    <w:rFonts w:hint="eastAsia"/>
                                    <w:color w:val="000000"/>
                                  </w:rPr>
                                  <w:t>3</w:t>
                                </w:r>
                                <w:r w:rsidRPr="009E2EFC">
                                  <w:rPr>
                                    <w:color w:val="000000"/>
                                  </w:rPr>
                                  <w:t>-</w:t>
                                </w:r>
                                <w:r w:rsidRPr="009E2EFC">
                                  <w:rPr>
                                    <w:rFonts w:hint="eastAsia"/>
                                    <w:color w:val="00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57" name="Line 23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3096" y="1277007"/>
                            <a:ext cx="339090" cy="131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Rectangle 2357"/>
                        <wps:cNvSpPr>
                          <a:spLocks noChangeArrowheads="1"/>
                        </wps:cNvSpPr>
                        <wps:spPr bwMode="auto">
                          <a:xfrm>
                            <a:off x="1686910" y="47297"/>
                            <a:ext cx="600075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23C5E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Top 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Line 23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40979" y="993228"/>
                            <a:ext cx="291465" cy="173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Rectangle 2364"/>
                        <wps:cNvSpPr>
                          <a:spLocks noChangeArrowheads="1"/>
                        </wps:cNvSpPr>
                        <wps:spPr bwMode="auto">
                          <a:xfrm>
                            <a:off x="1915510" y="772511"/>
                            <a:ext cx="280670" cy="153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23C5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0mm</w:t>
                              </w:r>
                            </w:p>
                            <w:p w:rsidR="003D554E" w:rsidRDefault="003D554E" w:rsidP="00423C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Rectangle 2365"/>
                        <wps:cNvSpPr>
                          <a:spLocks noChangeArrowheads="1"/>
                        </wps:cNvSpPr>
                        <wps:spPr bwMode="auto">
                          <a:xfrm>
                            <a:off x="394138" y="204952"/>
                            <a:ext cx="33337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23C5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</w:t>
                              </w:r>
                            </w:p>
                            <w:p w:rsidR="003D554E" w:rsidRDefault="003D554E" w:rsidP="00423C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Line 23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0034" y="1568669"/>
                            <a:ext cx="544830" cy="1543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Rectangle 2367"/>
                        <wps:cNvSpPr>
                          <a:spLocks noChangeArrowheads="1"/>
                        </wps:cNvSpPr>
                        <wps:spPr bwMode="auto">
                          <a:xfrm>
                            <a:off x="717331" y="31531"/>
                            <a:ext cx="541020" cy="153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23C5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Earth plate</w:t>
                              </w:r>
                            </w:p>
                            <w:p w:rsidR="003D554E" w:rsidRDefault="003D554E" w:rsidP="00423C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" name="Line 2368"/>
                        <wps:cNvCnPr>
                          <a:cxnSpLocks noChangeShapeType="1"/>
                        </wps:cNvCnPr>
                        <wps:spPr bwMode="auto">
                          <a:xfrm>
                            <a:off x="1253358" y="157655"/>
                            <a:ext cx="460375" cy="322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Rectangle 2722"/>
                        <wps:cNvSpPr>
                          <a:spLocks noChangeArrowheads="1"/>
                        </wps:cNvSpPr>
                        <wps:spPr bwMode="auto">
                          <a:xfrm>
                            <a:off x="1347952" y="677944"/>
                            <a:ext cx="32385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Pr="009E2EFC" w:rsidRDefault="003D554E" w:rsidP="00423C5E">
                              <w:pPr>
                                <w:jc w:val="both"/>
                                <w:rPr>
                                  <w:color w:val="000000"/>
                                  <w:w w:val="90"/>
                                  <w:sz w:val="18"/>
                                </w:rPr>
                              </w:pPr>
                              <w:r w:rsidRPr="009E2EFC">
                                <w:rPr>
                                  <w:rFonts w:hint="eastAsia"/>
                                  <w:color w:val="000000"/>
                                  <w:w w:val="90"/>
                                  <w:sz w:val="18"/>
                                </w:rPr>
                                <w:t>10mm</w:t>
                              </w:r>
                            </w:p>
                            <w:p w:rsidR="003D554E" w:rsidRDefault="003D554E" w:rsidP="00423C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Rectangle 2724"/>
                        <wps:cNvSpPr>
                          <a:spLocks noChangeArrowheads="1"/>
                        </wps:cNvSpPr>
                        <wps:spPr bwMode="auto">
                          <a:xfrm>
                            <a:off x="1072055" y="1127235"/>
                            <a:ext cx="685800" cy="153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23C5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GPS antenna</w:t>
                              </w:r>
                            </w:p>
                            <w:p w:rsidR="003D554E" w:rsidRDefault="003D554E" w:rsidP="00423C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Rectangle 2725"/>
                        <wps:cNvSpPr>
                          <a:spLocks noChangeArrowheads="1"/>
                        </wps:cNvSpPr>
                        <wps:spPr bwMode="auto">
                          <a:xfrm>
                            <a:off x="1135117" y="1363718"/>
                            <a:ext cx="561975" cy="153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23C5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Earth plate</w:t>
                              </w:r>
                            </w:p>
                            <w:p w:rsidR="003D554E" w:rsidRDefault="003D554E" w:rsidP="00423C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Rectangle 2726"/>
                        <wps:cNvSpPr>
                          <a:spLocks noChangeArrowheads="1"/>
                        </wps:cNvSpPr>
                        <wps:spPr bwMode="auto">
                          <a:xfrm>
                            <a:off x="1221827" y="1702676"/>
                            <a:ext cx="1676400" cy="153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423C5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Earth plate </w:t>
                              </w:r>
                              <w:r>
                                <w:rPr>
                                  <w:sz w:val="18"/>
                                </w:rPr>
                                <w:t>attachment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position</w:t>
                              </w:r>
                            </w:p>
                            <w:p w:rsidR="003D554E" w:rsidRDefault="003D554E" w:rsidP="00423C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ABC71" id="Group 2311" o:spid="_x0000_s1266" style="position:absolute;left:0;text-align:left;margin-left:-255.75pt;margin-top:.05pt;width:234pt;height:149.75pt;z-index:251933696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">
                <v:shape id="Picture 2830" o:spid="_x0000_s1267" type="#_x0000_t75" alt="AW-KQ-C02" style="position:absolute;left:3389;top:1418;width:22720;height:15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HEWbFAAAA3QAAAA8AAABkcnMvZG93bnJldi54bWxEj81qwzAQhO+FvIPYQG+13Da4xokSkkAh&#10;zc1uHmCx1j+NtRKWGrtvHxUKve0yM9/ObnazGcSNRt9bVvCcpCCIa6t7bhVcPt+fchA+IGscLJOC&#10;H/Kw2y4eNlhoO3FJtyq0IkLYF6igC8EVUvq6I4M+sY44ao0dDYa4jq3UI04Rbgb5kqaZNNhzvNCh&#10;o2NH9bX6NpHSfrnzm2uOq/L8cRimvL9OeaXU43Ler0EEmsO/+S990rH+a7aC32/iCH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RxFmxQAAAN0AAAAPAAAAAAAAAAAAAAAA&#10;AJ8CAABkcnMvZG93bnJldi54bWxQSwUGAAAAAAQABAD3AAAAkQMAAAAA&#10;">
                  <v:imagedata r:id="rId61" o:title="AW-KQ-C02"/>
                  <v:path arrowok="t"/>
                </v:shape>
                <v:group id="Group 2352" o:spid="_x0000_s1268" style="position:absolute;width:29718;height:19050" coordorigin="1200,183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rect id="Rectangle 2353" o:spid="_x0000_s1269" style="position:absolute;left:1200;top:183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5AMMA&#10;AADdAAAADwAAAGRycy9kb3ducmV2LnhtbERPTWsCMRC9C/6HMEJvmq1Wka1RVlHoSagWam/DZpos&#10;bibLJrrbf98UCt7m8T5nteldLe7UhsqzgudJBoK49Lpio+DjfBgvQYSIrLH2TAp+KMBmPRysMNe+&#10;43e6n6IRKYRDjgpsjE0uZSgtOQwT3xAn7tu3DmOCrZG6xS6Fu1pOs2whHVacGiw2tLNUXk83p2Df&#10;fB2LuQmy+Iz2cvXb7mCPRqmnUV+8gojUx4f43/2m0/zZ/AX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5AMMAAADdAAAADwAAAAAAAAAAAAAAAACYAgAAZHJzL2Rv&#10;d25yZXYueG1sUEsFBgAAAAAEAAQA9QAAAIgDAAAAAA==&#10;" filled="f"/>
                  <v:shape id="Text Box 2354" o:spid="_x0000_s1270" type="#_x0000_t202" style="position:absolute;left:1224;top:452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SN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EjbEAAAA3QAAAA8AAAAAAAAAAAAAAAAAmAIAAGRycy9k&#10;b3ducmV2LnhtbFBLBQYAAAAABAAEAPUAAACJAwAAAAA=&#10;" filled="f" stroked="f">
                    <v:textbox inset="0,0,0,0">
                      <w:txbxContent>
                        <w:p w:rsidR="003D554E" w:rsidRPr="009E2EFC" w:rsidRDefault="003D554E" w:rsidP="00423C5E">
                          <w:pPr>
                            <w:pStyle w:val="Fig"/>
                            <w:jc w:val="center"/>
                            <w:rPr>
                              <w:color w:val="000000"/>
                            </w:rPr>
                          </w:pPr>
                          <w:r w:rsidRPr="009E2EFC">
                            <w:rPr>
                              <w:color w:val="000000"/>
                            </w:rPr>
                            <w:t xml:space="preserve">Fig. </w:t>
                          </w:r>
                          <w:r w:rsidRPr="009E2EFC">
                            <w:rPr>
                              <w:rFonts w:hint="eastAsia"/>
                              <w:color w:val="000000"/>
                            </w:rPr>
                            <w:t>3</w:t>
                          </w:r>
                          <w:r w:rsidRPr="009E2EFC">
                            <w:rPr>
                              <w:color w:val="000000"/>
                            </w:rPr>
                            <w:t>-</w:t>
                          </w:r>
                          <w:r w:rsidRPr="009E2EFC">
                            <w:rPr>
                              <w:rFonts w:hint="eastAsia"/>
                              <w:color w:val="00000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line id="Line 2356" o:spid="_x0000_s1271" style="position:absolute;flip:x y;visibility:visible;mso-wrap-style:square" from="7330,12770" to="10721,1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50vMQAAADdAAAADwAAAGRycy9kb3ducmV2LnhtbERPTWvCQBC9C/0PyxR6Ed2kYrWpq5RC&#10;QTxZrfdpdppNm51NslsT/fWuIPQ2j/c5i1VvK3Gk1peOFaTjBARx7nTJhYLP/ftoDsIHZI2VY1Jw&#10;Ig+r5d1ggZl2HX/QcRcKEUPYZ6jAhFBnUvrckEU/djVx5L5dazFE2BZSt9jFcFvJxyR5khZLjg0G&#10;a3ozlP/u/qyCn617Tr/6dDOsmsacQ5N2Zn9Q6uG+f30BEagP/+Kbe63j/Ml0Btdv4gly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nS8xAAAAN0AAAAPAAAAAAAAAAAA&#10;AAAAAKECAABkcnMvZG93bnJldi54bWxQSwUGAAAAAAQABAD5AAAAkgMAAAAA&#10;">
                  <v:stroke endarrow="block" endarrowwidth="narrow" endarrowlength="long"/>
                </v:line>
                <v:rect id="Rectangle 2357" o:spid="_x0000_s1272" style="position:absolute;left:16869;top:472;width:6000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rz8IA&#10;AADdAAAADwAAAGRycy9kb3ducmV2LnhtbERPyW7CMBC9V+IfrEHiVpwC3VIMQqBIXBN66HEaT5M0&#10;9jiKDQl/j5Eq9TZPb531drRGXKj3jWMFT/MEBHHpdMOVgs9T9vgGwgdkjcYxKbiSh+1m8rDGVLuB&#10;c7oUoRIxhH2KCuoQulRKX9Zk0c9dRxy5H9dbDBH2ldQ9DjHcGrlIkhdpseHYUGNH+5rKtjhbBafv&#10;19bIwixy/j2cV22Wf2XDqNRsOu4+QAQaw7/4z33Ucf7y+R3u38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uvP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 w:rsidP="00423C5E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Top view</w:t>
                        </w:r>
                      </w:p>
                    </w:txbxContent>
                  </v:textbox>
                </v:rect>
                <v:line id="Line 2358" o:spid="_x0000_s1273" style="position:absolute;flip:x y;visibility:visible;mso-wrap-style:square" from="7409,9932" to="10324,1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gzsYAAADdAAAADwAAAGRycy9kb3ducmV2LnhtbESPQU/DMAyF70j8h8hIXNCWdgi0dcsm&#10;hDRp2gk2uHuN1xQap23CWvj1+IDEzdZ7fu/zajP6Rl2oj3VgA/k0A0VcBltzZeDtuJ3MQcWEbLEJ&#10;TAa+KcJmfX21wsKGgV/pckiVkhCOBRpwKbWF1rF05DFOQ0ss2jn0HpOsfaVtj4OE+0bPsuxRe6xZ&#10;Ghy29Oyo/Dx8eQMfL2GRn8Z8f9d0nftJXT6447sxtzfj0xJUojH9m/+ud1bw7x8E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x4M7GAAAA3QAAAA8AAAAAAAAA&#10;AAAAAAAAoQIAAGRycy9kb3ducmV2LnhtbFBLBQYAAAAABAAEAPkAAACUAwAAAAA=&#10;">
                  <v:stroke endarrow="block" endarrowwidth="narrow" endarrowlength="long"/>
                </v:line>
                <v:rect id="Rectangle 2364" o:spid="_x0000_s1274" style="position:absolute;left:19155;top:7725;width:280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rd8IA&#10;AADdAAAADwAAAGRycy9kb3ducmV2LnhtbERPTWvCQBC9F/wPywi91Y222hJdRZRAr4kePE6z0yRm&#10;dzZkV5P++26h4G0e73M2u9EacafeN44VzGcJCOLS6YYrBedT9vIBwgdkjcYxKfghD7vt5GmDqXYD&#10;53QvQiViCPsUFdQhdKmUvqzJop+5jjhy3663GCLsK6l7HGK4NXKRJCtpseHYUGNHh5rKtrhZBaev&#10;99bIwixyvh5vb22WX7JhVOp5Ou7XIAKN4SH+d3/qOP91tYS/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yt3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 w:rsidP="00423C5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0mm</w:t>
                        </w:r>
                      </w:p>
                      <w:p w:rsidR="003D554E" w:rsidRDefault="003D554E" w:rsidP="00423C5E"/>
                    </w:txbxContent>
                  </v:textbox>
                </v:rect>
                <v:rect id="Rectangle 2365" o:spid="_x0000_s1275" style="position:absolute;left:3941;top:2049;width:3334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I78UA&#10;AADdAAAADwAAAGRycy9kb3ducmV2LnhtbESPQU/DMAyF70j8h8hIu7GUDQ3ULZsQqNKu7ThwNI1p&#10;uyZO1WRr9+/xAYmbrff83ufdYfZOXWmMXWADT8sMFHEdbMeNgc9T8fgKKiZkiy4wGbhRhMP+/m6H&#10;uQ0Tl3StUqMkhGOOBtqUhlzrWLfkMS7DQCzaTxg9JlnHRtsRJwn3Tq+ybKM9diwNLQ703lLdVxdv&#10;4PT90jtduVXJ54/Lc1+UX8U0G7N4mN+2oBLN6d/8d320gr/eCL98Iy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Ijv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 w:rsidP="00423C5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Front</w:t>
                        </w:r>
                      </w:p>
                      <w:p w:rsidR="003D554E" w:rsidRDefault="003D554E" w:rsidP="00423C5E"/>
                    </w:txbxContent>
                  </v:textbox>
                </v:rect>
                <v:line id="Line 2366" o:spid="_x0000_s1276" style="position:absolute;flip:x y;visibility:visible;mso-wrap-style:square" from="6700,15686" to="12148,17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mgB8cAAADdAAAADwAAAGRycy9kb3ducmV2LnhtbERPS2vCQBC+F/oflhG8FN1YqdrUVYoi&#10;tLQUXz30NmTHJDQ7G7Kjpv56t1DobT6+50znravUiZpQejYw6CegiDNvS84N7Her3gRUEGSLlWcy&#10;8EMB5rPbmymm1p95Q6et5CqGcEjRQCFSp1qHrCCHoe9r4sgdfONQImxybRs8x3BX6fskGWmHJceG&#10;AmtaFJR9b4/OwPJrfTf5fH1rpfrIs9X48vi+eBBjup32+QmUUCv/4j/3i43zh6MB/H4TT9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uaAHxwAAAN0AAAAPAAAAAAAA&#10;AAAAAAAAAKECAABkcnMvZG93bnJldi54bWxQSwUGAAAAAAQABAD5AAAAlQMAAAAA&#10;">
                  <v:stroke endarrow="oval" endarrowwidth="narrow" endarrowlength="short"/>
                </v:line>
                <v:rect id="Rectangle 2367" o:spid="_x0000_s1277" style="position:absolute;left:7173;top:315;width:541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4WmMIA&#10;AADdAAAADwAAAGRycy9kb3ducmV2LnhtbERPTWvCQBC9F/wPyxS81U21WImuIkqg10QPHqfZMYnZ&#10;nQ3Z1cR/3y0UepvH+5zNbrRGPKj3jWMF77MEBHHpdMOVgvMpe1uB8AFZo3FMCp7kYbedvGww1W7g&#10;nB5FqEQMYZ+igjqELpXSlzVZ9DPXEUfu6nqLIcK+krrHIYZbI+dJspQWG44NNXZ0qKlsi7tVcPr+&#10;bI0szDzn2/H+0Wb5JRtGpaav434NItAY/sV/7i8d5y+WC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haY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 w:rsidP="00423C5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Earth plate</w:t>
                        </w:r>
                      </w:p>
                      <w:p w:rsidR="003D554E" w:rsidRDefault="003D554E" w:rsidP="00423C5E"/>
                    </w:txbxContent>
                  </v:textbox>
                </v:rect>
                <v:line id="Line 2368" o:spid="_x0000_s1278" style="position:absolute;visibility:visible;mso-wrap-style:square" from="12533,1576" to="17137,4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AMrsMAAADdAAAADwAAAGRycy9kb3ducmV2LnhtbERPTWvCQBC9C/6HZYReRDfaojW6CaVQ&#10;6tVU2+uQnSYh2dmQ3eraX+8Khd7m8T5nlwfTiTMNrrGsYDFPQBCXVjdcKTh+vM2eQTiPrLGzTAqu&#10;5CDPxqMdptpe+EDnwlcihrBLUUHtfZ9K6cqaDLq57Ykj920Hgz7CoZJ6wEsMN51cJslKGmw4NtTY&#10;02tNZVv8GAW/3l0/TbtZPxWnr3bKm1C9c1DqYRJetiA8Bf8v/nPvdZz/uFrC/Zt4gs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DK7DAAAA3QAAAA8AAAAAAAAAAAAA&#10;AAAAoQIAAGRycy9kb3ducmV2LnhtbFBLBQYAAAAABAAEAPkAAACRAwAAAAA=&#10;">
                  <v:stroke endarrow="block" endarrowwidth="narrow" endarrowlength="long"/>
                </v:line>
                <v:rect id="Rectangle 2722" o:spid="_x0000_s1279" style="position:absolute;left:13479;top:6779;width:323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/YMYA&#10;AADdAAAADwAAAGRycy9kb3ducmV2LnhtbERP32vCMBB+H/g/hBN8GZrqsGg1ytgYk4mCdez5aM6m&#10;2ly6JtPuv18Gg73dx/fzluvO1uJKra8cKxiPEhDEhdMVlwrejy/DGQgfkDXWjknBN3lYr3p3S8y0&#10;u/GBrnkoRQxhn6ECE0KTSekLQxb9yDXEkTu51mKIsC2lbvEWw20tJ0mSSosVxwaDDT0ZKi75l1Xw&#10;kV/m5e51O52/TZ/vt5vPsxnvz0oN+t3jAkSgLvyL/9wbHec/pCn8fhN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x/YMYAAADdAAAADwAAAAAAAAAAAAAAAACYAgAAZHJz&#10;L2Rvd25yZXYueG1sUEsFBgAAAAAEAAQA9QAAAIsDAAAAAA==&#10;" filled="f" stroked="f" strokeweight=".25pt">
                  <v:textbox inset="0,0,0,0">
                    <w:txbxContent>
                      <w:p w:rsidR="003D554E" w:rsidRPr="009E2EFC" w:rsidRDefault="003D554E" w:rsidP="00423C5E">
                        <w:pPr>
                          <w:jc w:val="both"/>
                          <w:rPr>
                            <w:color w:val="000000"/>
                            <w:w w:val="90"/>
                            <w:sz w:val="18"/>
                          </w:rPr>
                        </w:pPr>
                        <w:r w:rsidRPr="009E2EFC">
                          <w:rPr>
                            <w:rFonts w:hint="eastAsia"/>
                            <w:color w:val="000000"/>
                            <w:w w:val="90"/>
                            <w:sz w:val="18"/>
                          </w:rPr>
                          <w:t>10mm</w:t>
                        </w:r>
                      </w:p>
                      <w:p w:rsidR="003D554E" w:rsidRDefault="003D554E" w:rsidP="00423C5E"/>
                    </w:txbxContent>
                  </v:textbox>
                </v:rect>
                <v:rect id="Rectangle 2724" o:spid="_x0000_s1280" style="position:absolute;left:10720;top:11272;width:6858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nycMA&#10;AADdAAAADwAAAGRycy9kb3ducmV2LnhtbERPTWvCQBC9C/0Pywi96UZrbUldpbQEvCbx0OM0O01i&#10;dmdDdjXpv+8KQm/zeJ+zO0zWiCsNvnWsYLVMQBBXTrdcKziV2eIVhA/IGo1jUvBLHg77h9kOU+1G&#10;zulahFrEEPYpKmhC6FMpfdWQRb90PXHkftxgMUQ41FIPOMZwa+Q6SbbSYsuxocGePhqquuJiFZTf&#10;L52RhVnnfP68bLos/8rGSanH+fT+BiLQFP7Fd/dRx/lPzyu4fRNP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nycMAAADd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423C5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GPS antenna</w:t>
                        </w:r>
                      </w:p>
                      <w:p w:rsidR="003D554E" w:rsidRDefault="003D554E" w:rsidP="00423C5E"/>
                    </w:txbxContent>
                  </v:textbox>
                </v:rect>
                <v:rect id="Rectangle 2725" o:spid="_x0000_s1281" style="position:absolute;left:11351;top:13637;width:561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5vsMA&#10;AADdAAAADwAAAGRycy9kb3ducmV2LnhtbERPTWvCQBC9F/oflin0VjdNa5XoKqUl0Guihx7H7JjE&#10;7M6G7GrSf98VBG/zeJ+z3k7WiAsNvnWs4HWWgCCunG65VrDf5S9LED4gazSOScEfedhuHh/WmGk3&#10;ckGXMtQihrDPUEETQp9J6auGLPqZ64kjd3SDxRDhUEs94BjDrZFpknxIiy3HhgZ7+mqo6sqzVbA7&#10;LDojS5MWfPo+v3d58ZuPk1LPT9PnCkSgKdzFN/ePjvPf5ilc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55vsMAAADd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423C5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Earth plate</w:t>
                        </w:r>
                      </w:p>
                      <w:p w:rsidR="003D554E" w:rsidRDefault="003D554E" w:rsidP="00423C5E"/>
                    </w:txbxContent>
                  </v:textbox>
                </v:rect>
                <v:rect id="Rectangle 2726" o:spid="_x0000_s1282" style="position:absolute;left:12218;top:17026;width:1676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CUsUA&#10;AADdAAAADwAAAGRycy9kb3ducmV2LnhtbESPQU/DMAyF70j8h8hI3FjKgDGVZRMCVdq13Q4cvca0&#10;pYlTNdla/v18QOJm6z2/93mzm71TFxpjF9jA4yIDRVwH23Fj4HgoHtagYkK26AKTgV+KsNve3mww&#10;t2Hiki5VapSEcMzRQJvSkGsd65Y8xkUYiEX7DqPHJOvYaDviJOHe6WWWrbTHjqWhxYE+Wqr76uwN&#10;HE6vvdOVW5b883l+7ovyq5hmY+7v5vc3UInm9G/+u95bwX96EX75Rkb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EJS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 w:rsidP="00423C5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Earth plate </w:t>
                        </w:r>
                        <w:r>
                          <w:rPr>
                            <w:sz w:val="18"/>
                          </w:rPr>
                          <w:t>attachment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 position</w:t>
                        </w:r>
                      </w:p>
                      <w:p w:rsidR="003D554E" w:rsidRDefault="003D554E" w:rsidP="00423C5E"/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szCs w:val="24"/>
        </w:rPr>
        <w:t>Remove the rel</w:t>
      </w:r>
      <w:r w:rsidR="006048C9">
        <w:rPr>
          <w:szCs w:val="24"/>
        </w:rPr>
        <w:t>ease paper from the earth plate</w:t>
      </w:r>
      <w:r w:rsidR="00C24B73">
        <w:rPr>
          <w:szCs w:val="24"/>
        </w:rPr>
        <w:t xml:space="preserve"> and attach the earth plate onto the attachment </w:t>
      </w:r>
      <w:r w:rsidR="00C24B73">
        <w:rPr>
          <w:bCs/>
          <w:noProof/>
          <w:szCs w:val="24"/>
        </w:rPr>
        <w:t>(Fig.</w:t>
      </w:r>
      <w:r w:rsidR="00C24B73">
        <w:rPr>
          <w:rFonts w:hint="eastAsia"/>
          <w:bCs/>
          <w:noProof/>
          <w:szCs w:val="24"/>
        </w:rPr>
        <w:t xml:space="preserve"> </w:t>
      </w:r>
      <w:r w:rsidR="00C24B73">
        <w:rPr>
          <w:bCs/>
          <w:noProof/>
          <w:szCs w:val="24"/>
        </w:rPr>
        <w:t>3-</w:t>
      </w:r>
      <w:r w:rsidR="00C24B73">
        <w:rPr>
          <w:rFonts w:hint="eastAsia"/>
          <w:bCs/>
          <w:noProof/>
          <w:szCs w:val="24"/>
        </w:rPr>
        <w:t>7</w:t>
      </w:r>
      <w:r w:rsidR="00C24B73">
        <w:rPr>
          <w:bCs/>
          <w:noProof/>
          <w:szCs w:val="24"/>
        </w:rPr>
        <w:t>)</w:t>
      </w:r>
      <w:r w:rsidR="00C24B73">
        <w:t>.</w:t>
      </w:r>
    </w:p>
    <w:p w:rsidR="00C24B73" w:rsidRDefault="00C24B73" w:rsidP="00193EEB">
      <w:pPr>
        <w:pStyle w:val="ProcLevel3"/>
        <w:rPr>
          <w:bCs/>
        </w:rPr>
      </w:pPr>
      <w:r>
        <w:rPr>
          <w:bCs/>
          <w:szCs w:val="24"/>
        </w:rPr>
        <w:t>Place the GPS antenna onto the center of the earth plate</w:t>
      </w:r>
      <w:r>
        <w:rPr>
          <w:rFonts w:hint="eastAsia"/>
          <w:bCs/>
          <w:szCs w:val="24"/>
        </w:rPr>
        <w:t xml:space="preserve"> </w:t>
      </w:r>
      <w:r>
        <w:rPr>
          <w:bCs/>
          <w:noProof/>
          <w:szCs w:val="24"/>
        </w:rPr>
        <w:t>(Fig.</w:t>
      </w:r>
      <w:r>
        <w:rPr>
          <w:rFonts w:hint="eastAsia"/>
          <w:bCs/>
          <w:noProof/>
          <w:szCs w:val="24"/>
        </w:rPr>
        <w:t xml:space="preserve"> </w:t>
      </w:r>
      <w:r>
        <w:rPr>
          <w:bCs/>
          <w:noProof/>
          <w:szCs w:val="24"/>
        </w:rPr>
        <w:t>3-</w:t>
      </w:r>
      <w:r>
        <w:rPr>
          <w:rFonts w:hint="eastAsia"/>
          <w:bCs/>
          <w:noProof/>
          <w:szCs w:val="24"/>
        </w:rPr>
        <w:t>7</w:t>
      </w:r>
      <w:r>
        <w:rPr>
          <w:bCs/>
          <w:noProof/>
          <w:szCs w:val="24"/>
        </w:rPr>
        <w:t>)</w:t>
      </w:r>
      <w:r>
        <w:rPr>
          <w:bCs/>
          <w:szCs w:val="21"/>
        </w:rPr>
        <w:t>.</w:t>
      </w:r>
    </w:p>
    <w:p w:rsidR="00C24B73" w:rsidRDefault="00C24B73" w:rsidP="00193EEB">
      <w:pPr>
        <w:pStyle w:val="ProcLevel3"/>
        <w:numPr>
          <w:ilvl w:val="0"/>
          <w:numId w:val="0"/>
        </w:numPr>
        <w:ind w:leftChars="299" w:left="720" w:hanging="2"/>
        <w:rPr>
          <w:rFonts w:ascii="Arial" w:hAnsi="Arial" w:cs="Arial"/>
          <w:color w:val="000000"/>
          <w:sz w:val="21"/>
          <w:szCs w:val="21"/>
        </w:rPr>
      </w:pPr>
      <w:r>
        <w:rPr>
          <w:b/>
        </w:rPr>
        <w:t>NOTE:</w:t>
      </w:r>
      <w:r w:rsidR="006048C9">
        <w:rPr>
          <w:bCs/>
        </w:rPr>
        <w:t xml:space="preserve"> </w:t>
      </w:r>
      <w:r>
        <w:rPr>
          <w:bCs/>
        </w:rPr>
        <w:t xml:space="preserve">Before attaching </w:t>
      </w:r>
      <w:r>
        <w:rPr>
          <w:rFonts w:hint="eastAsia"/>
          <w:bCs/>
        </w:rPr>
        <w:t>the earth plate</w:t>
      </w:r>
      <w:r>
        <w:rPr>
          <w:bCs/>
          <w:color w:val="000000"/>
        </w:rPr>
        <w:t>, wipe off any dirt, water or oil from the attachment surface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6048C9" w:rsidRDefault="006048C9" w:rsidP="00193EEB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6048C9" w:rsidRDefault="006048C9" w:rsidP="00193EEB">
      <w:pPr>
        <w:pStyle w:val="ProcLevel3"/>
        <w:numPr>
          <w:ilvl w:val="0"/>
          <w:numId w:val="0"/>
        </w:numPr>
        <w:ind w:leftChars="300" w:left="1721" w:hangingChars="417" w:hanging="1001"/>
      </w:pPr>
    </w:p>
    <w:p w:rsidR="00C24B73" w:rsidRDefault="00234BD4" w:rsidP="00193EEB">
      <w:pPr>
        <w:pStyle w:val="ProcLevel3"/>
      </w:pPr>
      <w:r>
        <w:rPr>
          <w:noProof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08768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01825"/>
                <wp:effectExtent l="0" t="0" r="19050" b="22225"/>
                <wp:wrapNone/>
                <wp:docPr id="2310" name="Group 2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727" name="Picture 2727" descr="AW-KQ-C0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55" y="197069"/>
                            <a:ext cx="2695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05" name="Group 23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836"/>
                            <a:chExt cx="4680" cy="3000"/>
                          </a:xfrm>
                        </wpg:grpSpPr>
                        <wps:wsp>
                          <wps:cNvPr id="2206" name="Rectangle 2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83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Text Box 2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452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234BD4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44" name="Line 237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87365" y="1521372"/>
                            <a:ext cx="634365" cy="205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Rectangle 2379"/>
                        <wps:cNvSpPr>
                          <a:spLocks noChangeArrowheads="1"/>
                        </wps:cNvSpPr>
                        <wps:spPr bwMode="auto">
                          <a:xfrm>
                            <a:off x="331076" y="55179"/>
                            <a:ext cx="106680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Line 2380"/>
                        <wps:cNvCnPr>
                          <a:cxnSpLocks noChangeShapeType="1"/>
                        </wps:cNvCnPr>
                        <wps:spPr bwMode="auto">
                          <a:xfrm>
                            <a:off x="717331" y="189186"/>
                            <a:ext cx="182880" cy="27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Rectangle 2728"/>
                        <wps:cNvSpPr>
                          <a:spLocks noChangeArrowheads="1"/>
                        </wps:cNvSpPr>
                        <wps:spPr bwMode="auto">
                          <a:xfrm>
                            <a:off x="1986455" y="94593"/>
                            <a:ext cx="71628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GPS antenna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Line 2729"/>
                        <wps:cNvCnPr>
                          <a:cxnSpLocks noChangeShapeType="1"/>
                        </wps:cNvCnPr>
                        <wps:spPr bwMode="auto">
                          <a:xfrm>
                            <a:off x="2356945" y="236483"/>
                            <a:ext cx="123825" cy="346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Rectangle 2730"/>
                        <wps:cNvSpPr>
                          <a:spLocks noChangeArrowheads="1"/>
                        </wps:cNvSpPr>
                        <wps:spPr bwMode="auto">
                          <a:xfrm>
                            <a:off x="827689" y="1702676"/>
                            <a:ext cx="71818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4" name="Rectangle 2783"/>
                        <wps:cNvSpPr>
                          <a:spLocks noChangeArrowheads="1"/>
                        </wps:cNvSpPr>
                        <wps:spPr bwMode="auto">
                          <a:xfrm>
                            <a:off x="1805152" y="969579"/>
                            <a:ext cx="5422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Clearance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Line 2784"/>
                        <wps:cNvCnPr>
                          <a:cxnSpLocks noChangeShapeType="1"/>
                        </wps:cNvCnPr>
                        <wps:spPr bwMode="auto">
                          <a:xfrm>
                            <a:off x="2104696" y="1079938"/>
                            <a:ext cx="156845" cy="128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10" o:spid="_x0000_s1283" style="position:absolute;left:0;text-align:left;margin-left:-255.75pt;margin-top:0;width:234pt;height:149.75pt;z-index:251808768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">
                <v:shape id="Picture 2727" o:spid="_x0000_s1284" type="#_x0000_t75" alt="AW-KQ-C03" style="position:absolute;left:1576;top:1970;width:26956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ZOnIAAAA3QAAAA8AAABkcnMvZG93bnJldi54bWxEj09rwkAUxO8Fv8PyBG910xz8k7pKNUgL&#10;VrCxUHp7ZF+zwezbkN1q+u3dguBxmJnfMItVbxtxps7XjhU8jRMQxKXTNVcKPo/bxxkIH5A1No5J&#10;wR95WC0HDwvMtLvwB52LUIkIYZ+hAhNCm0npS0MW/di1xNH7cZ3FEGVXSd3hJcJtI9MkmUiLNccF&#10;gy1tDJWn4tcq2H+ZpOnz91N+eP0+zndFPl9vcqVGw/7lGUSgPtzDt/abVpBO0yn8v4lP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vWTpyAAAAN0AAAAPAAAAAAAAAAAA&#10;AAAAAJ8CAABkcnMvZG93bnJldi54bWxQSwUGAAAAAAQABAD3AAAAlAMAAAAA&#10;">
                  <v:imagedata r:id="rId63" o:title="AW-KQ-C03"/>
                  <v:path arrowok="t"/>
                </v:shape>
                <v:group id="Group 2374" o:spid="_x0000_s1285" style="position:absolute;width:29718;height:19050" coordorigin="1200,183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rect id="Rectangle 2375" o:spid="_x0000_s1286" style="position:absolute;left:1200;top:183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ffcUA&#10;AADdAAAADwAAAGRycy9kb3ducmV2LnhtbESPwWrDMBBE74X8g9hAb41cQ0NxIhs3JJBToGmh7W2x&#10;NpKJtTKWErt/XxUCOQ4z84ZZV5PrxJWG0HpW8LzIQBA3XrdsFHx+7J5eQYSIrLHzTAp+KUBVzh7W&#10;WGg/8jtdj9GIBOFQoAIbY19IGRpLDsPC98TJO/nBYUxyMFIPOCa462SeZUvpsOW0YLGnjaXmfLw4&#10;Bdv+51C/mCDrr2i/z/5t3NmDUepxPtUrEJGmeA/f2nutIM+zJfy/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l99xQAAAN0AAAAPAAAAAAAAAAAAAAAAAJgCAABkcnMv&#10;ZG93bnJldi54bWxQSwUGAAAAAAQABAD1AAAAigMAAAAA&#10;" filled="f"/>
                  <v:shape id="Text Box 2376" o:spid="_x0000_s1287" type="#_x0000_t202" style="position:absolute;left:1224;top:452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qPMYA&#10;AADdAAAADwAAAGRycy9kb3ducmV2LnhtbESPQWsCMRSE74X+h/AKvdXEPWi7GkWkBaFQXLeHHl83&#10;z93g5mXdRN3+eyMUPA4z8w0zXw6uFWfqg/WsYTxSIIgrbyzXGr7Lj5dXECEiG2w9k4Y/CrBcPD7M&#10;MTf+wgWdd7EWCcIhRw1NjF0uZagachhGviNO3t73DmOSfS1Nj5cEd63MlJpIh5bTQoMdrRuqDruT&#10;07D64eLdHr9+t8W+sGX5pvhzctD6+WlYzUBEGuI9/N/eGA1Zpq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/qPMYAAADdAAAADwAAAAAAAAAAAAAAAACYAgAAZHJz&#10;L2Rvd25yZXYueG1sUEsFBgAAAAAEAAQA9QAAAIsDAAAAAA==&#10;" filled="f" stroked="f">
                    <v:textbox inset="0,0,0,0">
                      <w:txbxContent>
                        <w:p w:rsidR="003D554E" w:rsidRDefault="003D554E" w:rsidP="00234BD4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line id="Line 2378" o:spid="_x0000_s1288" style="position:absolute;flip:y;visibility:visible;mso-wrap-style:square" from="13873,15213" to="20217,17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1ecQAAADdAAAADwAAAGRycy9kb3ducmV2LnhtbERPzWrCQBC+C77DMkJvdaNVq6mbUESh&#10;ID1U+wBjdsymZmdDdmvSPn1XKHibj+931nlva3Gl1leOFUzGCQjiwumKSwWfx93jEoQPyBprx6Tg&#10;hzzk2XCwxlS7jj/oegiliCHsU1RgQmhSKX1hyKIfu4Y4cmfXWgwRtqXULXYx3NZymiQLabHi2GCw&#10;oY2h4nL4tgr21dSEbWe+rNycfvdut3qeb9+Vehj1ry8gAvXhLv53v+k4/2k2g9s38QS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PV5xAAAAN0AAAAPAAAAAAAAAAAA&#10;AAAAAKECAABkcnMvZG93bnJldi54bWxQSwUGAAAAAAQABAD5AAAAkgMAAAAA&#10;">
                  <v:stroke endarrow="block" endarrowwidth="narrow" endarrowlength="long"/>
                </v:line>
                <v:rect id="Rectangle 2379" o:spid="_x0000_s1289" style="position:absolute;left:3310;top:551;width:10668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M+8IA&#10;AADdAAAADwAAAGRycy9kb3ducmV2LnhtbERPTWvCQBC9F/wPywi91U2taImuIpaA18QeepxmxyTN&#10;7mzIrib9964geJvH+5zNbrRGXKn3jWMF77MEBHHpdMOVgu9T9vYJwgdkjcYxKfgnD7vt5GWDqXYD&#10;53QtQiViCPsUFdQhdKmUvqzJop+5jjhyZ9dbDBH2ldQ9DjHcGjlPkqW02HBsqLGjQ01lW1ysgtPv&#10;qjWyMPOc/74uizbLf7JhVOp1Ou7XIAKN4Sl+uI86zv9YrOD+TTxB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Ez7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Antenna cord</w:t>
                        </w:r>
                      </w:p>
                    </w:txbxContent>
                  </v:textbox>
                </v:rect>
                <v:line id="Line 2380" o:spid="_x0000_s1290" style="position:absolute;visibility:visible;mso-wrap-style:square" from="7173,1891" to="900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zIusMAAADdAAAADwAAAGRycy9kb3ducmV2LnhtbERPTWvCQBC9F/oflin0UsymVVuNrlIK&#10;otfGWq9DdkxCsrMhu9XVX+8KQm/zeJ8zXwbTiiP1rras4DVJQRAXVtdcKvjZrgYTEM4ja2wtk4Iz&#10;OVguHh/mmGl74m865r4UMYRdhgoq77tMSldUZNAltiOO3MH2Bn2EfSl1j6cYblr5lqbv0mDNsaHC&#10;jr4qKpr8zyi4eHf+Nc30Y5Tv9s0LT0O55qDU81P4nIHwFPy/+O7e6Dh/OBrD7Zt4gl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cyLrDAAAA3QAAAA8AAAAAAAAAAAAA&#10;AAAAoQIAAGRycy9kb3ducmV2LnhtbFBLBQYAAAAABAAEAPkAAACRAwAAAAA=&#10;">
                  <v:stroke endarrow="block" endarrowwidth="narrow" endarrowlength="long"/>
                </v:line>
                <v:rect id="Rectangle 2728" o:spid="_x0000_s1291" style="position:absolute;left:19864;top:945;width:7163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YicUA&#10;AADdAAAADwAAAGRycy9kb3ducmV2LnhtbESPQU/DMAyF70j8h8hIu7GUbQLULZsQqNKu7ThwNI1p&#10;uyZO1WRr9+/xAYmbrff83ufdYfZOXWmMXWADT8sMFHEdbMeNgc9T8fgKKiZkiy4wGbhRhMP+/m6H&#10;uQ0Tl3StUqMkhGOOBtqUhlzrWLfkMS7DQCzaTxg9JlnHRtsRJwn3Tq+y7Fl77FgaWhzovaW6ry7e&#10;wOn7pXe6cquSzx+XTV+UX8U0G7N4mN+2oBLN6d/8d320gr/eCK58Iy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9iJ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GPS antenna</w:t>
                        </w:r>
                      </w:p>
                    </w:txbxContent>
                  </v:textbox>
                </v:rect>
                <v:line id="Line 2729" o:spid="_x0000_s1292" style="position:absolute;visibility:visible;mso-wrap-style:square" from="23569,2364" to="24807,5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5WzcIAAADdAAAADwAAAGRycy9kb3ducmV2LnhtbERPS2vCQBC+F/oflil4Kbqpio/UVYog&#10;em1s9TpkxyQkOxuyW1399a5Q8DYf33MWq2AacabOVZYVfAwSEMS51RUXCn72m/4MhPPIGhvLpOBK&#10;DlbL15cFptpe+JvOmS9EDGGXooLS+zaV0uUlGXQD2xJH7mQ7gz7CrpC6w0sMN40cJslEGqw4NpTY&#10;0rqkvM7+jIKbd9eDqefTcfZ7rN95HootB6V6b+HrE4Sn4J/if/dOx/mj8QQe38QT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5WzcIAAADdAAAADwAAAAAAAAAAAAAA&#10;AAChAgAAZHJzL2Rvd25yZXYueG1sUEsFBgAAAAAEAAQA+QAAAJADAAAAAA==&#10;">
                  <v:stroke endarrow="block" endarrowwidth="narrow" endarrowlength="long"/>
                </v:line>
                <v:rect id="Rectangle 2730" o:spid="_x0000_s1293" style="position:absolute;left:8276;top:17026;width:718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L1MgA&#10;AADdAAAADwAAAGRycy9kb3ducmV2LnhtbESPQWvCQBSE74X+h+UVvBTdmKJodJXSIhWlgrH0/Mg+&#10;s9Hs2zS71fTfd4VCj8PMfMPMl52txYVaXzlWMBwkIIgLpysuFXwcVv0JCB+QNdaOScEPeVgu7u/m&#10;mGl35T1d8lCKCGGfoQITQpNJ6QtDFv3ANcTRO7rWYoiyLaVu8RrhtpZpkoylxYrjgsGGXgwV5/zb&#10;KvjMz9Py/W07mm5Gr4/b9dfJDHcnpXoP3fMMRKAu/If/2mutIE2TJ7i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/0vU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</w:t>
                        </w:r>
                      </w:p>
                    </w:txbxContent>
                  </v:textbox>
                </v:rect>
                <v:rect id="Rectangle 2783" o:spid="_x0000_s1294" style="position:absolute;left:18051;top:9695;width:5423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ToMgA&#10;AADdAAAADwAAAGRycy9kb3ducmV2LnhtbESPQWvCQBSE74X+h+UVvBTdGKpodJXSIhWlgrH0/Mg+&#10;s9Hs2zS71fTfd4VCj8PMfMPMl52txYVaXzlWMBwkIIgLpysuFXwcVv0JCB+QNdaOScEPeVgu7u/m&#10;mGl35T1d8lCKCGGfoQITQpNJ6QtDFv3ANcTRO7rWYoiyLaVu8RrhtpZpkoylxYrjgsGGXgwV5/zb&#10;KvjMz9Py/W07mm5Gr4/b9dfJDHcnpXoP3fMMRKAu/If/2mutIE2TJ7i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FtOg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Clearance</w:t>
                        </w:r>
                      </w:p>
                    </w:txbxContent>
                  </v:textbox>
                </v:rect>
                <v:line id="Line 2784" o:spid="_x0000_s1295" style="position:absolute;visibility:visible;mso-wrap-style:square" from="21046,10799" to="22615,1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LmIsQAAADdAAAADwAAAGRycy9kb3ducmV2LnhtbERPS2vCQBC+F/wPyxS8FN1Eq9jUVcRH&#10;8SQYhV6H7DQJzc7G7Brjv+8WBG/z8T1nvuxMJVpqXGlZQTyMQBBnVpecKzifdoMZCOeRNVaWScGd&#10;HCwXvZc5Jtre+Eht6nMRQtglqKDwvk6kdFlBBt3Q1sSB+7GNQR9gk0vd4C2Em0qOomgqDZYcGgqs&#10;aV1Q9ptejYJDab6/9qPzIb5M3jKKt5uoxY1S/ddu9QnCU+ef4od7r8P88fsH/H8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uYixAAAAN0AAAAPAAAAAAAAAAAA&#10;AAAAAKECAABkcnMvZG93bnJldi54bWxQSwUGAAAAAAQABAD5AAAAkgMAAAAA&#10;">
                  <v:stroke endarrowwidth="narrow" endarrowlength="long"/>
                </v:line>
                <w10:anchorlock/>
              </v:group>
            </w:pict>
          </mc:Fallback>
        </mc:AlternateContent>
      </w:r>
      <w:r w:rsidR="00C24B73">
        <w:rPr>
          <w:szCs w:val="24"/>
        </w:rPr>
        <w:t>Route the antenna cord to the front pillar (L) and fit it into the clearance between the dashboard and the windshield</w:t>
      </w:r>
      <w:r w:rsidR="00C24B73">
        <w:rPr>
          <w:rFonts w:hint="eastAsia"/>
          <w:szCs w:val="24"/>
        </w:rPr>
        <w:br/>
        <w:t xml:space="preserve"> (Fig. 3-8)</w:t>
      </w:r>
      <w:r w:rsidR="00C24B73">
        <w:t>.</w:t>
      </w:r>
    </w:p>
    <w:p w:rsidR="00C24B73" w:rsidRDefault="00C24B73" w:rsidP="00193EEB">
      <w:pPr>
        <w:pStyle w:val="ProcLevel3"/>
        <w:numPr>
          <w:ilvl w:val="0"/>
          <w:numId w:val="0"/>
        </w:numPr>
        <w:ind w:left="1080" w:hanging="360"/>
      </w:pPr>
    </w:p>
    <w:p w:rsidR="00C24B73" w:rsidRDefault="00C24B73" w:rsidP="00193EEB">
      <w:pPr>
        <w:pStyle w:val="ProcLevel3"/>
        <w:numPr>
          <w:ilvl w:val="0"/>
          <w:numId w:val="0"/>
        </w:numPr>
        <w:ind w:left="1080" w:hanging="360"/>
      </w:pPr>
    </w:p>
    <w:p w:rsidR="00C24B73" w:rsidRDefault="00C24B73" w:rsidP="00193EEB">
      <w:pPr>
        <w:pStyle w:val="ProcLevel3"/>
        <w:numPr>
          <w:ilvl w:val="0"/>
          <w:numId w:val="0"/>
        </w:numPr>
        <w:ind w:left="1080" w:hanging="360"/>
      </w:pPr>
      <w:r>
        <w:br/>
      </w:r>
    </w:p>
    <w:p w:rsidR="00C24B73" w:rsidRDefault="00234BD4" w:rsidP="00193EEB">
      <w:pPr>
        <w:pStyle w:val="ProcLevel3"/>
      </w:pPr>
      <w:r>
        <w:rPr>
          <w:noProof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84192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920240"/>
                <wp:effectExtent l="0" t="0" r="19050" b="3810"/>
                <wp:wrapNone/>
                <wp:docPr id="2309" name="Group 2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20240"/>
                          <a:chOff x="0" y="0"/>
                          <a:chExt cx="2971800" cy="1917766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 descr="AW-KQ-C04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55" y="197069"/>
                            <a:ext cx="22479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92" name="Group 11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836"/>
                            <a:chExt cx="4680" cy="3000"/>
                          </a:xfrm>
                        </wpg:grpSpPr>
                        <wps:wsp>
                          <wps:cNvPr id="2193" name="Rectangle 1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83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453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234BD4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195" name="Rectangle 2395"/>
                        <wps:cNvSpPr>
                          <a:spLocks noChangeArrowheads="1"/>
                        </wps:cNvSpPr>
                        <wps:spPr bwMode="auto">
                          <a:xfrm>
                            <a:off x="1403131" y="31531"/>
                            <a:ext cx="1461135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Protection sheet (20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50mm)</w:t>
                              </w:r>
                            </w:p>
                            <w:p w:rsidR="003D554E" w:rsidRDefault="003D554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6" name="Line 2397"/>
                        <wps:cNvCnPr>
                          <a:cxnSpLocks noChangeShapeType="1"/>
                        </wps:cNvCnPr>
                        <wps:spPr bwMode="auto">
                          <a:xfrm>
                            <a:off x="1899745" y="165538"/>
                            <a:ext cx="426085" cy="2940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Rectangle 2398"/>
                        <wps:cNvSpPr>
                          <a:spLocks noChangeArrowheads="1"/>
                        </wps:cNvSpPr>
                        <wps:spPr bwMode="auto">
                          <a:xfrm>
                            <a:off x="86710" y="118241"/>
                            <a:ext cx="985520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tapes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  <w:p w:rsidR="003D554E" w:rsidRDefault="003D554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7" name="Line 2399"/>
                        <wps:cNvCnPr>
                          <a:cxnSpLocks noChangeShapeType="1"/>
                        </wps:cNvCnPr>
                        <wps:spPr bwMode="auto">
                          <a:xfrm>
                            <a:off x="630621" y="244365"/>
                            <a:ext cx="508000" cy="462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2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3000" y="1426779"/>
                            <a:ext cx="379730" cy="358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24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35117" y="1056290"/>
                            <a:ext cx="158115" cy="730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24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29255" y="1111469"/>
                            <a:ext cx="578485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2694"/>
                        <wps:cNvCnPr>
                          <a:cxnSpLocks noChangeShapeType="1"/>
                        </wps:cNvCnPr>
                        <wps:spPr bwMode="auto">
                          <a:xfrm>
                            <a:off x="2262352" y="662152"/>
                            <a:ext cx="167005" cy="2178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Rectangle 2733"/>
                        <wps:cNvSpPr>
                          <a:spLocks noChangeArrowheads="1"/>
                        </wps:cNvSpPr>
                        <wps:spPr bwMode="auto">
                          <a:xfrm>
                            <a:off x="2435772" y="843455"/>
                            <a:ext cx="10922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ind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  <w:p w:rsidR="003D554E" w:rsidRDefault="003D554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1" name="Rectangle 2734"/>
                        <wps:cNvSpPr>
                          <a:spLocks noChangeArrowheads="1"/>
                        </wps:cNvSpPr>
                        <wps:spPr bwMode="auto">
                          <a:xfrm>
                            <a:off x="2128345" y="1079938"/>
                            <a:ext cx="75311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ind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cord</w:t>
                              </w:r>
                            </w:p>
                            <w:p w:rsidR="003D554E" w:rsidRDefault="003D554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9" name="Rectangle 2735"/>
                        <wps:cNvSpPr>
                          <a:spLocks noChangeArrowheads="1"/>
                        </wps:cNvSpPr>
                        <wps:spPr bwMode="auto">
                          <a:xfrm>
                            <a:off x="788276" y="1773621"/>
                            <a:ext cx="120015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ind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  <w:p w:rsidR="003D554E" w:rsidRDefault="003D554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09" o:spid="_x0000_s1296" style="position:absolute;left:0;text-align:left;margin-left:-255.75pt;margin-top:.05pt;width:234pt;height:151.2pt;z-index:251784192;mso-height-relative:margin" coordsize="29718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">
                <v:shape id="Picture 2394" o:spid="_x0000_s1297" type="#_x0000_t75" alt="AW-KQ-C04" style="position:absolute;left:3862;top:1970;width:22479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jB7GAAAA3QAAAA8AAABkcnMvZG93bnJldi54bWxEj09rwkAUxO8Fv8PyBG91U2NLTV1FCkLE&#10;g5gWvD6yr0lo9m2a3fzRT+8WCj0OM/MbZr0dTS16al1lWcHTPAJBnFtdcaHg82P/+ArCeWSNtWVS&#10;cCUH283kYY2JtgOfqc98IQKEXYIKSu+bREqXl2TQzW1DHLwv2xr0QbaF1C0OAW5quYiiF2mw4rBQ&#10;YkPvJeXfWWcUHIu+dqf01B9+ume7u0R8kxwrNZuOuzcQnkb/H/5rp1rBIl4t4fdNeAJyc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mMHsYAAADdAAAADwAAAAAAAAAAAAAA&#10;AACfAgAAZHJzL2Rvd25yZXYueG1sUEsFBgAAAAAEAAQA9wAAAJIDAAAAAA==&#10;">
                  <v:imagedata r:id="rId65" o:title="AW-KQ-C04"/>
                  <v:path arrowok="t"/>
                </v:shape>
                <v:group id="Group 1115" o:spid="_x0000_s1298" style="position:absolute;width:29718;height:19050" coordorigin="1200,183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rect id="Rectangle 1116" o:spid="_x0000_s1299" style="position:absolute;left:1200;top:183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4IHsUA&#10;AADdAAAADwAAAGRycy9kb3ducmV2LnhtbESPQWsCMRSE74X+h/AK3mpWxdJujbKKQk9CtVC9PTav&#10;yeLmZdlEd/vvjSB4HGbmG2a26F0tLtSGyrOC0TADQVx6XbFR8LPfvL6DCBFZY+2ZFPxTgMX8+WmG&#10;ufYdf9NlF41IEA45KrAxNrmUobTkMAx9Q5y8P986jEm2RuoWuwR3tRxn2Zt0WHFasNjQylJ52p2d&#10;gnVz3BZTE2TxG+3h5Jfdxm6NUoOXvvgEEamPj/C9/aUVjEcfE7i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ggexQAAAN0AAAAPAAAAAAAAAAAAAAAAAJgCAABkcnMv&#10;ZG93bnJldi54bWxQSwUGAAAAAAQABAD1AAAAigMAAAAA&#10;" filled="f"/>
                  <v:shape id="Text Box 1117" o:spid="_x0000_s1300" type="#_x0000_t202" style="position:absolute;left:1224;top:453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AsMUA&#10;AADdAAAADwAAAGRycy9kb3ducmV2LnhtbESPQWvCQBSE74L/YXlCb7pRimh0FZEWhEJpjAePz+wz&#10;Wcy+jdlV03/fLQgeh5n5hlmuO1uLO7XeOFYwHiUgiAunDZcKDvnncAbCB2SNtWNS8Ese1qt+b4mp&#10;dg/O6L4PpYgQ9ikqqEJoUil9UZFFP3INcfTOrrUYomxLqVt8RLit5SRJptKi4bhQYUPbiorL/mYV&#10;bI6cfZjr9+knO2cmz+cJf00vSr0Nus0CRKAuvMLP9k4rmIzn7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oCw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234BD4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rect id="Rectangle 2395" o:spid="_x0000_s1301" style="position:absolute;left:14031;top:315;width:14611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IoMUA&#10;AADdAAAADwAAAGRycy9kb3ducmV2LnhtbESPQWvCQBSE74X+h+UVeqsbQ2s1ukppCfSa2IPHZ/aZ&#10;pNl9G7KrSf99VxA8DjPzDbPZTdaICw2+daxgPktAEFdOt1wr+NnnL0sQPiBrNI5JwR952G0fHzaY&#10;aTdyQZcy1CJC2GeooAmhz6T0VUMW/cz1xNE7ucFiiHKopR5wjHBrZJokC2mx5bjQYE+fDVVdebYK&#10;9sf3zsjSpAX/fp1fu7w45OOk1PPT9LEGEWgK9/Ct/a0VpPPVG1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Eig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Protection sheet (20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50mm)</w:t>
                        </w:r>
                      </w:p>
                      <w:p w:rsidR="003D554E" w:rsidRDefault="003D554E"/>
                    </w:txbxContent>
                  </v:textbox>
                </v:rect>
                <v:line id="Line 2397" o:spid="_x0000_s1302" style="position:absolute;visibility:visible;mso-wrap-style:square" from="18997,1655" to="23258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BpesUAAADdAAAADwAAAGRycy9kb3ducmV2LnhtbESPQWvCQBSE74X+h+UVeim6UcSa1E0o&#10;BWmvRqvXR/Y1Ccm+DdlV1/56Vyj0OMzMN8y6CKYXZxpda1nBbJqAIK6sbrlWsN9tJisQziNr7C2T&#10;gis5KPLHhzVm2l54S+fS1yJC2GWooPF+yKR0VUMG3dQOxNH7saNBH+VYSz3iJcJNL+dJspQGW44L&#10;DQ700VDVlSej4Ne768F06eui/D52L5yG+pODUs9P4f0NhKfg/8N/7S+tYD5Ll3B/E5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BpesUAAADdAAAADwAAAAAAAAAA&#10;AAAAAAChAgAAZHJzL2Rvd25yZXYueG1sUEsFBgAAAAAEAAQA+QAAAJMDAAAAAA==&#10;">
                  <v:stroke endarrow="block" endarrowwidth="narrow" endarrowlength="long"/>
                </v:line>
                <v:rect id="Rectangle 2398" o:spid="_x0000_s1303" style="position:absolute;left:867;top:1182;width:9855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6WMQA&#10;AADdAAAADwAAAGRycy9kb3ducmV2LnhtbESPQWvCQBSE7wX/w/IK3urGIK1EVymWQK+JPXh8Zl+T&#10;NLtvQ3Y18d+7BcHjMDPfMNv9ZI240uBbxwqWiwQEceV0y7WCn2P+tgbhA7JG45gU3MjDfjd72WKm&#10;3cgFXctQiwhhn6GCJoQ+k9JXDVn0C9cTR+/XDRZDlEMt9YBjhFsj0yR5lxZbjgsN9nRoqOrKi1Vw&#10;PH90RpYmLfjv67Lq8uKUj5NS89fpcwMi0BSe4Uf7WytI02QJ/2/iE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ulj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tapes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  <w:p w:rsidR="003D554E" w:rsidRDefault="003D554E"/>
                    </w:txbxContent>
                  </v:textbox>
                </v:rect>
                <v:line id="Line 2399" o:spid="_x0000_s1304" style="position:absolute;visibility:visible;mso-wrap-style:square" from="6306,2443" to="11386,7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M4cQAAADdAAAADwAAAGRycy9kb3ducmV2LnhtbESPT4vCMBTE7wt+h/AEL4umiqy2GkUW&#10;RK92/10fzdu2tHkpTVajn94Iwh6HmfkNs94G04oz9a62rGA6SUAQF1bXXCr4/NiPlyCcR9bYWiYF&#10;V3Kw3Qxe1phpe+ETnXNfighhl6GCyvsuk9IVFRl0E9sRR+/X9gZ9lH0pdY+XCDetnCXJmzRYc1yo&#10;sKP3ioom/zMKbt5dv02TLub510/zymkoDxyUGg3DbgXCU/D/4Wf7qBXMpukCHm/iE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MzhxAAAAN0AAAAPAAAAAAAAAAAA&#10;AAAAAKECAABkcnMvZG93bnJldi54bWxQSwUGAAAAAAQABAD5AAAAkgMAAAAA&#10;">
                  <v:stroke endarrow="block" endarrowwidth="narrow" endarrowlength="long"/>
                </v:line>
                <v:line id="Line 2401" o:spid="_x0000_s1305" style="position:absolute;flip:y;visibility:visible;mso-wrap-style:square" from="11430,14267" to="15227,1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/Ay8MAAADdAAAADwAAAGRycy9kb3ducmV2LnhtbERP3WrCMBS+F/YO4Qy8s6kF56yNMkRh&#10;ULzQ7QHOmmPTrTkpTdZ2e3pzMdjlx/df7CfbioF63zhWsExSEMSV0w3XCt7fTotnED4ga2wdk4If&#10;8rDfPcwKzLUb+ULDNdQihrDPUYEJocul9JUhiz5xHXHkbq63GCLsa6l7HGO4bWWWpk/SYsOxwWBH&#10;B0PV1/XbKiibzITjaD6tPHz8lu60Wa+OZ6Xmj9PLFkSgKfyL/9yvWkG23MS58U18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/wMvDAAAA3QAAAA8AAAAAAAAAAAAA&#10;AAAAoQIAAGRycy9kb3ducmV2LnhtbFBLBQYAAAAABAAEAPkAAACRAwAAAAA=&#10;">
                  <v:stroke endarrow="block" endarrowwidth="narrow" endarrowlength="long"/>
                </v:line>
                <v:line id="Line 2402" o:spid="_x0000_s1306" style="position:absolute;flip:y;visibility:visible;mso-wrap-style:square" from="11351,10562" to="12932,17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NlUMYAAADdAAAADwAAAGRycy9kb3ducmV2LnhtbESP3WrCQBSE7wt9h+UUelc3BlpNdBUR&#10;BUF64c8DHLPHbNrs2ZBdTezTdwXBy2FmvmGm897W4kqtrxwrGA4SEMSF0xWXCo6H9ccYhA/IGmvH&#10;pOBGHuaz15cp5tp1vKPrPpQiQtjnqMCE0ORS+sKQRT9wDXH0zq61GKJsS6lb7CLc1jJNki9pseK4&#10;YLChpaHid3+xCrZVasKqMz9WLk9/W7fORp+rb6Xe3/rFBESgPjzDj/ZGK0iHWQb3N/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zZVDGAAAA3QAAAA8AAAAAAAAA&#10;AAAAAAAAoQIAAGRycy9kb3ducmV2LnhtbFBLBQYAAAAABAAEAPkAAACUAwAAAAA=&#10;">
                  <v:stroke endarrow="block" endarrowwidth="narrow" endarrowlength="long"/>
                </v:line>
                <v:line id="Line 2424" o:spid="_x0000_s1307" style="position:absolute;flip:x y;visibility:visible;mso-wrap-style:square" from="15292,11114" to="21077,1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+xWcUAAADdAAAADwAAAGRycy9kb3ducmV2LnhtbESPQWvCQBSE74X+h+UVeim6iQdpo5sg&#10;hYL0ZLW9v2af2Wj2bZJdTeyvdwWhx2FmvmGWxWgbcabe144VpNMEBHHpdM2Vgu/dx+QVhA/IGhvH&#10;pOBCHor88WGJmXYDf9F5GyoRIewzVGBCaDMpfWnIop+6ljh6e9dbDFH2ldQ9DhFuGzlLkrm0WHNc&#10;MNjSu6HyuD1ZBYeNe0t/x/Tzpek68xe6dDC7H6Wen8bVAkSgMfyH7+21VjCLSLi9iU9A5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+xWcUAAADdAAAADwAAAAAAAAAA&#10;AAAAAAChAgAAZHJzL2Rvd25yZXYueG1sUEsFBgAAAAAEAAQA+QAAAJMDAAAAAA==&#10;">
                  <v:stroke endarrow="block" endarrowwidth="narrow" endarrowlength="long"/>
                </v:line>
                <v:line id="Line 2694" o:spid="_x0000_s1308" style="position:absolute;visibility:visible;mso-wrap-style:square" from="22623,6621" to="24293,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e/H8UAAADdAAAADwAAAGRycy9kb3ducmV2LnhtbESPQWsCMRSE7wX/Q3iCl1KTDbTI1iii&#10;VTwJVcHrY/O6u3Tzst3Edf33plDocZiZb5j5cnCN6KkLtWcD2VSBIC68rbk0cD5tX2YgQkS22Hgm&#10;A3cKsFyMnuaYW3/jT+qPsRQJwiFHA1WMbS5lKCpyGKa+JU7el+8cxiS7UtoObwnuGqmVepMOa04L&#10;Fba0rqj4Pl6dgUPtLru9Ph+yn9fngrKPjepxY8xkPKzeQUQa4n/4r723BrRWGn7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e/H8UAAADdAAAADwAAAAAAAAAA&#10;AAAAAAChAgAAZHJzL2Rvd25yZXYueG1sUEsFBgAAAAAEAAQA+QAAAJMDAAAAAA==&#10;">
                  <v:stroke endarrowwidth="narrow" endarrowlength="long"/>
                </v:line>
                <v:rect id="Rectangle 2733" o:spid="_x0000_s1309" style="position:absolute;left:24357;top:8434;width:1092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hWMUA&#10;AADdAAAADwAAAGRycy9kb3ducmV2LnhtbERPXWvCMBR9H/gfwhV8kZlWcNhqFHHIZLKB3djzpbk2&#10;1eamazLt/v3yIOzxcL6X69424kqdrx0rSCcJCOLS6ZorBZ8fu8c5CB+QNTaOScEveVivBg9LzLW7&#10;8ZGuRahEDGGfowITQptL6UtDFv3EtcSRO7nOYoiwq6Tu8BbDbSOnSfIkLdYcGwy2tDVUXoofq+Cr&#10;uGTV28thlr3OnseH/ffZpO9npUbDfrMAEagP/+K7e68VTNMs7o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iFYxQAAAN0AAAAPAAAAAAAAAAAAAAAAAJgCAABkcnMv&#10;ZG93bnJldi54bWxQSwUGAAAAAAQABAD1AAAAigMAAAAA&#10;" filled="f" stroked="f" strokeweight=".25pt">
                  <v:textbox inset="0,0,0,0">
                    <w:txbxContent>
                      <w:p w:rsidR="003D554E" w:rsidRDefault="003D554E">
                        <w:pPr>
                          <w:ind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  <w:p w:rsidR="003D554E" w:rsidRDefault="003D554E"/>
                    </w:txbxContent>
                  </v:textbox>
                </v:rect>
                <v:rect id="Rectangle 2734" o:spid="_x0000_s1310" style="position:absolute;left:21283;top:10799;width:7531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Ew8gA&#10;AADdAAAADwAAAGRycy9kb3ducmV2LnhtbESPQWvCQBSE7wX/w/IKvRTdRLA00VWkRSoVC0bx/Mi+&#10;ZqPZtzG71fTfdwuFHoeZ+YaZLXrbiCt1vnasIB0lIIhLp2uuFBz2q+EzCB+QNTaOScE3eVjMB3cz&#10;zLW78Y6uRahEhLDPUYEJoc2l9KUhi37kWuLofbrOYoiyq6Tu8BbhtpHjJHmSFmuOCwZbejFUnosv&#10;q+BYnLNq+7aZZO+T18fN+nIy6cdJqYf7fjkFEagP/+G/9lorGKdZCr9v4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ToTD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>
                        <w:pPr>
                          <w:ind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Antenna cord</w:t>
                        </w:r>
                      </w:p>
                      <w:p w:rsidR="003D554E" w:rsidRDefault="003D554E"/>
                    </w:txbxContent>
                  </v:textbox>
                </v:rect>
                <v:rect id="Rectangle 2735" o:spid="_x0000_s1311" style="position:absolute;left:7882;top:17736;width:12002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eGMgA&#10;AADdAAAADwAAAGRycy9kb3ducmV2LnhtbESPQWvCQBSE7wX/w/KEXopuIlhM6iqlUiqVFhrF8yP7&#10;mo1m38bsVtN/7wqFHoeZ+YaZL3vbiDN1vnasIB0nIIhLp2uuFOy2r6MZCB+QNTaOScEveVguBndz&#10;zLW78Bedi1CJCGGfowITQptL6UtDFv3YtcTR+3adxRBlV0nd4SXCbSMnSfIoLdYcFwy29GKoPBY/&#10;VsG+OGbVx9tmmr1PVw+b9elg0s+DUvfD/vkJRKA+/If/2mutYJLOMri9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4R4Y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>
                        <w:pPr>
                          <w:ind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  <w:p w:rsidR="003D554E" w:rsidRDefault="003D554E"/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szCs w:val="24"/>
        </w:rPr>
        <w:t xml:space="preserve">Apply the piece of the protection sheet to the area indicated by A </w:t>
      </w:r>
      <w:r w:rsidR="00C24B73">
        <w:rPr>
          <w:rFonts w:hint="eastAsia"/>
          <w:szCs w:val="24"/>
        </w:rPr>
        <w:t>(Fig. 3-9)</w:t>
      </w:r>
      <w:r w:rsidR="00C24B73">
        <w:t>.</w:t>
      </w:r>
    </w:p>
    <w:p w:rsidR="00C24B73" w:rsidRPr="009E2EFC" w:rsidRDefault="00C24B73" w:rsidP="00193EEB">
      <w:pPr>
        <w:pStyle w:val="ProcLevel3"/>
        <w:rPr>
          <w:color w:val="000000"/>
        </w:rPr>
      </w:pPr>
      <w:r w:rsidRPr="009E2EFC">
        <w:rPr>
          <w:rFonts w:cs="Arial"/>
          <w:color w:val="000000"/>
          <w:szCs w:val="24"/>
        </w:rPr>
        <w:t xml:space="preserve">Route the antenna cord and fix it to the front pillar </w:t>
      </w:r>
      <w:r w:rsidRPr="009E2EFC">
        <w:rPr>
          <w:rFonts w:cs="Arial" w:hint="eastAsia"/>
          <w:color w:val="000000"/>
          <w:szCs w:val="24"/>
        </w:rPr>
        <w:t xml:space="preserve">body surface </w:t>
      </w:r>
      <w:r w:rsidRPr="009E2EFC">
        <w:rPr>
          <w:rFonts w:cs="Arial"/>
          <w:color w:val="000000"/>
          <w:szCs w:val="24"/>
        </w:rPr>
        <w:t>and the vehicle wire harness with foam tape</w:t>
      </w:r>
      <w:r w:rsidRPr="009E2EFC">
        <w:rPr>
          <w:rFonts w:hint="eastAsia"/>
          <w:color w:val="000000"/>
          <w:szCs w:val="24"/>
        </w:rPr>
        <w:t xml:space="preserve"> (Fig</w:t>
      </w:r>
      <w:r w:rsidRPr="009E2EFC">
        <w:rPr>
          <w:color w:val="000000"/>
          <w:szCs w:val="24"/>
        </w:rPr>
        <w:t>.</w:t>
      </w:r>
      <w:r w:rsidRPr="009E2EFC">
        <w:rPr>
          <w:rFonts w:hint="eastAsia"/>
          <w:color w:val="000000"/>
          <w:szCs w:val="24"/>
        </w:rPr>
        <w:t xml:space="preserve"> 3-9).</w:t>
      </w:r>
    </w:p>
    <w:p w:rsidR="00C24B73" w:rsidRDefault="00C24B73" w:rsidP="00193EEB">
      <w:pPr>
        <w:pStyle w:val="ProcLevel3"/>
        <w:numPr>
          <w:ilvl w:val="0"/>
          <w:numId w:val="0"/>
        </w:numPr>
        <w:ind w:left="720"/>
      </w:pPr>
    </w:p>
    <w:p w:rsidR="006048C9" w:rsidRDefault="006048C9" w:rsidP="00193EEB">
      <w:pPr>
        <w:pStyle w:val="ProcLevel3"/>
        <w:numPr>
          <w:ilvl w:val="0"/>
          <w:numId w:val="0"/>
        </w:numPr>
        <w:ind w:left="720"/>
      </w:pPr>
    </w:p>
    <w:p w:rsidR="00C24B73" w:rsidRDefault="00C24B73" w:rsidP="00193EEB">
      <w:pPr>
        <w:pStyle w:val="ProcLevel3"/>
        <w:numPr>
          <w:ilvl w:val="0"/>
          <w:numId w:val="0"/>
        </w:numPr>
        <w:ind w:left="720"/>
      </w:pPr>
    </w:p>
    <w:p w:rsidR="00C24B73" w:rsidRDefault="00234BD4" w:rsidP="00193EEB">
      <w:pPr>
        <w:pStyle w:val="ProcLevel3"/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931648" behindDoc="0" locked="1" layoutInCell="1" allowOverlap="1" wp14:anchorId="557CFC64" wp14:editId="36EB7B9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2306" name="Group 2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405" name="Picture 2405" descr="AW-KQ-C05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27" y="86710"/>
                            <a:ext cx="21336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84" name="Group 11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5076"/>
                            <a:chExt cx="4680" cy="3000"/>
                          </a:xfrm>
                        </wpg:grpSpPr>
                        <wps:wsp>
                          <wps:cNvPr id="2186" name="Rectangle 1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Text Box 1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777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234BD4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188" name="Line 23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18896" y="1190296"/>
                            <a:ext cx="651510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Rectangle 2372"/>
                        <wps:cNvSpPr>
                          <a:spLocks noChangeArrowheads="1"/>
                        </wps:cNvSpPr>
                        <wps:spPr bwMode="auto">
                          <a:xfrm>
                            <a:off x="2002221" y="1655379"/>
                            <a:ext cx="753110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234BD4">
                              <w:pPr>
                                <w:ind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cord</w:t>
                              </w:r>
                            </w:p>
                            <w:p w:rsidR="003D554E" w:rsidRDefault="003D554E" w:rsidP="00234B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CFC64" id="Group 2306" o:spid="_x0000_s1312" style="position:absolute;left:0;text-align:left;margin-left:-255.6pt;margin-top:0;width:234pt;height:149.75pt;z-index:251931648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">
                <v:shape id="Picture 2405" o:spid="_x0000_s1313" type="#_x0000_t75" alt="AW-KQ-C05" style="position:absolute;left:5360;top:867;width:21336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LisTDAAAA3QAAAA8AAABkcnMvZG93bnJldi54bWxEj0+LwjAUxO8LfofwhL2tqUVFqlFEWNiL&#10;gn/A66N5ttHmJTSp1m+/ERb2OMzMb5jlureNeFAbjGMF41EGgrh02nCl4Hz6/pqDCBFZY+OYFLwo&#10;wHo1+Fhiod2TD/Q4xkokCIcCFdQx+kLKUNZkMYycJ07e1bUWY5JtJXWLzwS3jcyzbCYtGk4LNXra&#10;1lTej51VMO32uDOXm/d32fVyTyafj19KfQ77zQJEpD7+h//aP1pBPsmm8H6Tn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uKxMMAAADdAAAADwAAAAAAAAAAAAAAAACf&#10;AgAAZHJzL2Rvd25yZXYueG1sUEsFBgAAAAAEAAQA9wAAAI8DAAAAAA==&#10;">
                  <v:imagedata r:id="rId67" o:title="AW-KQ-C05"/>
                  <v:path arrowok="t"/>
                </v:shape>
                <v:group id="Group 1132" o:spid="_x0000_s1314" style="position:absolute;width:29718;height:19050" coordorigin="1200,50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rect id="Rectangle 1133" o:spid="_x0000_s1315" style="position:absolute;left:1200;top:50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9W8QA&#10;AADdAAAADwAAAGRycy9kb3ducmV2LnhtbESPQWsCMRSE7wX/Q3hCbzWroMhqlFUqeBLUQvX22DyT&#10;xc3Lsknd7b83hYLHYWa+YZbr3tXiQW2oPCsYjzIQxKXXFRsFX+fdxxxEiMgaa8+k4JcCrFeDtyXm&#10;2nd8pMcpGpEgHHJUYGNscilDaclhGPmGOHk33zqMSbZG6ha7BHe1nGTZTDqsOC1YbGhrqbyffpyC&#10;z+Z6KKYmyOI72svdb7qdPRil3od9sQARqY+v8H97rxVMxvMZ/L1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PVvEAAAA3QAAAA8AAAAAAAAAAAAAAAAAmAIAAGRycy9k&#10;b3ducmV2LnhtbFBLBQYAAAAABAAEAPUAAACJAwAAAAA=&#10;" filled="f"/>
                  <v:shape id="Text Box 1134" o:spid="_x0000_s1316" type="#_x0000_t202" style="position:absolute;left:1224;top:777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IGs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MBnP3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Yga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234BD4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3-10</w:t>
                          </w:r>
                        </w:p>
                      </w:txbxContent>
                    </v:textbox>
                  </v:shape>
                </v:group>
                <v:line id="Line 2371" o:spid="_x0000_s1317" style="position:absolute;flip:x y;visibility:visible;mso-wrap-style:square" from="14188,11902" to="20704,16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fecMAAADdAAAADwAAAGRycy9kb3ducmV2LnhtbERPu2rDMBTdC/kHcQNdSiMrQ0hcK6EU&#10;CqVTm8d+Y91YTq0r21Jjt18fDYGMh/MuNqNrxIX6UHvWoGYZCOLSm5orDfvd+/MSRIjIBhvPpOGP&#10;AmzWk4cCc+MH/qbLNlYihXDIUYONsc2lDKUlh2HmW+LEnXzvMCbYV9L0OKRw18h5li2kw5pTg8WW&#10;3iyVP9tfp+H85VfqOKrPp6br7H/s1GB3B60fp+PrC4hIY7yLb+4Po2GulmluepOegF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/33nDAAAA3QAAAA8AAAAAAAAAAAAA&#10;AAAAoQIAAGRycy9kb3ducmV2LnhtbFBLBQYAAAAABAAEAPkAAACRAwAAAAA=&#10;">
                  <v:stroke endarrow="block" endarrowwidth="narrow" endarrowlength="long"/>
                </v:line>
                <v:rect id="Rectangle 2372" o:spid="_x0000_s1318" style="position:absolute;left:20022;top:16553;width:7531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GCcQA&#10;AADdAAAADwAAAGRycy9kb3ducmV2LnhtbESPQWvCQBSE70L/w/IKvenGUKqkrlJaAr0mevD4mn0m&#10;MbtvQ3Y18d+7BcHjMDPfMJvdZI240uBbxwqWiwQEceV0y7WCwz6fr0H4gKzROCYFN/Kw277MNphp&#10;N3JB1zLUIkLYZ6igCaHPpPRVQxb9wvXE0Tu5wWKIcqilHnCMcGtkmiQf0mLLcaHBnr4bqrryYhXs&#10;/1adkaVJCz7/XN67vDjm46TU2+v09Qki0BSe4Uf7VytIl+sU/t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wRgn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234BD4">
                        <w:pPr>
                          <w:ind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Antenna cord</w:t>
                        </w:r>
                      </w:p>
                      <w:p w:rsidR="003D554E" w:rsidRDefault="003D554E" w:rsidP="00234BD4"/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  <w:noProof/>
        </w:rPr>
        <w:t xml:space="preserve">Temporaily route the antenna cord to the navigation system installation location (Fig. 3-10). </w:t>
      </w:r>
      <w:r w:rsidR="00C24B73">
        <w:t xml:space="preserve"> </w:t>
      </w:r>
    </w:p>
    <w:p w:rsidR="00C24B73" w:rsidRDefault="00C24B73" w:rsidP="00193EEB">
      <w:pPr>
        <w:pStyle w:val="ProcLevel3"/>
        <w:numPr>
          <w:ilvl w:val="0"/>
          <w:numId w:val="0"/>
        </w:numPr>
        <w:ind w:left="720"/>
        <w:rPr>
          <w:szCs w:val="24"/>
        </w:rPr>
      </w:pPr>
    </w:p>
    <w:p w:rsidR="00C24B73" w:rsidRDefault="00C24B73" w:rsidP="00193EEB">
      <w:pPr>
        <w:pStyle w:val="ProcLevel3"/>
        <w:numPr>
          <w:ilvl w:val="0"/>
          <w:numId w:val="0"/>
        </w:numPr>
        <w:ind w:left="1080" w:hanging="360"/>
        <w:rPr>
          <w:szCs w:val="24"/>
        </w:rPr>
      </w:pPr>
    </w:p>
    <w:p w:rsidR="00C24B73" w:rsidRDefault="00C24B73" w:rsidP="00193EEB">
      <w:pPr>
        <w:pStyle w:val="ProcLevel3"/>
        <w:numPr>
          <w:ilvl w:val="0"/>
          <w:numId w:val="0"/>
        </w:numPr>
        <w:ind w:left="1080" w:hanging="360"/>
        <w:rPr>
          <w:color w:val="000000"/>
          <w:szCs w:val="24"/>
        </w:rPr>
      </w:pPr>
    </w:p>
    <w:p w:rsidR="00C24B73" w:rsidRDefault="00C24B73" w:rsidP="00193EEB">
      <w:pPr>
        <w:pStyle w:val="ProcLevel3"/>
        <w:numPr>
          <w:ilvl w:val="0"/>
          <w:numId w:val="0"/>
        </w:numPr>
        <w:ind w:left="1080" w:hanging="360"/>
        <w:rPr>
          <w:color w:val="000000"/>
          <w:szCs w:val="24"/>
        </w:rPr>
      </w:pPr>
    </w:p>
    <w:p w:rsidR="00C24B73" w:rsidRDefault="00C24B73" w:rsidP="00193EEB">
      <w:pPr>
        <w:pStyle w:val="ProcLevel2"/>
      </w:pPr>
      <w:r>
        <w:rPr>
          <w:rFonts w:hint="eastAsia"/>
        </w:rPr>
        <w:t>Route the wire harness.</w:t>
      </w:r>
    </w:p>
    <w:p w:rsidR="00C24B73" w:rsidRDefault="005D3173" w:rsidP="00193EEB">
      <w:pPr>
        <w:pStyle w:val="ProcLevel3"/>
      </w:pPr>
      <w:r>
        <w:rPr>
          <w:noProof/>
          <w:color w:val="000000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927552" behindDoc="0" locked="1" layoutInCell="1" allowOverlap="1" wp14:anchorId="49C68A04" wp14:editId="60A98F25">
                <wp:simplePos x="0" y="0"/>
                <wp:positionH relativeFrom="column">
                  <wp:posOffset>-3248025</wp:posOffset>
                </wp:positionH>
                <wp:positionV relativeFrom="paragraph">
                  <wp:posOffset>-2540</wp:posOffset>
                </wp:positionV>
                <wp:extent cx="2971800" cy="1901825"/>
                <wp:effectExtent l="0" t="0" r="19050" b="22225"/>
                <wp:wrapNone/>
                <wp:docPr id="2305" name="Group 2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181" name="Picture 2816" descr="AW-KQ-C0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55" y="165538"/>
                            <a:ext cx="21240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2" name="Group 10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741"/>
                            <a:chExt cx="4680" cy="3000"/>
                          </a:xfrm>
                        </wpg:grpSpPr>
                        <wps:wsp>
                          <wps:cNvPr id="283" name="Rectangle 1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741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443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5D3173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5" name="Line 127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545" y="685800"/>
                            <a:ext cx="384175" cy="481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76552" y="165538"/>
                            <a:ext cx="482600" cy="679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2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00200" y="1269124"/>
                            <a:ext cx="640080" cy="4705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2222"/>
                        <wps:cNvSpPr>
                          <a:spLocks noChangeArrowheads="1"/>
                        </wps:cNvSpPr>
                        <wps:spPr bwMode="auto">
                          <a:xfrm>
                            <a:off x="2238703" y="1734207"/>
                            <a:ext cx="44767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ind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Wire tie </w:t>
                              </w:r>
                            </w:p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6" name="Line 2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18441" y="1032642"/>
                            <a:ext cx="469265" cy="120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Rectangle 2429"/>
                        <wps:cNvSpPr>
                          <a:spLocks noChangeArrowheads="1"/>
                        </wps:cNvSpPr>
                        <wps:spPr bwMode="auto">
                          <a:xfrm>
                            <a:off x="2167758" y="969580"/>
                            <a:ext cx="77216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ind w:leftChars="25" w:left="6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Radio harness</w:t>
                              </w:r>
                            </w:p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7" name="Line 24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200" y="851338"/>
                            <a:ext cx="680085" cy="742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2431"/>
                        <wps:cNvSpPr>
                          <a:spLocks noChangeArrowheads="1"/>
                        </wps:cNvSpPr>
                        <wps:spPr bwMode="auto">
                          <a:xfrm>
                            <a:off x="2293883" y="788276"/>
                            <a:ext cx="65151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ind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cord</w:t>
                              </w:r>
                            </w:p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8" name="Rectangle 2708"/>
                        <wps:cNvSpPr>
                          <a:spLocks noChangeArrowheads="1"/>
                        </wps:cNvSpPr>
                        <wps:spPr bwMode="auto">
                          <a:xfrm>
                            <a:off x="1347952" y="31531"/>
                            <a:ext cx="160020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PKB signal wire (red / </w:t>
                              </w:r>
                              <w:r>
                                <w:rPr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hite)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Rectangle 2710"/>
                        <wps:cNvSpPr>
                          <a:spLocks noChangeArrowheads="1"/>
                        </wps:cNvSpPr>
                        <wps:spPr bwMode="auto">
                          <a:xfrm>
                            <a:off x="110358" y="1135118"/>
                            <a:ext cx="831850" cy="27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6048C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</w:t>
                              </w:r>
                              <w:r w:rsidR="006048C9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(green)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Rectangle 2737"/>
                        <wps:cNvSpPr>
                          <a:spLocks noChangeArrowheads="1"/>
                        </wps:cNvSpPr>
                        <wps:spPr bwMode="auto">
                          <a:xfrm>
                            <a:off x="2317531" y="275897"/>
                            <a:ext cx="60769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ind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9" name="Line 27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3034" y="480849"/>
                            <a:ext cx="478790" cy="311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2810"/>
                        <wps:cNvSpPr>
                          <a:spLocks noChangeArrowheads="1"/>
                        </wps:cNvSpPr>
                        <wps:spPr bwMode="auto">
                          <a:xfrm>
                            <a:off x="654269" y="1742090"/>
                            <a:ext cx="64389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ind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Wire harness </w:t>
                              </w:r>
                            </w:p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0" name="Line 2811"/>
                        <wps:cNvCnPr>
                          <a:cxnSpLocks noChangeShapeType="1"/>
                        </wps:cNvCnPr>
                        <wps:spPr bwMode="auto">
                          <a:xfrm flipV="1">
                            <a:off x="851338" y="1529255"/>
                            <a:ext cx="287655" cy="2266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68A04" id="Group 2305" o:spid="_x0000_s1319" style="position:absolute;left:0;text-align:left;margin-left:-255.75pt;margin-top:-.2pt;width:234pt;height:149.75pt;z-index:251927552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">
                <v:shape id="Picture 2816" o:spid="_x0000_s1320" type="#_x0000_t75" alt="AW-KQ-C06" style="position:absolute;left:3862;top:1655;width:21241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kvDEAAAA3QAAAA8AAABkcnMvZG93bnJldi54bWxEj8FqwzAQRO+F/oPYQC8lkZ1DCG5kEwJt&#10;02PTXHpbrI1lYq2MtEmcv68KhR6HmXnDbJrJD+pKMfWBDZSLAhRxG2zPnYHj1+t8DSoJssUhMBm4&#10;U4KmfnzYYGXDjT/pepBOZQinCg04kbHSOrWOPKZFGImzdwrRo2QZO20j3jLcD3pZFCvtsee84HCk&#10;naP2fLh4Ax/3rRta3K++Oe6ekwhf7Nu7MU+zafsCSmiS//Bfe28NLMt1Cb9v8hPQ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kkvDEAAAA3QAAAA8AAAAAAAAAAAAAAAAA&#10;nwIAAGRycy9kb3ducmV2LnhtbFBLBQYAAAAABAAEAPcAAACQAwAAAAA=&#10;">
                  <v:imagedata r:id="rId69" o:title="AW-KQ-C06"/>
                  <v:path arrowok="t"/>
                </v:shape>
                <v:group id="Group 1061" o:spid="_x0000_s1321" style="position:absolute;width:29718;height:19050" coordorigin="1200,1741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rect id="Rectangle 1062" o:spid="_x0000_s1322" style="position:absolute;left:1200;top:1741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gzsMA&#10;AADcAAAADwAAAGRycy9kb3ducmV2LnhtbESPQWsCMRSE7wX/Q3iCt5pVaZHVKGup4EmoCurtsXkm&#10;i5uXZRPd7b9vCoUeh5n5hlmue1eLJ7Wh8qxgMs5AEJdeV2wUnI7b1zmIEJE11p5JwTcFWK8GL0vM&#10;te/4i56HaESCcMhRgY2xyaUMpSWHYewb4uTdfOswJtkaqVvsEtzVcppl79JhxWnBYkMflsr74eEU&#10;fDbXffFmgizO0V7uftNt7d4oNRr2xQJEpD7+h//aO61gOp/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UgzsMAAADcAAAADwAAAAAAAAAAAAAAAACYAgAAZHJzL2Rv&#10;d25yZXYueG1sUEsFBgAAAAAEAAQA9QAAAIgDAAAAAA==&#10;" filled="f"/>
                  <v:shape id="Text Box 1063" o:spid="_x0000_s1323" type="#_x0000_t202" style="position:absolute;left:1224;top:443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  <v:textbox inset="0,0,0,0">
                      <w:txbxContent>
                        <w:p w:rsidR="003D554E" w:rsidRDefault="003D554E" w:rsidP="005D3173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line id="Line 1277" o:spid="_x0000_s1324" style="position:absolute;flip:y;visibility:visible;mso-wrap-style:square" from="2995,6858" to="6837,1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8qsQAAADcAAAADwAAAGRycy9kb3ducmV2LnhtbESP0WrCQBRE3wv+w3KFvtWNAVuNriKi&#10;IIgPVT/gmr1mo9m7Ibs1sV/vFgo+DjNzhpktOluJOzW+dKxgOEhAEOdOl1woOB03H2MQPiBrrByT&#10;ggd5WMx7bzPMtGv5m+6HUIgIYZ+hAhNCnUnpc0MW/cDVxNG7uMZiiLIppG6wjXBbyTRJPqXFkuOC&#10;wZpWhvLb4ccq2JWpCevWXK1cnX93bjP5Gq33Sr33u+UURKAuvML/7a1WkI5H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7yqxAAAANwAAAAPAAAAAAAAAAAA&#10;AAAAAKECAABkcnMvZG93bnJldi54bWxQSwUGAAAAAAQABAD5AAAAkgMAAAAA&#10;">
                  <v:stroke endarrow="block" endarrowwidth="narrow" endarrowlength="long"/>
                </v:line>
                <v:line id="Line 2217" o:spid="_x0000_s1325" style="position:absolute;flip:x;visibility:visible;mso-wrap-style:square" from="15765,1655" to="20591,8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Ui3cUAAADcAAAADwAAAGRycy9kb3ducmV2LnhtbESP3WrCQBSE7wt9h+UUvKubBvxpdJUi&#10;CoJ44c8DnGaP2bTZsyG7mujTu4Lg5TAz3zDTeWcrcaHGl44VfPUTEMS50yUXCo6H1ecYhA/IGivH&#10;pOBKHuaz97cpZtq1vKPLPhQiQthnqMCEUGdS+tyQRd93NXH0Tq6xGKJsCqkbbCPcVjJNkqG0WHJc&#10;MFjTwlD+vz9bBZsyNWHZmj8rF7+3jVt9jwbLrVK9j+5nAiJQF17hZ3utFaTjITzOxCM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Ui3cUAAADcAAAADwAAAAAAAAAA&#10;AAAAAAChAgAAZHJzL2Rvd25yZXYueG1sUEsFBgAAAAAEAAQA+QAAAJMDAAAAAA==&#10;">
                  <v:stroke endarrow="block" endarrowwidth="narrow" endarrowlength="long"/>
                </v:line>
                <v:line id="Line 2221" o:spid="_x0000_s1326" style="position:absolute;flip:x y;visibility:visible;mso-wrap-style:square" from="16002,12691" to="22402,1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Lpf8UAAADcAAAADwAAAGRycy9kb3ducmV2LnhtbESPQWvCQBSE70L/w/IKXkQ38VBtdJVS&#10;EMRTq+39mX1m02bfJtnVRH+9WxB6HGbmG2a57m0lLtT60rGCdJKAIM6dLrlQ8HXYjOcgfEDWWDkm&#10;BVfysF49DZaYadfxJ132oRARwj5DBSaEOpPS54Ys+omriaN3cq3FEGVbSN1iF+G2ktMkeZEWS44L&#10;Bmt6N5T/7s9Wwc+He02PfbobVU1jbqFJO3P4Vmr43L8tQATqw3/40d5qBdP5DP7O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Lpf8UAAADcAAAADwAAAAAAAAAA&#10;AAAAAAChAgAAZHJzL2Rvd25yZXYueG1sUEsFBgAAAAAEAAQA+QAAAJMDAAAAAA==&#10;">
                  <v:stroke endarrow="block" endarrowwidth="narrow" endarrowlength="long"/>
                </v:line>
                <v:rect id="Rectangle 2222" o:spid="_x0000_s1327" style="position:absolute;left:22387;top:17342;width:4476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ZO8AA&#10;AADcAAAADwAAAGRycy9kb3ducmV2LnhtbERPz2vCMBS+C/4P4QneNLWISmeU4Sjs2rqDx2fz1nZN&#10;XkoTbfffLwdhx4/v9/E8WSOeNPjWsYLNOgFBXDndcq3g65qvDiB8QNZoHJOCX/JwPs1nR8y0G7mg&#10;ZxlqEUPYZ6igCaHPpPRVQxb92vXEkft2g8UQ4VBLPeAYw62RaZLspMWWY0ODPV0aqrryYRVc7/vO&#10;yNKkBf98PLZdXtzycVJquZje30AEmsK/+OX+1ArSfVwbz8QjIE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HZO8AAAADcAAAADwAAAAAAAAAAAAAAAACYAgAAZHJzL2Rvd25y&#10;ZXYueG1sUEsFBgAAAAAEAAQA9QAAAIU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ind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Wire tie </w:t>
                        </w:r>
                      </w:p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428" o:spid="_x0000_s1328" style="position:absolute;flip:x;visibility:visible;mso-wrap-style:square" from="17184,10326" to="21877,1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X2MUAAADdAAAADwAAAGRycy9kb3ducmV2LnhtbESP0WrCQBRE3wv+w3KFvtWNgaqNriKi&#10;IEgfqn7AbfaajWbvhuxqol/vFgo+DjNzhpktOluJGzW+dKxgOEhAEOdOl1woOB42HxMQPiBrrByT&#10;gjt5WMx7bzPMtGv5h277UIgIYZ+hAhNCnUnpc0MW/cDVxNE7ucZiiLIppG6wjXBbyTRJRtJiyXHB&#10;YE0rQ/llf7UKdmVqwro1ZytXv4+d23yNP9ffSr33u+UURKAuvML/7a1WkA7HI/h7E5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AX2MUAAADdAAAADwAAAAAAAAAA&#10;AAAAAAChAgAAZHJzL2Rvd25yZXYueG1sUEsFBgAAAAAEAAQA+QAAAJMDAAAAAA==&#10;">
                  <v:stroke endarrow="block" endarrowwidth="narrow" endarrowlength="long"/>
                </v:line>
                <v:rect id="Rectangle 2429" o:spid="_x0000_s1329" style="position:absolute;left:21677;top:9695;width:7722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lGsAA&#10;AADcAAAADwAAAGRycy9kb3ducmV2LnhtbERPz2vCMBS+D/wfwhO8zXRlqFSjDKWwa6sHj8/mre2a&#10;vJQm2vrfL4eBx4/v9+4wWSMeNPjWsYKPZQKCuHK65VrB5Zy/b0D4gKzROCYFT/Jw2M/edphpN3JB&#10;jzLUIoawz1BBE0KfSemrhiz6peuJI/fjBoshwqGWesAxhlsj0yRZSYstx4YGezo2VHXl3So439ad&#10;kaVJC/493T+7vLjm46TUYj59bUEEmsJL/O/+1grSTZwfz8Qj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KlGsAAAADcAAAADwAAAAAAAAAAAAAAAACYAgAAZHJzL2Rvd25y&#10;ZXYueG1sUEsFBgAAAAAEAAQA9QAAAIU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ind w:leftChars="25" w:left="6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Radio harness</w:t>
                        </w:r>
                      </w:p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430" o:spid="_x0000_s1330" style="position:absolute;flip:x;visibility:visible;mso-wrap-style:square" from="16002,8513" to="22802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yyQ8UAAADdAAAADwAAAGRycy9kb3ducmV2LnhtbESP0WrCQBRE3wv+w3ILvtWNAY2NriKi&#10;IEgfqv2Aa/Y2mzZ7N2RXE/16t1DwcZiZM8xi1dtaXKn1lWMF41ECgrhwuuJSwddp9zYD4QOyxtox&#10;KbiRh9Vy8LLAXLuOP+l6DKWIEPY5KjAhNLmUvjBk0Y9cQxy9b9daDFG2pdQtdhFua5kmyVRarDgu&#10;GGxoY6j4PV6sgkOVmrDtzI+Vm/P94Hbv2WT7odTwtV/PQQTqwzP8395rBek4y+Dv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yyQ8UAAADdAAAADwAAAAAAAAAA&#10;AAAAAAChAgAAZHJzL2Rvd25yZXYueG1sUEsFBgAAAAAEAAQA+QAAAJMDAAAAAA==&#10;">
                  <v:stroke endarrow="block" endarrowwidth="narrow" endarrowlength="long"/>
                </v:line>
                <v:rect id="Rectangle 2431" o:spid="_x0000_s1331" style="position:absolute;left:22938;top:7882;width:6515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8oMMA&#10;AADcAAAADwAAAGRycy9kb3ducmV2LnhtbESPQWvCQBSE74X+h+UVvNWNQWobXaVUAl4TPfT4mn0m&#10;MbtvQ3Y18d+7hUKPw8x8w2x2kzXiRoNvHStYzBMQxJXTLdcKTsf89R2ED8gajWNScCcPu+3z0wYz&#10;7UYu6FaGWkQI+wwVNCH0mZS+asiin7ueOHpnN1gMUQ611AOOEW6NTJPkTVpsOS402NNXQ1VXXq2C&#10;48+qM7I0acGX/XXZ5cV3Pk5KzV6mzzWIQFP4D/+1D1pBuvqA3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18oMMAAADc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ind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Antenna cord</w:t>
                        </w:r>
                      </w:p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708" o:spid="_x0000_s1332" style="position:absolute;left:13479;top:315;width:16002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BxMEA&#10;AADdAAAADwAAAGRycy9kb3ducmV2LnhtbERPz2vCMBS+D/wfwhO8zdQic1SjiKOwa+sOOz6bZ1ub&#10;vJQm2vrfm8Ngx4/v9+4wWSMeNPjWsYLVMgFBXDndcq3g55y/f4LwAVmjcUwKnuThsJ+97TDTbuSC&#10;HmWoRQxhn6GCJoQ+k9JXDVn0S9cTR+7qBoshwqGWesAxhlsj0yT5kBZbjg0N9nRqqOrKu1Vwvmw6&#10;I0uTFnz7uq+7vPjNx0mpxXw6bkEEmsK/+M/9rRWkq02cG9/EJyD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NAcTBAAAA3QAAAA8AAAAAAAAAAAAAAAAAmAIAAGRycy9kb3du&#10;cmV2LnhtbFBLBQYAAAAABAAEAPUAAACGAwAAAAA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PKB signal wire (red / </w:t>
                        </w:r>
                        <w:r>
                          <w:rPr>
                            <w:sz w:val="18"/>
                          </w:rPr>
                          <w:t>w</w:t>
                        </w:r>
                        <w:r>
                          <w:rPr>
                            <w:rFonts w:hint="eastAsia"/>
                            <w:sz w:val="18"/>
                          </w:rPr>
                          <w:t>hite)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710" o:spid="_x0000_s1333" style="position:absolute;left:1103;top:11351;width:8319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o0sMA&#10;AADcAAAADwAAAGRycy9kb3ducmV2LnhtbESPQWvCQBSE7wX/w/IEb3VjEC2pq4gl0GtiDx5fs69J&#10;zO7bkF1N/PduodDjMDPfMLvDZI240+BbxwpWywQEceV0y7WCr3P++gbCB2SNxjEpeJCHw372ssNM&#10;u5ELupehFhHCPkMFTQh9JqWvGrLol64njt6PGyyGKIda6gHHCLdGpkmykRZbjgsN9nRqqOrKm1Vw&#10;/t52RpYmLfj6cVt3eXHJx0mpxXw6voMINIX/8F/7UytItxv4PROP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Lo0sMAAADc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6048C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</w:t>
                        </w:r>
                        <w:r w:rsidR="006048C9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</w:rPr>
                          <w:t>(green)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737" o:spid="_x0000_s1334" style="position:absolute;left:23175;top:2758;width:6077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AgcMA&#10;AADcAAAADwAAAGRycy9kb3ducmV2LnhtbESPQWvCQBSE70L/w/IKvenGUKqkrlJaAr0mevD4mn0m&#10;MbtvQ3Y18d+7BcHjMDPfMJvdZI240uBbxwqWiwQEceV0y7WCwz6fr0H4gKzROCYFN/Kw277MNphp&#10;N3JB1zLUIkLYZ6igCaHPpPRVQxb9wvXE0Tu5wWKIcqilHnCMcGtkmiQf0mLLcaHBnr4bqrryYhXs&#10;/1adkaVJCz7/XN67vDjm46TU2+v09Qki0BSe4Uf7VytI10v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AgcMAAADc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ind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738" o:spid="_x0000_s1335" style="position:absolute;flip:x;visibility:visible;mso-wrap-style:square" from="18130,4808" to="22918,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+DqsYAAADdAAAADwAAAGRycy9kb3ducmV2LnhtbESP0WrCQBRE34X+w3ILfdONAbVJXUMJ&#10;CgXpg9oPuM3eZtNm74bsatJ+vVsQfBxm5gyzLkbbigv1vnGsYD5LQBBXTjdcK/g47abPIHxA1tg6&#10;JgW/5KHYPEzWmGs38IEux1CLCGGfowITQpdL6StDFv3MdcTR+3K9xRBlX0vd4xDhtpVpkiylxYbj&#10;gsGOSkPVz/FsFeyb1ITtYL6tLD//9m6XrRbbd6WeHsfXFxCBxnAP39pvWkE6X2Xw/yY+Abm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/g6rGAAAA3QAAAA8AAAAAAAAA&#10;AAAAAAAAoQIAAGRycy9kb3ducmV2LnhtbFBLBQYAAAAABAAEAPkAAACUAwAAAAA=&#10;">
                  <v:stroke endarrow="block" endarrowwidth="narrow" endarrowlength="long"/>
                </v:line>
                <v:rect id="Rectangle 2810" o:spid="_x0000_s1336" style="position:absolute;left:6542;top:17420;width:6439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NScMA&#10;AADcAAAADwAAAGRycy9kb3ducmV2LnhtbESPwWrDMBBE74X8g9hAbo1cE+riRgklwZCrnR563Fob&#10;27G0MpYSO39fFQo9DjPzhtnuZ2vEnUbfOVbwsk5AENdOd9wo+DwXz28gfEDWaByTggd52O8WT1vM&#10;tZu4pHsVGhEh7HNU0IYw5FL6uiWLfu0G4uhd3GgxRDk2Uo84Rbg1Mk2SV2mx47jQ4kCHluq+ulkF&#10;5++sN7IyacnX423TF+VXMc1KrZbzxzuIQHP4D/+1T1pBmmX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5NScMAAADc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ind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Wire harness </w:t>
                        </w:r>
                      </w:p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811" o:spid="_x0000_s1337" style="position:absolute;flip:y;visibility:visible;mso-wrap-style:square" from="8513,15292" to="11389,17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aEMIAAADdAAAADwAAAGRycy9kb3ducmV2LnhtbERPzYrCMBC+L/gOYYS9ramFdbUaRURB&#10;kD2s+gBjMzbVZlKaaKtPvzkIHj++/9mis5W4U+NLxwqGgwQEce50yYWC42HzNQbhA7LGyjEpeJCH&#10;xbz3McNMu5b/6L4PhYgh7DNUYEKoMyl9bsiiH7iaOHJn11gMETaF1A22MdxWMk2SkbRYcmwwWNPK&#10;UH7d36yCXZmasG7NxcrV6blzm8nP9/pXqc9+t5yCCNSFt/jl3moF6XAc98c38Qn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BaEMIAAADdAAAADwAAAAAAAAAAAAAA&#10;AAChAgAAZHJzL2Rvd25yZXYueG1sUEsFBgAAAAAEAAQA+QAAAJADAAAAAA=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24B73">
        <w:rPr>
          <w:rFonts w:hint="eastAsia"/>
          <w:noProof/>
        </w:rPr>
        <w:t>Fix the wire harness and antenna cord to the vehicle wire harness with a wire tie</w:t>
      </w:r>
      <w:r w:rsidR="00C24B73">
        <w:rPr>
          <w:noProof/>
        </w:rPr>
        <w:br/>
        <w:t>(Fig. 3-</w:t>
      </w:r>
      <w:r w:rsidR="00C24B73">
        <w:rPr>
          <w:rFonts w:hint="eastAsia"/>
          <w:noProof/>
        </w:rPr>
        <w:t>11</w:t>
      </w:r>
      <w:r w:rsidR="00C24B73">
        <w:rPr>
          <w:noProof/>
        </w:rPr>
        <w:t>)</w:t>
      </w:r>
      <w:r w:rsidR="00C24B73">
        <w:rPr>
          <w:rFonts w:hint="eastAsia"/>
          <w:noProof/>
        </w:rPr>
        <w:t>.</w:t>
      </w:r>
    </w:p>
    <w:p w:rsidR="00C24B73" w:rsidRDefault="006048C9" w:rsidP="00193EEB">
      <w:pPr>
        <w:pStyle w:val="ProcLevel3"/>
      </w:pPr>
      <w:r>
        <w:rPr>
          <w:rFonts w:hint="eastAsia"/>
          <w:noProof/>
        </w:rPr>
        <w:t>Route the PKB signal wire (red / w</w:t>
      </w:r>
      <w:r w:rsidR="00C24B73">
        <w:rPr>
          <w:rFonts w:hint="eastAsia"/>
          <w:noProof/>
        </w:rPr>
        <w:t>hite) and REV signal wire (</w:t>
      </w:r>
      <w:r>
        <w:rPr>
          <w:noProof/>
        </w:rPr>
        <w:t>g</w:t>
      </w:r>
      <w:r w:rsidR="00C24B73">
        <w:rPr>
          <w:rFonts w:hint="eastAsia"/>
          <w:noProof/>
        </w:rPr>
        <w:t>reen) from the wire harness along the vehicle wire harness to the vicinity of combination meter (Fig. 3-11).</w:t>
      </w:r>
    </w:p>
    <w:p w:rsidR="006048C9" w:rsidRDefault="006048C9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</w:pPr>
      <w:r>
        <w:rPr>
          <w:rFonts w:hint="eastAsia"/>
        </w:rPr>
        <w:t xml:space="preserve">Temporarily route </w:t>
      </w:r>
      <w:r>
        <w:t>the PKB signal wire</w:t>
      </w:r>
      <w:r>
        <w:rPr>
          <w:rFonts w:hint="eastAsia"/>
        </w:rPr>
        <w:t xml:space="preserve"> and REV signal wire.</w:t>
      </w:r>
      <w:r>
        <w:t xml:space="preserve"> </w:t>
      </w:r>
    </w:p>
    <w:p w:rsidR="00C24B73" w:rsidRDefault="005D3173" w:rsidP="00193EEB">
      <w:pPr>
        <w:pStyle w:val="ProcLevel3"/>
        <w:rPr>
          <w:color w:val="000000"/>
        </w:rPr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29600" behindDoc="0" locked="1" layoutInCell="1" allowOverlap="1" wp14:anchorId="7B665227" wp14:editId="1F6AA22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2304" name="Group 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75" name="Picture 2817" descr="AW-KQ-C07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27" y="165538"/>
                            <a:ext cx="2276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7" name="Group 24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5076"/>
                            <a:chExt cx="4680" cy="3000"/>
                          </a:xfrm>
                        </wpg:grpSpPr>
                        <wps:wsp>
                          <wps:cNvPr id="268" name="Rectangl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Text Box 2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" y="776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5D3173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70" name="Rectangle 2416"/>
                        <wps:cNvSpPr>
                          <a:spLocks noChangeArrowheads="1"/>
                        </wps:cNvSpPr>
                        <wps:spPr bwMode="auto">
                          <a:xfrm>
                            <a:off x="78827" y="78828"/>
                            <a:ext cx="160020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(Red / White)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Line 2417"/>
                        <wps:cNvCnPr>
                          <a:cxnSpLocks noChangeShapeType="1"/>
                        </wps:cNvCnPr>
                        <wps:spPr bwMode="auto">
                          <a:xfrm>
                            <a:off x="480848" y="220717"/>
                            <a:ext cx="354965" cy="635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4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10558" y="1064172"/>
                            <a:ext cx="400050" cy="491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2425"/>
                        <wps:cNvSpPr>
                          <a:spLocks noChangeArrowheads="1"/>
                        </wps:cNvSpPr>
                        <wps:spPr bwMode="auto">
                          <a:xfrm>
                            <a:off x="898634" y="1710559"/>
                            <a:ext cx="121475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 (Green)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Rectangle 2426"/>
                        <wps:cNvSpPr>
                          <a:spLocks noChangeArrowheads="1"/>
                        </wps:cNvSpPr>
                        <wps:spPr bwMode="auto">
                          <a:xfrm>
                            <a:off x="1883979" y="1537138"/>
                            <a:ext cx="106680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Line 24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5800" y="1032641"/>
                            <a:ext cx="636270" cy="715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65227" id="Group 2304" o:spid="_x0000_s1338" style="position:absolute;left:0;text-align:left;margin-left:-255.6pt;margin-top:0;width:234pt;height:149.75pt;z-index:251929600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">
                <v:shape id="Picture 2817" o:spid="_x0000_s1339" type="#_x0000_t75" alt="AW-KQ-C07" style="position:absolute;left:3074;top:1655;width:22765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xZbzFAAAA3AAAAA8AAABkcnMvZG93bnJldi54bWxEj0FrwkAUhO8F/8PyhN50o221pq4iglQo&#10;CNpcvD2zz2xo9m3IrjH+e1cQehxm5htmvuxsJVpqfOlYwWiYgCDOnS65UJD9bgafIHxA1lg5JgU3&#10;8rBc9F7mmGp35T21h1CICGGfogITQp1K6XNDFv3Q1cTRO7vGYoiyKaRu8BrhtpLjJJlIiyXHBYM1&#10;rQ3lf4eLVXD6oV3J2emymbbvs+x4fDOj9lup1363+gIRqAv/4Wd7qxWMpx/wOB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MWW8xQAAANwAAAAPAAAAAAAAAAAAAAAA&#10;AJ8CAABkcnMvZG93bnJldi54bWxQSwUGAAAAAAQABAD3AAAAkQMAAAAA&#10;">
                  <v:imagedata r:id="rId71" o:title="AW-KQ-C07"/>
                  <v:path arrowok="t"/>
                </v:shape>
                <v:group id="Group 2413" o:spid="_x0000_s1340" style="position:absolute;width:29718;height:19050" coordorigin="1200,50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rect id="Rectangle 2414" o:spid="_x0000_s1341" style="position:absolute;left:1200;top:50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    <v:shape id="Text Box 2415" o:spid="_x0000_s1342" type="#_x0000_t202" style="position:absolute;left:1222;top:776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5D3173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3-12</w:t>
                          </w:r>
                        </w:p>
                      </w:txbxContent>
                    </v:textbox>
                  </v:shape>
                </v:group>
                <v:rect id="Rectangle 2416" o:spid="_x0000_s1343" style="position:absolute;left:788;top:788;width:16002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VPcAA&#10;AADcAAAADwAAAGRycy9kb3ducmV2LnhtbERPz2vCMBS+C/4P4QneNLWISmeU4Sjs2rqDx2fz1nZN&#10;XkoTbfffLwdhx4/v9/E8WSOeNPjWsYLNOgFBXDndcq3g65qvDiB8QNZoHJOCX/JwPs1nR8y0G7mg&#10;ZxlqEUPYZ6igCaHPpPRVQxb92vXEkft2g8UQ4VBLPeAYw62RaZLspMWWY0ODPV0aqrryYRVc7/vO&#10;yNKkBf98PLZdXtzycVJquZje30AEmsK/+OX+1ArSfZwfz8QjIE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fVPcAAAADcAAAADwAAAAAAAAAAAAAAAACYAgAAZHJzL2Rvd25y&#10;ZXYueG1sUEsFBgAAAAAEAAQA9QAAAIU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(Red / White)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417" o:spid="_x0000_s1344" style="position:absolute;visibility:visible;mso-wrap-style:square" from="4808,2207" to="8358,8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Wk18QAAADcAAAADwAAAGRycy9kb3ducmV2LnhtbESPT2vCQBTE74LfYXkFL6KbSomauooU&#10;xF4b//T6yL4mIdm3Ibvq2k/fLQgeh5n5DbPaBNOKK/WutqzgdZqAIC6srrlUcDzsJgsQziNrbC2T&#10;gjs52KyHgxVm2t74i665L0WEsMtQQeV9l0npiooMuqntiKP3Y3uDPsq+lLrHW4SbVs6SJJUGa44L&#10;FXb0UVHR5Bej4Ne7+9k0y/lbfvpuxrwM5Z6DUqOXsH0H4Sn4Z/jR/tQKZmkK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VaTXxAAAANwAAAAPAAAAAAAAAAAA&#10;AAAAAKECAABkcnMvZG93bnJldi54bWxQSwUGAAAAAAQABAD5AAAAkgMAAAAA&#10;">
                  <v:stroke endarrow="block" endarrowwidth="narrow" endarrowlength="long"/>
                </v:line>
                <v:line id="Line 2421" o:spid="_x0000_s1345" style="position:absolute;flip:x y;visibility:visible;mso-wrap-style:square" from="17105,10641" to="21106,1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kt8UAAADcAAAADwAAAGRycy9kb3ducmV2LnhtbESPQWsCMRSE74L/ITyhF6nZeGjt1igi&#10;CKWnVu39dfO62XbzsruJ7tZfbwoFj8PMfMMs14OrxZm6UHnWoGYZCOLCm4pLDcfD7n4BIkRkg7Vn&#10;0vBLAdar8WiJufE9v9N5H0uRIBxy1GBjbHIpQ2HJYZj5hjh5X75zGJPsSmk67BPc1XKeZQ/SYcVp&#10;wWJDW0vFz/7kNHy/+Sf1OajXad229hJb1dvDh9Z3k2HzDCLSEG/h//aL0TB/VPB3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Kkt8UAAADcAAAADwAAAAAAAAAA&#10;AAAAAAChAgAAZHJzL2Rvd25yZXYueG1sUEsFBgAAAAAEAAQA+QAAAJMDAAAAAA==&#10;">
                  <v:stroke endarrow="block" endarrowwidth="narrow" endarrowlength="long"/>
                </v:line>
                <v:rect id="Rectangle 2425" o:spid="_x0000_s1346" style="position:absolute;left:8986;top:17105;width:12147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F48MA&#10;AADcAAAADwAAAGRycy9kb3ducmV2LnhtbESPQWvCQBSE70L/w/IKvemmQbSkriKVgNdEDx5fs69J&#10;zO7bkF1N+u+7BcHjMDPfMJvdZI240+BbxwreFwkI4srplmsF51M+/wDhA7JG45gU/JKH3fZltsFM&#10;u5ELupehFhHCPkMFTQh9JqWvGrLoF64njt6PGyyGKIda6gHHCLdGpkmykhZbjgsN9vTVUNWVN6vg&#10;9L3ujCxNWvD1cFt2eXHJx0mpt9dp/wki0BSe4Uf7qBWkqyX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F48MAAADc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 (Green)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426" o:spid="_x0000_s1347" style="position:absolute;left:18839;top:15371;width:10668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geMMA&#10;AADcAAAADwAAAGRycy9kb3ducmV2LnhtbESPQWvCQBSE74X+h+UVvNWNwdoSXaVUAl4TPfT4mn0m&#10;MbtvQ3Y18d+7hUKPw8x8w2x2kzXiRoNvHStYzBMQxJXTLdcKTsf89QOED8gajWNScCcPu+3z0wYz&#10;7UYu6FaGWkQI+wwVNCH0mZS+asiin7ueOHpnN1gMUQ611AOOEW6NTJNkJS22HBca7Omroaorr1bB&#10;8ee9M7I0acGX/XXZ5cV3Pk5KzV6mzzWIQFP4D/+1D1pBunqD3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ngeMMAAADc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427" o:spid="_x0000_s1348" style="position:absolute;flip:x y;visibility:visible;mso-wrap-style:square" from="6858,10326" to="13220,1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UHL8YAAADcAAAADwAAAGRycy9kb3ducmV2LnhtbESPT2vCQBTE74LfYXkFL1I3EbFt6ipS&#10;KIgn/7T31+xrNm32bZJdTfTTdwuCx2FmfsMsVr2txJlaXzpWkE4SEMS50yUXCj6O74/PIHxA1lg5&#10;JgUX8rBaDgcLzLTreE/nQyhEhLDPUIEJoc6k9Lkhi37iauLofbvWYoiyLaRusYtwW8lpksylxZLj&#10;gsGa3gzlv4eTVfCzcy/pV59ux1XTmGto0s4cP5UaPfTrVxCB+nAP39obrWD6NIP/M/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VBy/GAAAA3AAAAA8AAAAAAAAA&#10;AAAAAAAAoQIAAGRycy9kb3ducmV2LnhtbFBLBQYAAAAABAAEAPkAAACUAwAAAAA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24B73">
        <w:rPr>
          <w:rFonts w:hint="eastAsia"/>
          <w:color w:val="000000"/>
        </w:rPr>
        <w:t>Temporar</w:t>
      </w:r>
      <w:r w:rsidR="006048C9">
        <w:rPr>
          <w:rFonts w:hint="eastAsia"/>
          <w:color w:val="000000"/>
        </w:rPr>
        <w:t>ily route the REV signal wire (g</w:t>
      </w:r>
      <w:r w:rsidR="00C24B73">
        <w:rPr>
          <w:rFonts w:hint="eastAsia"/>
          <w:color w:val="000000"/>
        </w:rPr>
        <w:t>reen) and the PKB signal wire (</w:t>
      </w:r>
      <w:r w:rsidR="006048C9">
        <w:rPr>
          <w:color w:val="000000"/>
        </w:rPr>
        <w:t>r</w:t>
      </w:r>
      <w:r w:rsidR="00C24B73">
        <w:rPr>
          <w:rFonts w:hint="eastAsia"/>
          <w:color w:val="000000"/>
        </w:rPr>
        <w:t xml:space="preserve">ed / </w:t>
      </w:r>
      <w:r w:rsidR="006048C9">
        <w:rPr>
          <w:color w:val="000000"/>
        </w:rPr>
        <w:t>w</w:t>
      </w:r>
      <w:r w:rsidR="00C24B73">
        <w:rPr>
          <w:rFonts w:hint="eastAsia"/>
          <w:color w:val="000000"/>
        </w:rPr>
        <w:t xml:space="preserve">hite) from the wire </w:t>
      </w:r>
      <w:r w:rsidR="00C24B73">
        <w:rPr>
          <w:color w:val="000000"/>
        </w:rPr>
        <w:t>harness</w:t>
      </w:r>
      <w:r w:rsidR="00C24B73">
        <w:rPr>
          <w:rFonts w:hint="eastAsia"/>
          <w:color w:val="000000"/>
        </w:rPr>
        <w:t xml:space="preserve"> along the vehicle wire harness (Fig. 3-12).</w:t>
      </w:r>
    </w:p>
    <w:p w:rsidR="00C24B73" w:rsidRDefault="00C24B73" w:rsidP="00193EEB">
      <w:pPr>
        <w:pStyle w:val="ProcLevel3"/>
        <w:numPr>
          <w:ilvl w:val="0"/>
          <w:numId w:val="0"/>
        </w:numPr>
        <w:ind w:left="720"/>
        <w:rPr>
          <w:color w:val="000000"/>
        </w:rPr>
      </w:pPr>
    </w:p>
    <w:p w:rsidR="006048C9" w:rsidRDefault="006048C9" w:rsidP="00193EEB">
      <w:pPr>
        <w:pStyle w:val="ProcLevel3"/>
        <w:numPr>
          <w:ilvl w:val="0"/>
          <w:numId w:val="0"/>
        </w:numPr>
        <w:ind w:left="720"/>
        <w:rPr>
          <w:color w:val="000000"/>
        </w:rPr>
      </w:pPr>
    </w:p>
    <w:p w:rsidR="006048C9" w:rsidRDefault="006048C9" w:rsidP="00193EEB">
      <w:pPr>
        <w:pStyle w:val="ProcLevel3"/>
        <w:numPr>
          <w:ilvl w:val="0"/>
          <w:numId w:val="0"/>
        </w:numPr>
        <w:ind w:left="720"/>
        <w:rPr>
          <w:color w:val="000000"/>
        </w:rPr>
      </w:pPr>
    </w:p>
    <w:p w:rsidR="00C24B73" w:rsidRDefault="00C24B73" w:rsidP="00193EEB">
      <w:pPr>
        <w:pStyle w:val="ProcLevel3"/>
        <w:numPr>
          <w:ilvl w:val="0"/>
          <w:numId w:val="0"/>
        </w:numPr>
        <w:ind w:left="720"/>
        <w:rPr>
          <w:color w:val="000000"/>
        </w:rPr>
      </w:pPr>
    </w:p>
    <w:p w:rsidR="00C24B73" w:rsidRDefault="005D3173" w:rsidP="00193EEB">
      <w:pPr>
        <w:pStyle w:val="ProcLevel3"/>
        <w:rPr>
          <w:color w:val="000000"/>
        </w:rPr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925504" behindDoc="0" locked="1" layoutInCell="1" allowOverlap="1" wp14:anchorId="092BBF7B" wp14:editId="6E5D9365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901825"/>
                <wp:effectExtent l="0" t="0" r="19050" b="22225"/>
                <wp:wrapNone/>
                <wp:docPr id="2303" name="Group 2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63" name="Picture 2818" descr="AW-KQ-C08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27" y="165538"/>
                            <a:ext cx="2276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10" name="Group 24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5076"/>
                            <a:chExt cx="4680" cy="3000"/>
                          </a:xfrm>
                        </wpg:grpSpPr>
                        <wps:wsp>
                          <wps:cNvPr id="2111" name="Rectangle 2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2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1" y="776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5D3173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108" name="Rectangle 2435"/>
                        <wps:cNvSpPr>
                          <a:spLocks noChangeArrowheads="1"/>
                        </wps:cNvSpPr>
                        <wps:spPr bwMode="auto">
                          <a:xfrm>
                            <a:off x="1119352" y="1749972"/>
                            <a:ext cx="1600200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</w:t>
                              </w: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ed / </w:t>
                              </w:r>
                              <w:r>
                                <w:rPr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hite)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Line 24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8896" y="488731"/>
                            <a:ext cx="424815" cy="165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4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50883" y="1245476"/>
                            <a:ext cx="371475" cy="534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Rectangle 2452"/>
                        <wps:cNvSpPr>
                          <a:spLocks noChangeArrowheads="1"/>
                        </wps:cNvSpPr>
                        <wps:spPr bwMode="auto">
                          <a:xfrm>
                            <a:off x="1742089" y="1560786"/>
                            <a:ext cx="121475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 (</w:t>
                              </w:r>
                              <w:r>
                                <w:rPr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reen)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Rectangle 2453"/>
                        <wps:cNvSpPr>
                          <a:spLocks noChangeArrowheads="1"/>
                        </wps:cNvSpPr>
                        <wps:spPr bwMode="auto">
                          <a:xfrm>
                            <a:off x="1836683" y="409903"/>
                            <a:ext cx="106680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Line 2455"/>
                        <wps:cNvCnPr>
                          <a:cxnSpLocks noChangeShapeType="1"/>
                        </wps:cNvCnPr>
                        <wps:spPr bwMode="auto">
                          <a:xfrm>
                            <a:off x="433552" y="181303"/>
                            <a:ext cx="523875" cy="525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4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45476" y="1174531"/>
                            <a:ext cx="502285" cy="377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2457"/>
                        <wps:cNvSpPr>
                          <a:spLocks noChangeArrowheads="1"/>
                        </wps:cNvSpPr>
                        <wps:spPr bwMode="auto">
                          <a:xfrm>
                            <a:off x="55179" y="39414"/>
                            <a:ext cx="106680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Instrument panel J/B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BBF7B" id="Group 2303" o:spid="_x0000_s1349" style="position:absolute;left:0;text-align:left;margin-left:-255.75pt;margin-top:.05pt;width:234pt;height:149.75pt;z-index:251925504;mso-width-relative:margin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">
                <v:shape id="Picture 2818" o:spid="_x0000_s1350" type="#_x0000_t75" alt="AW-KQ-C08" style="position:absolute;left:3074;top:1655;width:22765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bNqHFAAAA3AAAAA8AAABkcnMvZG93bnJldi54bWxEj0FLAzEUhO+C/yE8oTebtUKra9MiilAo&#10;Frr14PGxed0s7ntZk9hu++sbQfA4zMw3zHw5cKcOFGLrxcDduABFUnvbSmPgY/d2+wAqJhSLnRcy&#10;cKIIy8X11RxL64+ypUOVGpUhEks04FLqS61j7Ygxjn1Pkr29D4wpy9BoG/CY4dzpSVFMNWMrecFh&#10;Ty+O6q/qhw3wrH+t3vePO12d2X36NnxveG3M6GZ4fgKVaEj/4b/2yhqYTO/h90w+Anp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GzahxQAAANwAAAAPAAAAAAAAAAAAAAAA&#10;AJ8CAABkcnMvZG93bnJldi54bWxQSwUGAAAAAAQABAD3AAAAkQMAAAAA&#10;">
                  <v:imagedata r:id="rId73" o:title="AW-KQ-C08"/>
                  <v:path arrowok="t"/>
                </v:shape>
                <v:group id="Group 2432" o:spid="_x0000_s1351" style="position:absolute;width:29718;height:19050" coordorigin="1200,50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rect id="Rectangle 2433" o:spid="_x0000_s1352" style="position:absolute;left:1200;top:50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wqMQA&#10;AADdAAAADwAAAGRycy9kb3ducmV2LnhtbESPQWsCMRSE7wX/Q3iCt5pdwVJWo6xSwZOgLVRvj80z&#10;Wdy8LJvUXf+9KRR6HGbmG2a5Hlwj7tSF2rOCfJqBIK68rtko+Prcvb6DCBFZY+OZFDwowHo1elli&#10;oX3PR7qfohEJwqFABTbGtpAyVJYchqlviZN39Z3DmGRnpO6wT3DXyFmWvUmHNacFiy1tLVW3049T&#10;8NFeDuXcBFl+R3u++U2/swej1GQ8lAsQkYb4H/5r77WCWZ7n8PsmP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MKjEAAAA3QAAAA8AAAAAAAAAAAAAAAAAmAIAAGRycy9k&#10;b3ducmV2LnhtbFBLBQYAAAAABAAEAPUAAACJAwAAAAA=&#10;" filled="f"/>
                  <v:shape id="Text Box 2434" o:spid="_x0000_s1353" type="#_x0000_t202" style="position:absolute;left:1231;top:776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5D3173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3-13</w:t>
                          </w:r>
                        </w:p>
                      </w:txbxContent>
                    </v:textbox>
                  </v:shape>
                </v:group>
                <v:rect id="Rectangle 2435" o:spid="_x0000_s1354" style="position:absolute;left:11193;top:17499;width:16002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642cQA&#10;AADdAAAADwAAAGRycy9kb3ducmV2LnhtbERPXWvCMBR9H+w/hDvYi8y0gqLVKGMylMkGduLzpbk2&#10;1eamNlG7f28ehD0ezvds0dlaXKn1lWMFaT8BQVw4XXGpYPf7+TYG4QOyxtoxKfgjD4v589MMM+1u&#10;vKVrHkoRQ9hnqMCE0GRS+sKQRd93DXHkDq61GCJsS6lbvMVwW8tBkoykxYpjg8GGPgwVp/xiFezz&#10;06T8Xm2Gk6/hsrdZn48m/Tkq9frSvU9BBOrCv/jhXmsFgzSJc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+uNnEAAAA3QAAAA8AAAAAAAAAAAAAAAAAmAIAAGRycy9k&#10;b3ducmV2LnhtbFBLBQYAAAAABAAEAPUAAACJAwAAAAA=&#10;" filled="f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</w:t>
                        </w: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ed / </w:t>
                        </w:r>
                        <w:r>
                          <w:rPr>
                            <w:sz w:val="18"/>
                          </w:rPr>
                          <w:t>w</w:t>
                        </w:r>
                        <w:r>
                          <w:rPr>
                            <w:rFonts w:hint="eastAsia"/>
                            <w:sz w:val="18"/>
                          </w:rPr>
                          <w:t>hite)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437" o:spid="_x0000_s1355" style="position:absolute;flip:x;visibility:visible;mso-wrap-style:square" from="14188,4887" to="18437,6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rAcUAAADcAAAADwAAAGRycy9kb3ducmV2LnhtbESP0WrCQBRE3wX/YblC33RjQG1T1yBB&#10;oSB9qO0H3GZvs6nZuyG7mujXu4WCj8PMnGHW+WAbcaHO144VzGcJCOLS6ZorBV+f++kzCB+QNTaO&#10;ScGVPOSb8WiNmXY9f9DlGCoRIewzVGBCaDMpfWnIop+5ljh6P66zGKLsKqk77CPcNjJNkqW0WHNc&#10;MNhSYag8Hc9WwaFOTdj15tfK4vt2cPuX1WL3rtTTZNi+ggg0hEf4v/2mFaSLFfyd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mrAcUAAADcAAAADwAAAAAAAAAA&#10;AAAAAAChAgAAZHJzL2Rvd25yZXYueG1sUEsFBgAAAAAEAAQA+QAAAJMDAAAAAA==&#10;">
                  <v:stroke endarrow="block" endarrowwidth="narrow" endarrowlength="long"/>
                </v:line>
                <v:line id="Line 2441" o:spid="_x0000_s1356" style="position:absolute;flip:x y;visibility:visible;mso-wrap-style:square" from="11508,12454" to="15223,1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1RSsMAAADcAAAADwAAAGRycy9kb3ducmV2LnhtbERPy2rCQBTdC/2H4Ra6EZ1EsNToJJRC&#10;oXRVH91fM9dMbOZOkpma1K93FgWXh/PeFKNtxIV6XztWkM4TEMSl0zVXCg7799kLCB+QNTaOScEf&#10;eSjyh8kGM+0G3tJlFyoRQ9hnqMCE0GZS+tKQRT93LXHkTq63GCLsK6l7HGK4beQiSZ6lxZpjg8GW&#10;3gyVP7tfq+D85VbpcUw/p03XmWvo0sHsv5V6ehxf1yACjeEu/nd/aAWLZVwbz8QjI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tUUrDAAAA3AAAAA8AAAAAAAAAAAAA&#10;AAAAoQIAAGRycy9kb3ducmV2LnhtbFBLBQYAAAAABAAEAPkAAACRAwAAAAA=&#10;">
                  <v:stroke endarrow="block" endarrowwidth="narrow" endarrowlength="long"/>
                </v:line>
                <v:rect id="Rectangle 2452" o:spid="_x0000_s1357" style="position:absolute;left:17420;top:15607;width:12148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XIsQA&#10;AADdAAAADwAAAGRycy9kb3ducmV2LnhtbESPwWrDMBBE74X+g9hCb7UcU5rWiRJKgqFXOzn0uLU2&#10;tmtpZSwldv++CgRyHGbmDbPeztaIC42+c6xgkaQgiGunO24UHA/FyzsIH5A1Gsek4I88bDePD2vM&#10;tZu4pEsVGhEh7HNU0IYw5FL6uiWLPnEDcfRObrQYohwbqUecItwamaXpm7TYcVxocaBdS3Vfna2C&#10;w8+yN7IyWcm/+/NrX5TfxTQr9fw0f65ABJrDPXxrf2kF2SL9gO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H1yL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 (</w:t>
                        </w:r>
                        <w:r>
                          <w:rPr>
                            <w:sz w:val="18"/>
                          </w:rPr>
                          <w:t>g</w:t>
                        </w:r>
                        <w:r>
                          <w:rPr>
                            <w:rFonts w:hint="eastAsia"/>
                            <w:sz w:val="18"/>
                          </w:rPr>
                          <w:t>reen)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453" o:spid="_x0000_s1358" style="position:absolute;left:18366;top:4099;width:10668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gwMQA&#10;AADcAAAADwAAAGRycy9kb3ducmV2LnhtbESPQWvCQBSE70L/w/IKvemmobY1dZWiBLwmeujxNftM&#10;0uy+DdnVxH/vFgo9DjPzDbPeTtaIKw2+dazgeZGAIK6cbrlWcDrm83cQPiBrNI5JwY08bDcPszVm&#10;2o1c0LUMtYgQ9hkqaELoMyl91ZBFv3A9cfTObrAYohxqqQccI9wamSbJq7TYclxosKddQ1VXXqyC&#10;4/dbZ2Rp0oJ/9peXLi++8nFS6ulx+vwAEWgK/+G/9kErSJcr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IMDEAAAA3A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455" o:spid="_x0000_s1359" style="position:absolute;visibility:visible;mso-wrap-style:square" from="4335,1813" to="9574,7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CZOMAAAADcAAAADwAAAGRycy9kb3ducmV2LnhtbERPy4rCMBTdD/gP4QpuBk2VwUc1igji&#10;bO2Mur0017a0uSlN1OjXm8XALA/nvdoE04g7da6yrGA8SkAQ51ZXXCj4/dkP5yCcR9bYWCYFT3Kw&#10;Wfc+Vphq++Aj3TNfiBjCLkUFpfdtKqXLSzLoRrYljtzVdgZ9hF0hdYePGG4aOUmSqTRYcWwosaVd&#10;SXmd3YyCl3fPs6kXs6/sdKk/eRGKAwelBv2wXYLwFPy/+M/9rRVMpnF+PBOP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wmTjAAAAA3AAAAA8AAAAAAAAAAAAAAAAA&#10;oQIAAGRycy9kb3ducmV2LnhtbFBLBQYAAAAABAAEAPkAAACOAwAAAAA=&#10;">
                  <v:stroke endarrow="block" endarrowwidth="narrow" endarrowlength="long"/>
                </v:line>
                <v:line id="Line 2456" o:spid="_x0000_s1360" style="position:absolute;flip:x y;visibility:visible;mso-wrap-style:square" from="12454,11745" to="17477,15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syasUAAADcAAAADwAAAGRycy9kb3ducmV2LnhtbESPzWrDMBCE74G8g9hCL6WRlUNonCih&#10;BAqlp+bvvrU2lhNrZVtq7Pbpo0Ihx2FmvmGW68HV4kpdqDxrUJMMBHHhTcWlhsP+7fkFRIjIBmvP&#10;pOGHAqxX49ESc+N73tJ1F0uRIBxy1GBjbHIpQ2HJYZj4hjh5J985jEl2pTQd9gnuajnNspl0WHFa&#10;sNjQxlJx2X07DedPP1dfg/p4qtvW/sZW9XZ/1PrxYXhdgIg0xHv4v/1uNExnCv7OpCM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syasUAAADcAAAADwAAAAAAAAAA&#10;AAAAAAChAgAAZHJzL2Rvd25yZXYueG1sUEsFBgAAAAAEAAQA+QAAAJMDAAAAAA==&#10;">
                  <v:stroke endarrow="block" endarrowwidth="narrow" endarrowlength="long"/>
                </v:line>
                <v:rect id="Rectangle 2457" o:spid="_x0000_s1361" style="position:absolute;left:551;top:394;width:10668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4DMMA&#10;AADcAAAADwAAAGRycy9kb3ducmV2LnhtbESPQWvCQBSE7wX/w/IEb3XTILZEVylKwGtiDz0+s69J&#10;mt23Ibua+O9dodDjMDPfMNv9ZI240eBbxwrelgkI4srplmsFX+f89QOED8gajWNScCcP+93sZYuZ&#10;diMXdCtDLSKEfYYKmhD6TEpfNWTRL11PHL0fN1gMUQ611AOOEW6NTJNkLS22HBca7OnQUNWVV6vg&#10;fHnvjCxNWvDv8brq8uI7HyelFvPpcwMi0BT+w3/tk1aQrlN4no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4DMMAAADcAAAADwAAAAAAAAAAAAAAAACYAgAAZHJzL2Rv&#10;d25yZXYueG1sUEsFBgAAAAAEAAQA9QAAAIgDAAAAAA=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Instrument panel J/B</w:t>
                        </w:r>
                      </w:p>
                      <w:p w:rsidR="003D554E" w:rsidRDefault="003D554E" w:rsidP="005D3173"/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>Temporarily</w:t>
      </w:r>
      <w:r w:rsidR="00C24B73">
        <w:t xml:space="preserve"> </w:t>
      </w:r>
      <w:r w:rsidR="00C24B73">
        <w:rPr>
          <w:rFonts w:hint="eastAsia"/>
          <w:color w:val="000000"/>
        </w:rPr>
        <w:t>route the REV signal wire (</w:t>
      </w:r>
      <w:r w:rsidR="006048C9">
        <w:rPr>
          <w:color w:val="000000"/>
        </w:rPr>
        <w:t>g</w:t>
      </w:r>
      <w:r w:rsidR="006048C9">
        <w:rPr>
          <w:rFonts w:hint="eastAsia"/>
          <w:color w:val="000000"/>
        </w:rPr>
        <w:t>reen) and the PKB signal wire (r</w:t>
      </w:r>
      <w:r w:rsidR="00C24B73">
        <w:rPr>
          <w:rFonts w:hint="eastAsia"/>
          <w:color w:val="000000"/>
        </w:rPr>
        <w:t xml:space="preserve">ed / </w:t>
      </w:r>
      <w:r w:rsidR="006048C9">
        <w:rPr>
          <w:color w:val="000000"/>
        </w:rPr>
        <w:t>w</w:t>
      </w:r>
      <w:r w:rsidR="00C24B73">
        <w:rPr>
          <w:rFonts w:hint="eastAsia"/>
          <w:color w:val="000000"/>
        </w:rPr>
        <w:t xml:space="preserve">hite) from the wire </w:t>
      </w:r>
      <w:r w:rsidR="00C24B73">
        <w:rPr>
          <w:color w:val="000000"/>
        </w:rPr>
        <w:t>harness</w:t>
      </w:r>
      <w:r w:rsidR="00C24B73">
        <w:rPr>
          <w:rFonts w:hint="eastAsia"/>
          <w:color w:val="000000"/>
        </w:rPr>
        <w:t xml:space="preserve"> along the vehicle wire harness to the instrument panel J/B (Fig. 3-13).</w:t>
      </w:r>
    </w:p>
    <w:p w:rsidR="00C24B73" w:rsidRDefault="00C24B73" w:rsidP="00193EEB">
      <w:pPr>
        <w:pStyle w:val="ProcLevel3"/>
        <w:numPr>
          <w:ilvl w:val="0"/>
          <w:numId w:val="0"/>
        </w:numPr>
        <w:ind w:left="720"/>
        <w:rPr>
          <w:noProof/>
          <w:sz w:val="20"/>
        </w:rPr>
      </w:pPr>
    </w:p>
    <w:p w:rsidR="00C24B73" w:rsidRDefault="00C24B73" w:rsidP="00193EEB">
      <w:pPr>
        <w:pStyle w:val="ProcLevel3"/>
        <w:numPr>
          <w:ilvl w:val="0"/>
          <w:numId w:val="0"/>
        </w:numPr>
        <w:ind w:left="720"/>
        <w:rPr>
          <w:noProof/>
          <w:sz w:val="20"/>
        </w:rPr>
      </w:pPr>
    </w:p>
    <w:p w:rsidR="00C24B73" w:rsidRDefault="00C24B73" w:rsidP="00193EEB">
      <w:pPr>
        <w:pStyle w:val="ProcLevel3"/>
        <w:numPr>
          <w:ilvl w:val="0"/>
          <w:numId w:val="0"/>
        </w:numPr>
        <w:ind w:left="720"/>
        <w:rPr>
          <w:color w:val="000000"/>
        </w:rPr>
      </w:pPr>
    </w:p>
    <w:p w:rsidR="00C24B73" w:rsidRDefault="005D3173" w:rsidP="00193EEB">
      <w:pPr>
        <w:pStyle w:val="ProcLevel3"/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923456" behindDoc="0" locked="1" layoutInCell="1" allowOverlap="1" wp14:anchorId="77E2A0DD" wp14:editId="4C422E3A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1901825"/>
                <wp:effectExtent l="0" t="0" r="19050" b="22225"/>
                <wp:wrapNone/>
                <wp:docPr id="2302" name="Group 2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739" name="Picture 2739" descr="AW-KQ-C09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72" y="47297"/>
                            <a:ext cx="22098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97" name="Group 24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5076"/>
                            <a:chExt cx="4680" cy="3000"/>
                          </a:xfrm>
                        </wpg:grpSpPr>
                        <wps:wsp>
                          <wps:cNvPr id="2098" name="Rectangle 2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Text Box 24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" y="776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5D3173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93" name="Line 24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1600" y="1387366"/>
                            <a:ext cx="371475" cy="359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2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8931" y="819807"/>
                            <a:ext cx="41910" cy="771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Rectangle 2449"/>
                        <wps:cNvSpPr>
                          <a:spLocks noChangeArrowheads="1"/>
                        </wps:cNvSpPr>
                        <wps:spPr bwMode="auto">
                          <a:xfrm>
                            <a:off x="441434" y="102476"/>
                            <a:ext cx="61404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 view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" name="Rectangle 2462"/>
                        <wps:cNvSpPr>
                          <a:spLocks noChangeArrowheads="1"/>
                        </wps:cNvSpPr>
                        <wps:spPr bwMode="auto">
                          <a:xfrm>
                            <a:off x="402021" y="1403131"/>
                            <a:ext cx="9144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Pr="005D3173" w:rsidRDefault="003D554E" w:rsidP="005D3173">
                              <w:pPr>
                                <w:jc w:val="center"/>
                                <w:rPr>
                                  <w:w w:val="85"/>
                                  <w:sz w:val="18"/>
                                  <w:szCs w:val="18"/>
                                </w:rPr>
                              </w:pPr>
                              <w:r w:rsidRPr="005D3173">
                                <w:rPr>
                                  <w:rFonts w:hint="eastAsia"/>
                                  <w:w w:val="85"/>
                                  <w:sz w:val="18"/>
                                  <w:szCs w:val="18"/>
                                </w:rPr>
                                <w:t>Instrument panel J/B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6" name="Rectangle 2463"/>
                        <wps:cNvSpPr>
                          <a:spLocks noChangeArrowheads="1"/>
                        </wps:cNvSpPr>
                        <wps:spPr bwMode="auto">
                          <a:xfrm>
                            <a:off x="1883979" y="39414"/>
                            <a:ext cx="68580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30P (</w:t>
                              </w:r>
                              <w:r>
                                <w:rPr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hite)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" name="Rectangle 2465"/>
                        <wps:cNvSpPr>
                          <a:spLocks noChangeArrowheads="1"/>
                        </wps:cNvSpPr>
                        <wps:spPr bwMode="auto">
                          <a:xfrm>
                            <a:off x="1119352" y="1742090"/>
                            <a:ext cx="1214755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Instrument panel J/B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" name="Line 24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7400" y="394138"/>
                            <a:ext cx="407035" cy="360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Rectangle 2467"/>
                        <wps:cNvSpPr>
                          <a:spLocks noChangeArrowheads="1"/>
                        </wps:cNvSpPr>
                        <wps:spPr bwMode="auto">
                          <a:xfrm>
                            <a:off x="2017986" y="1600200"/>
                            <a:ext cx="60388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16P (white)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2" name="Rectangle 2468"/>
                        <wps:cNvSpPr>
                          <a:spLocks noChangeArrowheads="1"/>
                        </wps:cNvSpPr>
                        <wps:spPr bwMode="auto">
                          <a:xfrm>
                            <a:off x="2262352" y="268014"/>
                            <a:ext cx="60388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D317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14P (</w:t>
                              </w:r>
                              <w:r>
                                <w:rPr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hite)</w:t>
                              </w:r>
                            </w:p>
                            <w:p w:rsidR="003D554E" w:rsidRDefault="003D554E" w:rsidP="005D31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3" name="Line 27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11469" y="670035"/>
                            <a:ext cx="977900" cy="9239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2702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096" y="165538"/>
                            <a:ext cx="1440815" cy="509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27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448" y="165538"/>
                            <a:ext cx="331470" cy="676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2A0DD" id="Group 2302" o:spid="_x0000_s1362" style="position:absolute;left:0;text-align:left;margin-left:-255.75pt;margin-top:.2pt;width:234pt;height:149.75pt;z-index:251923456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">
                <v:shape id="Picture 2739" o:spid="_x0000_s1363" type="#_x0000_t75" alt="AW-KQ-C09" style="position:absolute;left:3783;top:472;width:22098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8g2jGAAAA3QAAAA8AAABkcnMvZG93bnJldi54bWxEj0FrwkAUhO9C/8PyBG+60ZZq0qxSWixC&#10;PVSr9PrIPpPQ3bchu8b477sFweMwM98w+aq3RnTU+tqxgukkAUFcOF1zqeDwvR4vQPiArNE4JgVX&#10;8rBaPgxyzLS78I66fShFhLDPUEEVQpNJ6YuKLPqJa4ijd3KtxRBlW0rd4iXCrZGzJHmWFmuOCxU2&#10;9FZR8bs/WwWfC9qmX+/rn61Npt3HkzFzvzsqNRr2ry8gAvXhHr61N1rBbP6Ywv+b+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yDaMYAAADdAAAADwAAAAAAAAAAAAAA&#10;AACfAgAAZHJzL2Rvd25yZXYueG1sUEsFBgAAAAAEAAQA9wAAAJIDAAAAAA==&#10;">
                  <v:imagedata r:id="rId75" o:title="AW-KQ-C09"/>
                  <v:path arrowok="t"/>
                </v:shape>
                <v:group id="Group 2442" o:spid="_x0000_s1364" style="position:absolute;width:29718;height:19050" coordorigin="1200,50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rect id="Rectangle 2443" o:spid="_x0000_s1365" style="position:absolute;left:1200;top:50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V8sIA&#10;AADdAAAADwAAAGRycy9kb3ducmV2LnhtbERPz2vCMBS+C/sfwhvsZlOFiavG0o0JOwnTwebt0TyT&#10;0ualNJnt/ntzGHj8+H5vy8l14kpDaDwrWGQ5COLa64aNgq/Tfr4GESKyxs4zKfijAOXuYbbFQvuR&#10;P+l6jEakEA4FKrAx9oWUobbkMGS+J07cxQ8OY4KDkXrAMYW7Ti7zfCUdNpwaLPb0Zqluj79OwXt/&#10;PlTPJsjqO9qf1r+Oe3swSj09TtUGRKQp3sX/7g+tYJm/pLnpTXo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5XywgAAAN0AAAAPAAAAAAAAAAAAAAAAAJgCAABkcnMvZG93&#10;bnJldi54bWxQSwUGAAAAAAQABAD1AAAAhwMAAAAA&#10;" filled="f"/>
                  <v:shape id="Text Box 2444" o:spid="_x0000_s1366" type="#_x0000_t202" style="position:absolute;left:1222;top:776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gs8YA&#10;AADdAAAADwAAAGRycy9kb3ducmV2LnhtbESPQWvCQBSE74X+h+UJvTW7ehCTuoqUFgqFYoyHHl+z&#10;z2Qx+zbNbjX9964geBxm5htmuR5dJ040BOtZwzRTIIhrbyw3GvbV+/MCRIjIBjvPpOGfAqxXjw9L&#10;LIw/c0mnXWxEgnAoUEMbY19IGeqWHIbM98TJO/jBYUxyaKQZ8JzgrpMzpebSoeW00GJPry3Vx92f&#10;07D55vLN/n79bMtDaasqV/w5P2r9NBk3LyAijfEevrU/jIaZyn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Igs8YAAADdAAAADwAAAAAAAAAAAAAAAACYAgAAZHJz&#10;L2Rvd25yZXYueG1sUEsFBgAAAAAEAAQA9QAAAIsDAAAAAA==&#10;" filled="f" stroked="f">
                    <v:textbox inset="0,0,0,0">
                      <w:txbxContent>
                        <w:p w:rsidR="003D554E" w:rsidRDefault="003D554E" w:rsidP="005D3173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3-14</w:t>
                          </w:r>
                        </w:p>
                      </w:txbxContent>
                    </v:textbox>
                  </v:shape>
                </v:group>
                <v:line id="Line 2446" o:spid="_x0000_s1367" style="position:absolute;flip:y;visibility:visible;mso-wrap-style:square" from="13716,13873" to="17430,17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pdJ8YAAADdAAAADwAAAGRycy9kb3ducmV2LnhtbESP0WrCQBRE34X+w3ILfasbU2w1uglF&#10;FArSB60fcM1es9Hs3ZDdmtSv7xYKPg4zc4ZZFoNtxJU6XztWMBknIIhLp2uuFBy+Ns8zED4ga2wc&#10;k4If8lDkD6MlZtr1vKPrPlQiQthnqMCE0GZS+tKQRT92LXH0Tq6zGKLsKqk77CPcNjJNkldpsea4&#10;YLCllaHysv+2CrZ1asK6N2crV8fb1m3mb9P1p1JPj8P7AkSgIdzD/+0PrSBN5i/w9yY+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6XSfGAAAA3QAAAA8AAAAAAAAA&#10;AAAAAAAAoQIAAGRycy9kb3ducmV2LnhtbFBLBQYAAAAABAAEAPkAAACUAwAAAAA=&#10;">
                  <v:stroke endarrow="block" endarrowwidth="narrow" endarrowlength="long"/>
                </v:line>
                <v:line id="Line 2447" o:spid="_x0000_s1368" style="position:absolute;flip:y;visibility:visible;mso-wrap-style:square" from="20889,8198" to="21308,15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ZSsEAAADdAAAADwAAAGRycy9kb3ducmV2LnhtbERPzYrCMBC+L/gOYQRva2rBXa1GEVEQ&#10;xMOqDzA2Y1NtJqWJtu7Tm8PCHj++//mys5V4UuNLxwpGwwQEce50yYWC82n7OQHhA7LGyjEpeJGH&#10;5aL3McdMu5Z/6HkMhYgh7DNUYEKoMyl9bsiiH7qaOHJX11gMETaF1A22MdxWMk2SL2mx5NhgsKa1&#10;ofx+fFgF+zI1YdOam5Xry+/ebaff481BqUG/W81ABOrCv/jPvdMK0lES98c38Qn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Q1lKwQAAAN0AAAAPAAAAAAAAAAAAAAAA&#10;AKECAABkcnMvZG93bnJldi54bWxQSwUGAAAAAAQABAD5AAAAjwMAAAAA&#10;">
                  <v:stroke endarrow="block" endarrowwidth="narrow" endarrowlength="long"/>
                </v:line>
                <v:rect id="Rectangle 2449" o:spid="_x0000_s1369" style="position:absolute;left:4414;top:1024;width:6140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my8QA&#10;AADdAAAADwAAAGRycy9kb3ducmV2LnhtbESPwWrDMBBE74H+g9hCb4kcU5LiRjahxdCrnR5y3Fpb&#10;27G0MpYSu39fFQI9DjPzhjkUizXiRpPvHSvYbhIQxI3TPbcKPk/l+gWED8gajWNS8EMeivxhdcBM&#10;u5krutWhFRHCPkMFXQhjJqVvOrLoN24kjt63myyGKKdW6gnnCLdGpkmykxZ7jgsdjvTWUTPUV6vg&#10;9LUfjKxNWvHl/fo8lNW5nBelnh6X4yuIQEv4D9/bH1pBuk328Pc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U5sv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Front view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462" o:spid="_x0000_s1370" style="position:absolute;left:4020;top:14031;width:9144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NXcgA&#10;AADdAAAADwAAAGRycy9kb3ducmV2LnhtbESPQWvCQBSE74L/YXmFXkrdKESa1FWkRSoVC43S8yP7&#10;mo1m38bsVtN/3xUKHoeZ+YaZLXrbiDN1vnasYDxKQBCXTtdcKdjvVo9PIHxA1tg4JgW/5GExHw5m&#10;mGt34U86F6ESEcI+RwUmhDaX0peGLPqRa4mj9+06iyHKrpK6w0uE20ZOkmQqLdYcFwy29GKoPBY/&#10;VsFXccyq7dsmzd7T14fN+nQw44+DUvd3/fIZRKA+3ML/7bVWMEmyFK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lI1dyAAAAN0AAAAPAAAAAAAAAAAAAAAAAJgCAABk&#10;cnMvZG93bnJldi54bWxQSwUGAAAAAAQABAD1AAAAjQMAAAAA&#10;" filled="f" stroked="f" strokeweight=".25pt">
                  <v:textbox inset="0,0,0,0">
                    <w:txbxContent>
                      <w:p w:rsidR="003D554E" w:rsidRPr="005D3173" w:rsidRDefault="003D554E" w:rsidP="005D3173">
                        <w:pPr>
                          <w:jc w:val="center"/>
                          <w:rPr>
                            <w:w w:val="85"/>
                            <w:sz w:val="18"/>
                            <w:szCs w:val="18"/>
                          </w:rPr>
                        </w:pPr>
                        <w:r w:rsidRPr="005D3173">
                          <w:rPr>
                            <w:rFonts w:hint="eastAsia"/>
                            <w:w w:val="85"/>
                            <w:sz w:val="18"/>
                            <w:szCs w:val="18"/>
                          </w:rPr>
                          <w:t>Instrument panel J/B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463" o:spid="_x0000_s1371" style="position:absolute;left:18839;top:394;width:6858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DUMQA&#10;AADdAAAADwAAAGRycy9kb3ducmV2LnhtbESPwWrDMBBE74H+g9hCb4kcU9LiRjahxdCrnR5y3Fpb&#10;27G0MpYSu39fFQI5DjPzhtkXizXiSpPvHSvYbhIQxI3TPbcKvo7l+hWED8gajWNS8EseivxhtcdM&#10;u5krutahFRHCPkMFXQhjJqVvOrLoN24kjt6PmyyGKKdW6gnnCLdGpkmykxZ7jgsdjvTeUTPUF6vg&#10;+P0yGFmbtOLzx+V5KKtTOS9KPT0uhzcQgZZwD9/an1pBuk128P8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YQ1D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30P (</w:t>
                        </w:r>
                        <w:r>
                          <w:rPr>
                            <w:sz w:val="18"/>
                          </w:rPr>
                          <w:t>w</w:t>
                        </w:r>
                        <w:r>
                          <w:rPr>
                            <w:rFonts w:hint="eastAsia"/>
                            <w:sz w:val="18"/>
                          </w:rPr>
                          <w:t>hite)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465" o:spid="_x0000_s1372" style="position:absolute;left:11193;top:17420;width:12148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oxsgA&#10;AADdAAAADwAAAGRycy9kb3ducmV2LnhtbESPQWvCQBSE7wX/w/IEL6IbpRYTXaW0SKXSgrH0/Mg+&#10;s9Hs2zS71fTfdwtCj8PMfMMs152txYVaXzlWMBknIIgLpysuFXwcNqM5CB+QNdaOScEPeVivendL&#10;zLS78p4ueShFhLDPUIEJocmk9IUhi37sGuLoHV1rMUTZllK3eI1wW8tpkjxIixXHBYMNPRkqzvm3&#10;VfCZn9Py7WU3S19nz8Pd9utkJu8npQb97nEBIlAX/sO39lYrmCbpP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2CjG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Instrument panel J/B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466" o:spid="_x0000_s1373" style="position:absolute;flip:x;visibility:visible;mso-wrap-style:square" from="20574,3941" to="24644,7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ZpsUAAADdAAAADwAAAGRycy9kb3ducmV2LnhtbESPwW7CMBBE70j8g7VIvYGTHKqSYhBQ&#10;FRVugV64reJtHDVep7ED4e9xJSSOo5l5o1msBtuIC3W+dqwgnSUgiEuna64UfJ8+p28gfEDW2Dgm&#10;BTfysFqORwvMtbtyQZdjqESEsM9RgQmhzaX0pSGLfuZa4uj9uM5iiLKrpO7wGuG2kVmSvEqLNccF&#10;gy1tDZW/x94q2PX76m/nMDt8mE3R38J5XmzOSr1MhvU7iEBDeIYf7S+tIEuTFP7f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mZpsUAAADdAAAADwAAAAAAAAAA&#10;AAAAAAChAgAAZHJzL2Rvd25yZXYueG1sUEsFBgAAAAAEAAQA+QAAAJMDAAAAAA==&#10;">
                  <v:stroke endarrowwidth="narrow" endarrowlength="short"/>
                </v:line>
                <v:rect id="Rectangle 2467" o:spid="_x0000_s1374" style="position:absolute;left:20179;top:16002;width:6039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ZSsQA&#10;AADdAAAADwAAAGRycy9kb3ducmV2LnhtbESPQWvCQBSE74X+h+UVvNWNQWwbXaVUAl4TPfT4mn0m&#10;MbtvQ3Y18d+7hUKPw8x8w2x2kzXiRoNvHStYzBMQxJXTLdcKTsf89R2ED8gajWNScCcPu+3z0wYz&#10;7UYu6FaGWkQI+wwVNCH0mZS+asiin7ueOHpnN1gMUQ611AOOEW6NTJNkJS22HBca7Omroaorr1bB&#10;8eetM7I0acGX/XXZ5cV3Pk5KzV6mzzWIQFP4D/+1D1pBmnys4PdNf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2Ur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16P (white)</w:t>
                        </w:r>
                      </w:p>
                      <w:p w:rsidR="003D554E" w:rsidRDefault="003D554E" w:rsidP="005D3173"/>
                    </w:txbxContent>
                  </v:textbox>
                </v:rect>
                <v:rect id="Rectangle 2468" o:spid="_x0000_s1375" style="position:absolute;left:22623;top:2680;width:6039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FU8QA&#10;AADdAAAADwAAAGRycy9kb3ducmV2LnhtbESPQWvCQBSE7wX/w/IK3urGIK1EVymWQK+JPXh8Zl+T&#10;NLtvQ3Y18d+7BcHjMDPfMNv9ZI240uBbxwqWiwQEceV0y7WCn2P+tgbhA7JG45gU3MjDfjd72WKm&#10;3cgFXctQiwhhn6GCJoQ+k9JXDVn0C9cTR+/XDRZDlEMt9YBjhFsj0yR5lxZbjgsN9nRoqOrKi1Vw&#10;PH90RpYmLfjv67Lq8uKUj5NS89fpcwMi0BSe4Uf7WytIl0kK/2/iE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RVP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5D317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14P (</w:t>
                        </w:r>
                        <w:r>
                          <w:rPr>
                            <w:sz w:val="18"/>
                          </w:rPr>
                          <w:t>w</w:t>
                        </w:r>
                        <w:r>
                          <w:rPr>
                            <w:rFonts w:hint="eastAsia"/>
                            <w:sz w:val="18"/>
                          </w:rPr>
                          <w:t>hite)</w:t>
                        </w:r>
                      </w:p>
                      <w:p w:rsidR="003D554E" w:rsidRDefault="003D554E" w:rsidP="005D3173"/>
                    </w:txbxContent>
                  </v:textbox>
                </v:rect>
                <v:line id="Line 2701" o:spid="_x0000_s1376" style="position:absolute;flip:x y;visibility:visible;mso-wrap-style:square" from="11114,6700" to="20893,15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hOUsYAAADdAAAADwAAAGRycy9kb3ducmV2LnhtbESPQWsCMRSE74L/ITzBi9RsLJR2axQR&#10;BPHUant/3bxutt287G6iu/bXN4WCx2FmvmGW68HV4kJdqDxrUPMMBHHhTcWlhrfT7u4RRIjIBmvP&#10;pOFKAdar8WiJufE9v9LlGEuRIBxy1GBjbHIpQ2HJYZj7hjh5n75zGJPsSmk67BPc1XKRZQ/SYcVp&#10;wWJDW0vF9/HsNHy9+Cf1MajDrG5b+xNb1dvTu9bTybB5BhFpiLfwf3tvNCxUdg9/b9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ITlLGAAAA3QAAAA8AAAAAAAAA&#10;AAAAAAAAoQIAAGRycy9kb3ducmV2LnhtbFBLBQYAAAAABAAEAPkAAACUAwAAAAA=&#10;">
                  <v:stroke endarrow="block" endarrowwidth="narrow" endarrowlength="long"/>
                </v:line>
                <v:line id="Line 2702" o:spid="_x0000_s1377" style="position:absolute;flip:x;visibility:visible;mso-wrap-style:square" from="7330,1655" to="21739,6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hfScUAAADdAAAADwAAAGRycy9kb3ducmV2LnhtbESP0WrCQBRE3wv+w3IF3+rGYLVNXUVE&#10;QRAf1H7AbfY2G83eDdnVxH69KxT6OMzMGWa26GwlbtT40rGC0TABQZw7XXKh4Ou0eX0H4QOyxsox&#10;KbiTh8W89zLDTLuWD3Q7hkJECPsMFZgQ6kxKnxuy6IeuJo7ej2sshiibQuoG2wi3lUyTZCItlhwX&#10;DNa0MpRfjlerYFemJqxbc7Zy9f27c5uP6dt6r9Sg3y0/QQTqwn/4r73VCtJRMo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hfScUAAADdAAAADwAAAAAAAAAA&#10;AAAAAAChAgAAZHJzL2Rvd25yZXYueG1sUEsFBgAAAAAEAAQA+QAAAJMDAAAAAA==&#10;">
                  <v:stroke endarrow="block" endarrowwidth="narrow" endarrowlength="long"/>
                </v:line>
                <v:line id="Line 2740" o:spid="_x0000_s1378" style="position:absolute;flip:x;visibility:visible;mso-wrap-style:square" from="18524,1655" to="21839,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60sUAAADdAAAADwAAAGRycy9kb3ducmV2LnhtbESP0WrCQBRE3wv+w3KFvtWNAVuNriKi&#10;IIgPVT/gmr1mo9m7Ibs1sV/vFgo+DjNzhpktOluJOzW+dKxgOEhAEOdOl1woOB03H2MQPiBrrByT&#10;ggd5WMx7bzPMtGv5m+6HUIgIYZ+hAhNCnUnpc0MW/cDVxNG7uMZiiLIppG6wjXBbyTRJPqXFkuOC&#10;wZpWhvLb4ccq2JWpCevWXK1cnX93bjP5Gq33Sr33u+UURKAuvML/7a1WkA6TEfy9iU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T60sUAAADdAAAADwAAAAAAAAAA&#10;AAAAAAChAgAAZHJzL2Rvd25yZXYueG1sUEsFBgAAAAAEAAQA+QAAAJMDAAAAAA=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24B73">
        <w:rPr>
          <w:rFonts w:hint="eastAsia"/>
        </w:rPr>
        <w:t>Disconnect the white 16P connector and white 30P connector from the instrument panel J/B (Fig.</w:t>
      </w:r>
      <w:r w:rsidR="00C24B73">
        <w:t xml:space="preserve"> </w:t>
      </w:r>
      <w:r w:rsidR="00C24B73">
        <w:rPr>
          <w:rFonts w:hint="eastAsia"/>
        </w:rPr>
        <w:t>3-14).</w:t>
      </w:r>
    </w:p>
    <w:p w:rsidR="00C24B73" w:rsidRDefault="00C24B73" w:rsidP="00193EEB">
      <w:pPr>
        <w:pStyle w:val="ProcLevel3"/>
        <w:numPr>
          <w:ilvl w:val="0"/>
          <w:numId w:val="0"/>
        </w:numPr>
        <w:ind w:leftChars="299" w:left="720" w:hanging="2"/>
        <w:rPr>
          <w:color w:val="000000"/>
        </w:rPr>
      </w:pPr>
      <w:r>
        <w:rPr>
          <w:rFonts w:hint="eastAsia"/>
          <w:b/>
          <w:bCs/>
          <w:szCs w:val="24"/>
        </w:rPr>
        <w:t>NOTE</w:t>
      </w:r>
      <w:r w:rsidR="006048C9">
        <w:rPr>
          <w:rFonts w:hint="eastAsia"/>
          <w:szCs w:val="24"/>
        </w:rPr>
        <w:t xml:space="preserve">: </w:t>
      </w:r>
      <w:r>
        <w:rPr>
          <w:szCs w:val="24"/>
        </w:rPr>
        <w:t>If it is hard to disconnect the white 16P connector, disconnect the white 14P connector first.</w:t>
      </w:r>
    </w:p>
    <w:p w:rsidR="00E95AC5" w:rsidRDefault="00E95AC5" w:rsidP="00193EEB">
      <w:pPr>
        <w:spacing w:after="120" w:line="300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:rsidR="00E95AC5" w:rsidRDefault="00E95AC5" w:rsidP="00193EEB">
      <w:pPr>
        <w:pStyle w:val="ProcLevel3"/>
        <w:numPr>
          <w:ilvl w:val="0"/>
          <w:numId w:val="0"/>
        </w:numPr>
        <w:ind w:left="360" w:hanging="2"/>
        <w:rPr>
          <w:color w:val="000000"/>
        </w:rPr>
      </w:pPr>
    </w:p>
    <w:p w:rsidR="00C24B73" w:rsidRDefault="00C24B73" w:rsidP="00193EEB">
      <w:pPr>
        <w:pStyle w:val="ProcLevel2"/>
      </w:pPr>
      <w:r>
        <w:rPr>
          <w:rFonts w:hint="eastAsia"/>
        </w:rPr>
        <w:t>Connect</w:t>
      </w:r>
      <w:r>
        <w:t xml:space="preserve"> the </w:t>
      </w:r>
      <w:r>
        <w:rPr>
          <w:rFonts w:hint="eastAsia"/>
        </w:rPr>
        <w:t>PKB</w:t>
      </w:r>
      <w:r>
        <w:t xml:space="preserve"> signal wire.</w:t>
      </w:r>
    </w:p>
    <w:p w:rsidR="00827B43" w:rsidRDefault="00827B43" w:rsidP="00193EEB">
      <w:pPr>
        <w:pStyle w:val="ProcLevel3"/>
      </w:pPr>
      <w:r>
        <w:rPr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921408" behindDoc="0" locked="1" layoutInCell="1" allowOverlap="1" wp14:anchorId="59BD5257" wp14:editId="4F0CC2CC">
                <wp:simplePos x="0" y="0"/>
                <wp:positionH relativeFrom="column">
                  <wp:posOffset>-3248025</wp:posOffset>
                </wp:positionH>
                <wp:positionV relativeFrom="page">
                  <wp:posOffset>1410970</wp:posOffset>
                </wp:positionV>
                <wp:extent cx="2971800" cy="1901825"/>
                <wp:effectExtent l="0" t="0" r="19050" b="22225"/>
                <wp:wrapNone/>
                <wp:docPr id="2300" name="Group 2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703" name="Picture 2703" descr="AW-KQ-C10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65" y="126124"/>
                            <a:ext cx="2495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88" name="Group 24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0821"/>
                            <a:chExt cx="4680" cy="3000"/>
                          </a:xfrm>
                        </wpg:grpSpPr>
                        <wps:wsp>
                          <wps:cNvPr id="2089" name="Rectangle 2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0821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Text Box 24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13509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827B43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84" name="Rectangle 2473"/>
                        <wps:cNvSpPr>
                          <a:spLocks noChangeArrowheads="1"/>
                        </wps:cNvSpPr>
                        <wps:spPr bwMode="auto">
                          <a:xfrm>
                            <a:off x="63062" y="394137"/>
                            <a:ext cx="625475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27B43">
                              <w:pPr>
                                <w:ind w:left="10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16P (white)</w:t>
                              </w:r>
                            </w:p>
                            <w:p w:rsidR="003D554E" w:rsidRDefault="003D554E" w:rsidP="00827B43">
                              <w:pPr>
                                <w:ind w:left="108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2" name="Rectangle 2474"/>
                        <wps:cNvSpPr>
                          <a:spLocks noChangeArrowheads="1"/>
                        </wps:cNvSpPr>
                        <wps:spPr bwMode="auto">
                          <a:xfrm>
                            <a:off x="110358" y="55179"/>
                            <a:ext cx="121602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27B43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Vehicle wire harness  </w:t>
                              </w:r>
                            </w:p>
                            <w:p w:rsidR="003D554E" w:rsidRDefault="003D554E" w:rsidP="00827B43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ellow)</w:t>
                              </w:r>
                            </w:p>
                            <w:p w:rsidR="003D554E" w:rsidRDefault="003D554E" w:rsidP="00827B4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827B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Line 2476"/>
                        <wps:cNvCnPr>
                          <a:cxnSpLocks noChangeShapeType="1"/>
                        </wps:cNvCnPr>
                        <wps:spPr bwMode="auto">
                          <a:xfrm>
                            <a:off x="1040524" y="212834"/>
                            <a:ext cx="414020" cy="995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Rectangle 2477"/>
                        <wps:cNvSpPr>
                          <a:spLocks noChangeArrowheads="1"/>
                        </wps:cNvSpPr>
                        <wps:spPr bwMode="auto">
                          <a:xfrm>
                            <a:off x="1371600" y="1734206"/>
                            <a:ext cx="159258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27B43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</w:t>
                              </w: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ed / </w:t>
                              </w:r>
                              <w:r>
                                <w:rPr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hite)</w:t>
                              </w:r>
                            </w:p>
                            <w:p w:rsidR="003D554E" w:rsidRDefault="003D554E" w:rsidP="00827B43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827B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" name="Line 247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8214" y="1552903"/>
                            <a:ext cx="31432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Rectangle 2479"/>
                        <wps:cNvSpPr>
                          <a:spLocks noChangeArrowheads="1"/>
                        </wps:cNvSpPr>
                        <wps:spPr bwMode="auto">
                          <a:xfrm>
                            <a:off x="165538" y="1489841"/>
                            <a:ext cx="1066800" cy="16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27B43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Splicing connector</w:t>
                              </w:r>
                            </w:p>
                            <w:p w:rsidR="003D554E" w:rsidRDefault="003D554E" w:rsidP="00827B43">
                              <w:pPr>
                                <w:ind w:left="10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827B43">
                              <w:pPr>
                                <w:ind w:left="108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3" name="Line 248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35117" y="1450427"/>
                            <a:ext cx="495300" cy="116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Rectangle 2483"/>
                        <wps:cNvSpPr>
                          <a:spLocks noChangeArrowheads="1"/>
                        </wps:cNvSpPr>
                        <wps:spPr bwMode="auto">
                          <a:xfrm>
                            <a:off x="1474076" y="654268"/>
                            <a:ext cx="1226820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27B43">
                              <w:pPr>
                                <w:ind w:left="108"/>
                                <w:rPr>
                                  <w:w w:val="90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w w:val="90"/>
                                  <w:sz w:val="18"/>
                                </w:rPr>
                                <w:t>16P on the wire harness side</w:t>
                              </w:r>
                            </w:p>
                            <w:p w:rsidR="003D554E" w:rsidRDefault="003D554E" w:rsidP="00827B43">
                              <w:pPr>
                                <w:ind w:left="10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827B43">
                              <w:pPr>
                                <w:ind w:left="108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D5257" id="Group 2300" o:spid="_x0000_s1379" style="position:absolute;left:0;text-align:left;margin-left:-255.75pt;margin-top:111.1pt;width:234pt;height:149.75pt;z-index:251921408;mso-position-vertical-relative:page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">
                <v:shape id="Picture 2703" o:spid="_x0000_s1380" type="#_x0000_t75" alt="AW-KQ-C10" style="position:absolute;left:2443;top:1261;width:24956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1sOzFAAAA3QAAAA8AAABkcnMvZG93bnJldi54bWxEj0+LwjAUxO8LfofwhL2tiQq7Uo0iouBh&#10;F9d/B2+P5tkWm5fSRFu/vREEj8PM/IaZzFpbihvVvnCsod9TIIhTZwrONBz2q68RCB+QDZaOScOd&#10;PMymnY8JJsY1vKXbLmQiQtgnqCEPoUqk9GlOFn3PVcTRO7vaYoiyzqSpsYlwW8qBUt/SYsFxIceK&#10;Fjmll93VauDh/4pOvvk7nn7VaO3umVxuGq0/u+18DCJQG97hV3ttNAx+1BCeb+IT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bDsxQAAAN0AAAAPAAAAAAAAAAAAAAAA&#10;AJ8CAABkcnMvZG93bnJldi54bWxQSwUGAAAAAAQABAD3AAAAkQMAAAAA&#10;">
                  <v:imagedata r:id="rId77" o:title="AW-KQ-C10"/>
                  <v:path arrowok="t"/>
                </v:shape>
                <v:group id="Group 2470" o:spid="_x0000_s1381" style="position:absolute;width:29718;height:19050" coordorigin="1200,10821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rect id="Rectangle 2471" o:spid="_x0000_s1382" style="position:absolute;left:1200;top:10821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mtMQA&#10;AADdAAAADwAAAGRycy9kb3ducmV2LnhtbESPQWsCMRSE74L/ITyhN81WqNjVKKtU6ElQC623x+Y1&#10;Wdy8LJvU3f57Iwgeh5n5hlmue1eLK7Wh8qzgdZKBIC69rtgo+DrtxnMQISJrrD2Tgn8KsF4NB0vM&#10;te/4QNdjNCJBOOSowMbY5FKG0pLDMPENcfJ+feswJtkaqVvsEtzVcpplM+mw4rRgsaGtpfJy/HMK&#10;PprzvngzQRbf0f5c/Kbb2b1R6mXUFwsQkfr4DD/an1rBNJu/w/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uprTEAAAA3QAAAA8AAAAAAAAAAAAAAAAAmAIAAGRycy9k&#10;b3ducmV2LnhtbFBLBQYAAAAABAAEAPUAAACJAwAAAAA=&#10;" filled="f"/>
                  <v:shape id="Text Box 2472" o:spid="_x0000_s1383" type="#_x0000_t202" style="position:absolute;left:1224;top:1350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st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0TNx3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Cy1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827B43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rect id="Rectangle 2473" o:spid="_x0000_s1384" style="position:absolute;left:630;top:3941;width:6255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0e8QA&#10;AADdAAAADwAAAGRycy9kb3ducmV2LnhtbESPQWvCQBSE74X+h+UVvNVNg1RJXaUoAa+JHjy+Zl+T&#10;NLtvQ3Y18d+7BcHjMDPfMOvtZI240uBbxwo+5gkI4srplmsFp2P+vgLhA7JG45gU3MjDdvP6ssZM&#10;u5ELupahFhHCPkMFTQh9JqWvGrLo564njt6vGyyGKIda6gHHCLdGpknyKS22HBca7GnXUNWVF6vg&#10;+LPsjCxNWvDf/rLo8uKcj5NSs7fp+wtEoCk8w4/2QStIk9UC/t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0dHv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27B43">
                        <w:pPr>
                          <w:ind w:left="10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16P (white)</w:t>
                        </w:r>
                      </w:p>
                      <w:p w:rsidR="003D554E" w:rsidRDefault="003D554E" w:rsidP="00827B43">
                        <w:pPr>
                          <w:ind w:left="108"/>
                        </w:pPr>
                      </w:p>
                    </w:txbxContent>
                  </v:textbox>
                </v:rect>
                <v:rect id="Rectangle 2474" o:spid="_x0000_s1385" style="position:absolute;left:1103;top:551;width:12160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fScQA&#10;AADdAAAADwAAAGRycy9kb3ducmV2LnhtbESPQWvCQBSE74L/YXkFb7ppEFujq0hLoNfEHnp8zT6T&#10;mN23Ibua9N+7hUKPw8x8w+yPkzXiToNvHSt4XiUgiCunW64VfJ7z5SsIH5A1Gsek4Ic8HA/z2R4z&#10;7UYu6F6GWkQI+wwVNCH0mZS+asiiX7meOHoXN1gMUQ611AOOEW6NTJNkIy22HBca7Omtoaorb1bB&#10;+fulM7I0acHX99u6y4uvfJyUWjxNpx2IQFP4D/+1P7SCNNmm8PsmPg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I30n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27B43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Vehicle wire harness  </w:t>
                        </w:r>
                      </w:p>
                      <w:p w:rsidR="003D554E" w:rsidRDefault="003D554E" w:rsidP="00827B43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(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rFonts w:hint="eastAsia"/>
                            <w:sz w:val="18"/>
                          </w:rPr>
                          <w:t>ellow)</w:t>
                        </w:r>
                      </w:p>
                      <w:p w:rsidR="003D554E" w:rsidRDefault="003D554E" w:rsidP="00827B4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827B43"/>
                    </w:txbxContent>
                  </v:textbox>
                </v:rect>
                <v:line id="Line 2476" o:spid="_x0000_s1386" style="position:absolute;visibility:visible;mso-wrap-style:square" from="10405,2128" to="14545,1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oTsQAAADdAAAADwAAAGRycy9kb3ducmV2LnhtbESPQWvCQBSE7wX/w/IKXkrdKFI1zUak&#10;IHo1rfX6yD6TkOzbkN3q6q93C4Ueh5n5hsnWwXTiQoNrLCuYThIQxKXVDVcKvj63r0sQziNr7CyT&#10;ghs5WOejpwxTba98oEvhKxEh7FJUUHvfp1K6siaDbmJ74uid7WDQRzlUUg94jXDTyVmSvEmDDceF&#10;Gnv6qKlsix+j4O7d7du0q8W8OJ7aF16FasdBqfFz2LyD8BT8f/ivvdcKZslyCr9v4hO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WhOxAAAAN0AAAAPAAAAAAAAAAAA&#10;AAAAAKECAABkcnMvZG93bnJldi54bWxQSwUGAAAAAAQABAD5AAAAkgMAAAAA&#10;">
                  <v:stroke endarrow="block" endarrowwidth="narrow" endarrowlength="long"/>
                </v:line>
                <v:rect id="Rectangle 2477" o:spid="_x0000_s1387" style="position:absolute;left:13716;top:17342;width:15925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gbMgA&#10;AADdAAAADwAAAGRycy9kb3ducmV2LnhtbESPQWsCMRSE7wX/Q3hCL0WzCra6GkUsRam00FU8PzbP&#10;zermZbuJuv33plDocZiZb5jZorWVuFLjS8cKBv0EBHHudMmFgv3urTcG4QOyxsoxKfghD4t552GG&#10;qXY3/qJrFgoRIexTVGBCqFMpfW7Iou+7mjh6R9dYDFE2hdQN3iLcVnKYJM/SYslxwWBNK0P5ObtY&#10;BYfsPCk+1tvR5H30+rTdfJ/M4POk1GO3XU5BBGrDf/ivvdEKhsn4BX7fx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0yBs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827B43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</w:t>
                        </w: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ed / </w:t>
                        </w:r>
                        <w:r>
                          <w:rPr>
                            <w:sz w:val="18"/>
                          </w:rPr>
                          <w:t>w</w:t>
                        </w:r>
                        <w:r>
                          <w:rPr>
                            <w:rFonts w:hint="eastAsia"/>
                            <w:sz w:val="18"/>
                          </w:rPr>
                          <w:t>hite)</w:t>
                        </w:r>
                      </w:p>
                      <w:p w:rsidR="003D554E" w:rsidRDefault="003D554E" w:rsidP="00827B43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827B43"/>
                    </w:txbxContent>
                  </v:textbox>
                </v:rect>
                <v:line id="Line 2478" o:spid="_x0000_s1388" style="position:absolute;flip:y;visibility:visible;mso-wrap-style:square" from="18682,15529" to="21825,17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9uYcYAAADdAAAADwAAAGRycy9kb3ducmV2LnhtbESP0WrCQBRE3wv+w3KFvtWNgbZpdBUJ&#10;EQTpQ7UfcM3eZlOzd0N2NbFf3y0UfBxm5gyzXI+2FVfqfeNYwXyWgCCunG64VvB53D5lIHxA1tg6&#10;JgU38rBeTR6WmGs38AddD6EWEcI+RwUmhC6X0leGLPqZ64ij9+V6iyHKvpa6xyHCbSvTJHmRFhuO&#10;CwY7KgxV58PFKtg3qQnlYL6tLE4/e7d9e30u35V6nI6bBYhAY7iH/9s7rSBNshT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vbmHGAAAA3QAAAA8AAAAAAAAA&#10;AAAAAAAAoQIAAGRycy9kb3ducmV2LnhtbFBLBQYAAAAABAAEAPkAAACUAwAAAAA=&#10;">
                  <v:stroke endarrow="block" endarrowwidth="narrow" endarrowlength="long"/>
                </v:line>
                <v:rect id="Rectangle 2479" o:spid="_x0000_s1389" style="position:absolute;left:1655;top:14898;width:1066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pPl8QA&#10;AADdAAAADwAAAGRycy9kb3ducmV2LnhtbESPQWvCQBSE74X+h+UVvNVNg6ikrlJaAl4TPXh8zT6T&#10;mN23Ibua+O9dodDjMDPfMJvdZI240eBbxwo+5gkI4srplmsFx0P+vgbhA7JG45gU3MnDbvv6ssFM&#10;u5ELupWhFhHCPkMFTQh9JqWvGrLo564njt7ZDRZDlEMt9YBjhFsj0yRZSostx4UGe/puqOrKq1Vw&#10;+F11RpYmLfjyc110eXHKx0mp2dv09Qki0BT+w3/tvVaQJuslPN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T5f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827B43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Splicing connector</w:t>
                        </w:r>
                      </w:p>
                      <w:p w:rsidR="003D554E" w:rsidRDefault="003D554E" w:rsidP="00827B43">
                        <w:pPr>
                          <w:ind w:left="10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827B43">
                        <w:pPr>
                          <w:ind w:left="108"/>
                        </w:pPr>
                      </w:p>
                    </w:txbxContent>
                  </v:textbox>
                </v:rect>
                <v:line id="Line 2480" o:spid="_x0000_s1390" style="position:absolute;flip:y;visibility:visible;mso-wrap-style:square" from="11351,14504" to="16304,1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PL+sYAAADdAAAADwAAAGRycy9kb3ducmV2LnhtbESP0WrCQBRE3wv9h+UWfKubRmo1dROK&#10;KAjig9YPuGav2bTZuyG7NbFf7wqFPg4zc4ZZFINtxIU6XztW8DJOQBCXTtdcKTh+rp9nIHxA1tg4&#10;JgVX8lDkjw8LzLTreU+XQ6hEhLDPUIEJoc2k9KUhi37sWuLonV1nMUTZVVJ32Ee4bWSaJFNpsea4&#10;YLClpaHy+/BjFWzr1IRVb76sXJ5+t249f3td7ZQaPQ0f7yACDeE//NfeaAVpMpvA/U18AjK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y/rGAAAA3QAAAA8AAAAAAAAA&#10;AAAAAAAAoQIAAGRycy9kb3ducmV2LnhtbFBLBQYAAAAABAAEAPkAAACUAwAAAAA=&#10;">
                  <v:stroke endarrow="block" endarrowwidth="narrow" endarrowlength="long"/>
                </v:line>
                <v:rect id="Rectangle 2483" o:spid="_x0000_s1391" style="position:absolute;left:14740;top:6542;width:12268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bgMcA&#10;AADdAAAADwAAAGRycy9kb3ducmV2LnhtbESPQWvCQBSE7wX/w/IEL6VuFFI0uopYRKlUMC09P7LP&#10;bDT7Ns2umv77bqHQ4zAz3zDzZWdrcaPWV44VjIYJCOLC6YpLBR/vm6cJCB+QNdaOScE3eVgueg9z&#10;zLS785FueShFhLDPUIEJocmk9IUhi37oGuLonVxrMUTZllK3eI9wW8txkjxLixXHBYMNrQ0Vl/xq&#10;FXzml2n5tt2n09f05XG/+zqb0eGs1KDfrWYgAnXhP/zX3mkF42SS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NG4DHAAAA3QAAAA8AAAAAAAAAAAAAAAAAmAIAAGRy&#10;cy9kb3ducmV2LnhtbFBLBQYAAAAABAAEAPUAAACMAwAAAAA=&#10;" filled="f" stroked="f" strokeweight=".25pt">
                  <v:textbox inset="0,0,0,0">
                    <w:txbxContent>
                      <w:p w:rsidR="003D554E" w:rsidRDefault="003D554E" w:rsidP="00827B43">
                        <w:pPr>
                          <w:ind w:left="108"/>
                          <w:rPr>
                            <w:w w:val="90"/>
                            <w:sz w:val="18"/>
                          </w:rPr>
                        </w:pPr>
                        <w:r>
                          <w:rPr>
                            <w:rFonts w:hint="eastAsia"/>
                            <w:w w:val="90"/>
                            <w:sz w:val="18"/>
                          </w:rPr>
                          <w:t>16P on the wire harness side</w:t>
                        </w:r>
                      </w:p>
                      <w:p w:rsidR="003D554E" w:rsidRDefault="003D554E" w:rsidP="00827B43">
                        <w:pPr>
                          <w:ind w:left="10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827B43">
                        <w:pPr>
                          <w:ind w:left="108"/>
                        </w:pPr>
                      </w:p>
                    </w:txbxContent>
                  </v:textbox>
                </v:rect>
                <w10:wrap anchory="page"/>
                <w10:anchorlock/>
              </v:group>
            </w:pict>
          </mc:Fallback>
        </mc:AlternateContent>
      </w:r>
      <w:r w:rsidR="00C24B73">
        <w:rPr>
          <w:rFonts w:hint="eastAsia"/>
          <w:bCs/>
          <w:szCs w:val="24"/>
        </w:rPr>
        <w:t xml:space="preserve">Connect the yellow wire </w:t>
      </w:r>
      <w:r w:rsidR="00C24B73" w:rsidRPr="009E2EFC">
        <w:rPr>
          <w:rFonts w:hint="eastAsia"/>
          <w:bCs/>
          <w:color w:val="000000"/>
          <w:szCs w:val="24"/>
        </w:rPr>
        <w:t>(7th pin from</w:t>
      </w:r>
      <w:r w:rsidR="00E95AC5">
        <w:rPr>
          <w:bCs/>
          <w:color w:val="000000"/>
          <w:szCs w:val="24"/>
        </w:rPr>
        <w:t xml:space="preserve"> the</w:t>
      </w:r>
      <w:r w:rsidR="00C24B73" w:rsidRPr="009E2EFC">
        <w:rPr>
          <w:rFonts w:hint="eastAsia"/>
          <w:bCs/>
          <w:color w:val="000000"/>
          <w:szCs w:val="24"/>
        </w:rPr>
        <w:t xml:space="preserve"> top left) </w:t>
      </w:r>
      <w:r w:rsidR="00C24B73">
        <w:rPr>
          <w:rFonts w:hint="eastAsia"/>
          <w:bCs/>
          <w:szCs w:val="24"/>
        </w:rPr>
        <w:t>from the white 16P con</w:t>
      </w:r>
      <w:r w:rsidR="00E95AC5">
        <w:rPr>
          <w:rFonts w:hint="eastAsia"/>
          <w:bCs/>
          <w:szCs w:val="24"/>
        </w:rPr>
        <w:t>nector to the PKB signal wire (r</w:t>
      </w:r>
      <w:r w:rsidR="00C24B73">
        <w:rPr>
          <w:rFonts w:hint="eastAsia"/>
          <w:bCs/>
          <w:szCs w:val="24"/>
        </w:rPr>
        <w:t xml:space="preserve">ed / </w:t>
      </w:r>
      <w:r w:rsidR="00E95AC5">
        <w:rPr>
          <w:bCs/>
          <w:szCs w:val="24"/>
        </w:rPr>
        <w:t>w</w:t>
      </w:r>
      <w:r w:rsidR="00C24B73">
        <w:rPr>
          <w:rFonts w:hint="eastAsia"/>
          <w:bCs/>
          <w:szCs w:val="24"/>
        </w:rPr>
        <w:t>hite) from the wire harness</w:t>
      </w:r>
      <w:r w:rsidR="00C24B73">
        <w:rPr>
          <w:bCs/>
          <w:szCs w:val="24"/>
        </w:rPr>
        <w:t xml:space="preserve"> (</w:t>
      </w:r>
      <w:r w:rsidR="00C24B73">
        <w:t>Fig.</w:t>
      </w:r>
      <w:r w:rsidR="00C24B73">
        <w:rPr>
          <w:rFonts w:hint="eastAsia"/>
        </w:rPr>
        <w:t xml:space="preserve"> </w:t>
      </w:r>
      <w:r w:rsidR="00C24B73">
        <w:t>3-</w:t>
      </w:r>
      <w:r w:rsidR="00C24B73">
        <w:rPr>
          <w:rFonts w:hint="eastAsia"/>
        </w:rPr>
        <w:t>15</w:t>
      </w:r>
      <w:r w:rsidR="00C24B73">
        <w:t>)</w:t>
      </w:r>
      <w:r w:rsidR="00C24B73">
        <w:rPr>
          <w:rFonts w:hint="eastAsia"/>
        </w:rPr>
        <w:t>.</w:t>
      </w:r>
      <w:r w:rsidR="00C24B73">
        <w:rPr>
          <w:rFonts w:hint="eastAsia"/>
        </w:rPr>
        <w:br/>
      </w:r>
      <w:r w:rsidR="00C24B73">
        <w:br/>
      </w: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  <w:r>
        <w:rPr>
          <w:rFonts w:hint="eastAsia"/>
        </w:rPr>
        <w:br/>
      </w:r>
    </w:p>
    <w:p w:rsidR="00C24B73" w:rsidRDefault="005701DC" w:rsidP="00193EEB">
      <w:pPr>
        <w:pStyle w:val="ProcLevel3"/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919360" behindDoc="0" locked="1" layoutInCell="1" allowOverlap="1" wp14:anchorId="6F757D8C" wp14:editId="095E694F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1530" name="Group 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298" name="Picture 2298" descr="AW-KQ-C11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93" y="157656"/>
                            <a:ext cx="25431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32" name="Group 25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0821"/>
                            <a:chExt cx="4680" cy="3000"/>
                          </a:xfrm>
                        </wpg:grpSpPr>
                        <wps:wsp>
                          <wps:cNvPr id="1533" name="Rectangle 2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0821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13509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5701DC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72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28600" y="378373"/>
                            <a:ext cx="73215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701DC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16P (white)</w:t>
                              </w:r>
                            </w:p>
                            <w:p w:rsidR="003D554E" w:rsidRDefault="003D554E" w:rsidP="005701DC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5701D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4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1899745" y="1686911"/>
                            <a:ext cx="101282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701DC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Splicing connector</w:t>
                              </w:r>
                            </w:p>
                            <w:p w:rsidR="003D554E" w:rsidRDefault="003D554E" w:rsidP="005701DC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5701D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5" name="Line 254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9448" y="1489842"/>
                            <a:ext cx="313055" cy="18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Rectangle 2615"/>
                        <wps:cNvSpPr>
                          <a:spLocks noChangeArrowheads="1"/>
                        </wps:cNvSpPr>
                        <wps:spPr bwMode="auto">
                          <a:xfrm>
                            <a:off x="1781503" y="204952"/>
                            <a:ext cx="43180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701DC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Pliers</w:t>
                              </w:r>
                            </w:p>
                            <w:p w:rsidR="003D554E" w:rsidRDefault="003D554E" w:rsidP="005701DC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5701D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2" name="Rectangle 2616"/>
                        <wps:cNvSpPr>
                          <a:spLocks noChangeArrowheads="1"/>
                        </wps:cNvSpPr>
                        <wps:spPr bwMode="auto">
                          <a:xfrm>
                            <a:off x="165538" y="1426780"/>
                            <a:ext cx="550545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7" name="Line 26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18441" y="1403131"/>
                            <a:ext cx="269875" cy="266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618"/>
                        <wps:cNvCnPr>
                          <a:cxnSpLocks noChangeShapeType="1"/>
                        </wps:cNvCnPr>
                        <wps:spPr bwMode="auto">
                          <a:xfrm>
                            <a:off x="1947041" y="323193"/>
                            <a:ext cx="90805" cy="324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96" name="Picture 2296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" y="23621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7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291661" y="39389"/>
                            <a:ext cx="3810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701DC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Pliers</w:t>
                              </w:r>
                            </w:p>
                            <w:p w:rsidR="003D554E" w:rsidRDefault="003D554E" w:rsidP="005701DC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 w:rsidP="005701D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57D8C" id="Group 1530" o:spid="_x0000_s1392" style="position:absolute;left:0;text-align:left;margin-left:-255.75pt;margin-top:0;width:234pt;height:149.75pt;z-index:251919360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">
                <v:shape id="Picture 2298" o:spid="_x0000_s1393" type="#_x0000_t75" alt="AW-KQ-C11" style="position:absolute;left:3231;top:1576;width:25432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rBHFAAAA3QAAAA8AAABkcnMvZG93bnJldi54bWxET8tqwkAU3Qv9h+EWujMTQyk1OhHRWtqC&#10;C9Pq+pK5eWjmTsiMJv37zqLg8nDey9VoWnGj3jWWFcyiGARxYXXDlYKf7930FYTzyBpby6Tglxys&#10;sofJElNtBz7QLfeVCCHsUlRQe9+lUrqiJoMush1x4ErbG/QB9pXUPQ4h3LQyieMXabDh0FBjR5ua&#10;ikt+NQrKr9lwPp323ed5u9m/X9e75/ztqNTT47hegPA0+rv43/2hFSTJPMwNb8IT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TqwRxQAAAN0AAAAPAAAAAAAAAAAAAAAA&#10;AJ8CAABkcnMvZG93bnJldi54bWxQSwUGAAAAAAQABAD3AAAAkQMAAAAA&#10;">
                  <v:imagedata r:id="rId79" o:title="AW-KQ-C11"/>
                  <v:path arrowok="t"/>
                </v:shape>
                <v:group id="Group 2533" o:spid="_x0000_s1394" style="position:absolute;width:29718;height:19050" coordorigin="1200,10821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rect id="Rectangle 2534" o:spid="_x0000_s1395" style="position:absolute;left:1200;top:10821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GLMIA&#10;AADdAAAADwAAAGRycy9kb3ducmV2LnhtbERPTWsCMRC9F/ofwhR6q1kVpaxG2RYFT0K1oN6GzZgs&#10;bibLJnXXf2+Egrd5vM+ZL3tXiyu1ofKsYDjIQBCXXldsFPzu1x+fIEJE1lh7JgU3CrBcvL7MMde+&#10;4x+67qIRKYRDjgpsjE0uZSgtOQwD3xAn7uxbhzHB1kjdYpfCXS1HWTaVDitODRYb+rZUXnZ/TsGq&#10;OW2LiQmyOER7vPivbm23Rqn3t76YgYjUx6f4373Raf5kPIbH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YYswgAAAN0AAAAPAAAAAAAAAAAAAAAAAJgCAABkcnMvZG93&#10;bnJldi54bWxQSwUGAAAAAAQABAD1AAAAhwMAAAAA&#10;" filled="f"/>
                  <v:shape id="Text Box 2535" o:spid="_x0000_s1396" type="#_x0000_t202" style="position:absolute;left:1224;top:1350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Ogs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D98/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DoLEAAAA3QAAAA8AAAAAAAAAAAAAAAAAmAIAAGRycy9k&#10;b3ducmV2LnhtbFBLBQYAAAAABAAEAPUAAACJAwAAAAA=&#10;" filled="f" stroked="f">
                    <v:textbox inset="0,0,0,0">
                      <w:txbxContent>
                        <w:p w:rsidR="003D554E" w:rsidRDefault="003D554E" w:rsidP="005701DC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rect id="Rectangle 2537" o:spid="_x0000_s1397" style="position:absolute;left:2286;top:3783;width:7321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XUsQA&#10;AADdAAAADwAAAGRycy9kb3ducmV2LnhtbESPwWrDMBBE74X8g9hAb41cUZLiRAmlxdCrnRx63Fhb&#10;27W0MpYSu39fFQI5DjPzhtkdZmfFlcbQedbwvMpAENfedNxoOB2Lp1cQISIbtJ5Jwy8FOOwXDzvM&#10;jZ+4pGsVG5EgHHLU0MY45FKGuiWHYeUH4uR9+9FhTHJspBlxSnBnpcqytXTYcVpocaD3luq+ujgN&#10;x/Omt7KyquSfj8tLX5RfxTRr/bic37YgIs3xHr61P40GpTYK/t+kJ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V1L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5701DC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16P (white)</w:t>
                        </w:r>
                      </w:p>
                      <w:p w:rsidR="003D554E" w:rsidRDefault="003D554E" w:rsidP="005701DC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5701DC"/>
                    </w:txbxContent>
                  </v:textbox>
                </v:rect>
                <v:rect id="Rectangle 2539" o:spid="_x0000_s1398" style="position:absolute;left:18997;top:16869;width:10128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g3ckA&#10;AADdAAAADwAAAGRycy9kb3ducmV2LnhtbESPQWvCQBSE74X+h+UVeim6MVStqauUSlGUFpqWnh/Z&#10;12w0+zZmV43/3hUKPQ4z8w0znXe2FkdqfeVYwaCfgCAunK64VPD99dZ7AuEDssbaMSk4k4f57PZm&#10;ipl2J/6kYx5KESHsM1RgQmgyKX1hyKLvu4Y4er+utRiibEupWzxFuK1lmiQjabHiuGCwoVdDxS4/&#10;WAU/+W5Svi83w8l6uHjYrPZbM/jYKnV/1708gwjUhf/wX3ulFaTp+BGu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RCg3ckAAADdAAAADwAAAAAAAAAAAAAAAACYAgAA&#10;ZHJzL2Rvd25yZXYueG1sUEsFBgAAAAAEAAQA9QAAAI4DAAAAAA==&#10;" filled="f" stroked="f" strokeweight=".25pt">
                  <v:textbox inset="0,0,0,0">
                    <w:txbxContent>
                      <w:p w:rsidR="003D554E" w:rsidRDefault="003D554E" w:rsidP="005701DC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Splicing connector</w:t>
                        </w:r>
                      </w:p>
                      <w:p w:rsidR="003D554E" w:rsidRDefault="003D554E" w:rsidP="005701DC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5701DC"/>
                    </w:txbxContent>
                  </v:textbox>
                </v:rect>
                <v:line id="Line 2540" o:spid="_x0000_s1399" style="position:absolute;flip:y;visibility:visible;mso-wrap-style:square" from="7094,14898" to="10225,15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fo08UAAADdAAAADwAAAGRycy9kb3ducmV2LnhtbESP0WrCQBRE3wv+w3KFvtWNAaumriKi&#10;UBAfqn7AbfaajWbvhuxqol/fFQo+DjNzhpktOluJGzW+dKxgOEhAEOdOl1woOB42HxMQPiBrrByT&#10;gjt5WMx7bzPMtGv5h277UIgIYZ+hAhNCnUnpc0MW/cDVxNE7ucZiiLIppG6wjXBbyTRJPqXFkuOC&#10;wZpWhvLL/moVbMvUhHVrzlaufh9bt5mOR+udUu/9bvkFIlAXXuH/9rdWkKbjETzfx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fo08UAAADdAAAADwAAAAAAAAAA&#10;AAAAAAChAgAAZHJzL2Rvd25yZXYueG1sUEsFBgAAAAAEAAQA+QAAAJMDAAAAAA==&#10;">
                  <v:stroke endarrow="block" endarrowwidth="narrow" endarrowlength="long"/>
                </v:line>
                <v:rect id="Rectangle 2615" o:spid="_x0000_s1400" style="position:absolute;left:17815;top:2049;width:431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q2MUA&#10;AADdAAAADwAAAGRycy9kb3ducmV2LnhtbERPXWvCMBR9F/wP4Qq+yEwtuM3OKKKMyWSDdWPPl+ba&#10;VJub2mTa/XvzIPh4ON/zZWdrcabWV44VTMYJCOLC6YpLBT/frw/PIHxA1lg7JgX/5GG56PfmmGl3&#10;4S8656EUMYR9hgpMCE0mpS8MWfRj1xBHbu9aiyHCtpS6xUsMt7VMk+RRWqw4NhhsaG2oOOZ/VsFv&#10;fpyVH2+76ex9uhnttqeDmXwelBoOutULiEBduItv7q1WkKZPcW58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arYxQAAAN0AAAAPAAAAAAAAAAAAAAAAAJgCAABkcnMv&#10;ZG93bnJldi54bWxQSwUGAAAAAAQABAD1AAAAigMAAAAA&#10;" filled="f" stroked="f" strokeweight=".25pt">
                  <v:textbox inset="0,0,0,0">
                    <w:txbxContent>
                      <w:p w:rsidR="003D554E" w:rsidRDefault="003D554E" w:rsidP="005701DC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Pliers</w:t>
                        </w:r>
                      </w:p>
                      <w:p w:rsidR="003D554E" w:rsidRDefault="003D554E" w:rsidP="005701DC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5701DC"/>
                    </w:txbxContent>
                  </v:textbox>
                </v:rect>
                <v:rect id="Rectangle 2616" o:spid="_x0000_s1401" style="position:absolute;left:1655;top:14267;width:5505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tFccA&#10;AADdAAAADwAAAGRycy9kb3ducmV2LnhtbESPQWvCQBSE74L/YXmCF6kbAxZNXaVUpFKpYFp6fmRf&#10;s9Hs25jdavrvXaHQ4zAz3zCLVWdrcaHWV44VTMYJCOLC6YpLBZ8fm4cZCB+QNdaOScEveVgt+70F&#10;Ztpd+UCXPJQiQthnqMCE0GRS+sKQRT92DXH0vl1rMUTZllK3eI1wW8s0SR6lxYrjgsGGXgwVp/zH&#10;KvjKT/Py/XU3nb9N16Pd9nw0k/1RqeGge34CEagL/+G/9lYrSNNZCvc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g7RXHAAAA3QAAAA8AAAAAAAAAAAAAAAAAmAIAAGRy&#10;cy9kb3ducmV2LnhtbFBLBQYAAAAABAAEAPUAAACMAwAAAAA=&#10;" filled="f" stroked="f" strokeweight=".25pt">
                  <v:textbox inset="0,0,0,0">
                    <w:txbxContent>
                      <w:p w:rsidR="003D554E" w:rsidRDefault="003D554E"/>
                    </w:txbxContent>
                  </v:textbox>
                </v:rect>
                <v:line id="Line 2617" o:spid="_x0000_s1402" style="position:absolute;flip:x y;visibility:visible;mso-wrap-style:square" from="17184,14031" to="19883,1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Uqd8YAAADdAAAADwAAAGRycy9kb3ducmV2LnhtbESPQWvCQBSE7wX/w/IEL0U3yaFq6iql&#10;UBBPVev9mX3Nps2+TbJbE/vru4LQ4zAz3zCrzWBrcaHOV44VpLMEBHHhdMWlgo/j23QBwgdkjbVj&#10;UnAlD5v16GGFuXY97+lyCKWIEPY5KjAhNLmUvjBk0c9cQxy9T9dZDFF2pdQd9hFua5klyZO0WHFc&#10;MNjQq6Hi+/BjFXy9u2V6HtLdY9225je0aW+OJ6Um4+HlGUSgIfyH7+2tVpBlizn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FKnfGAAAA3QAAAA8AAAAAAAAA&#10;AAAAAAAAoQIAAGRycy9kb3ducmV2LnhtbFBLBQYAAAAABAAEAPkAAACUAwAAAAA=&#10;">
                  <v:stroke endarrow="block" endarrowwidth="narrow" endarrowlength="long"/>
                </v:line>
                <v:line id="Line 2618" o:spid="_x0000_s1403" style="position:absolute;visibility:visible;mso-wrap-style:square" from="19470,3231" to="20378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z6sQAAADdAAAADwAAAGRycy9kb3ducmV2LnhtbESPQWvCQBSE74X+h+UVvIhuDKImdZUi&#10;iL022vb6yL4mIdm3Ibvq2l/fFYQeh5n5hllvg+nEhQbXWFYwmyYgiEurG64UnI77yQqE88gaO8uk&#10;4EYOtpvnpzXm2l75gy6Fr0SEsMtRQe19n0vpypoMuqntiaP3YweDPsqhknrAa4SbTqZJspAGG44L&#10;Nfa0q6lsi7NR8Ovd7cu02XJefH63Y85CdeCg1OglvL2C8BT8f/jRftcK0jSbw/1Nf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zPqxAAAAN0AAAAPAAAAAAAAAAAA&#10;AAAAAKECAABkcnMvZG93bnJldi54bWxQSwUGAAAAAAQABAD5AAAAkgMAAAAA&#10;">
                  <v:stroke endarrow="block" endarrowwidth="narrow" endarrowlength="long"/>
                </v:line>
                <v:shape id="Picture 2296" o:spid="_x0000_s1404" type="#_x0000_t75" alt="tool" style="position:absolute;left:236;top:236;width:247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69PHAAAA3QAAAA8AAABkcnMvZG93bnJldi54bWxEj0FrwkAUhO+F/oflFbyIbhrEttFVqiII&#10;emjVQ4/P7GsSmn0bsqtZ/70rCD0OM/MNM50HU4sLta6yrOB1mIAgzq2uuFBwPKwH7yCcR9ZYWyYF&#10;V3Iwnz0/TTHTtuNvuux9ISKEXYYKSu+bTEqXl2TQDW1DHL1f2xr0UbaF1C12EW5qmSbJWBqsOC6U&#10;2NCypPxvfzYKqL/d/bwt5HrUncLOf4VVPloclOq9hM8JCE/B/4cf7Y1WkKYfY7i/iU9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D69PHAAAA3QAAAA8AAAAAAAAAAAAA&#10;AAAAnwIAAGRycy9kb3ducmV2LnhtbFBLBQYAAAAABAAEAPcAAACTAwAAAAA=&#10;">
                  <v:imagedata r:id="rId27" o:title="tool"/>
                  <v:path arrowok="t"/>
                </v:shape>
                <v:rect id="Rectangle 2621" o:spid="_x0000_s1405" style="position:absolute;left:2916;top:393;width:381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qfMYA&#10;AADdAAAADwAAAGRycy9kb3ducmV2LnhtbESPQWsCMRSE7wX/Q3iCt5p1EetujSJKQeilbr14e2xe&#10;N9tuXpYk1bW/3hQKPQ4z8w2z2gy2ExfyoXWsYDbNQBDXTrfcKDi9vzwuQYSIrLFzTApuFGCzHj2s&#10;sNTuyke6VLERCcKhRAUmxr6UMtSGLIap64mT9+G8xZikb6T2eE1w28k8yxbSYstpwWBPO0P1V/Vt&#10;E+U17rtd/3naFnP/U721R1OcB6Um42H7DCLSEP/Df+2DVpDnxRP8vk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ZqfM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5701DC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Pliers</w:t>
                        </w:r>
                      </w:p>
                      <w:p w:rsidR="003D554E" w:rsidRDefault="003D554E" w:rsidP="005701DC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 w:rsidP="005701DC"/>
                    </w:txbxContent>
                  </v:textbox>
                </v:rect>
                <w10:anchorlock/>
              </v:group>
            </w:pict>
          </mc:Fallback>
        </mc:AlternateContent>
      </w:r>
      <w:r w:rsidR="00E95AC5">
        <w:rPr>
          <w:rFonts w:hint="eastAsia"/>
        </w:rPr>
        <w:t>Use</w:t>
      </w:r>
      <w:r w:rsidR="00C24B73">
        <w:rPr>
          <w:rFonts w:hint="eastAsia"/>
        </w:rPr>
        <w:t xml:space="preserve"> pliers</w:t>
      </w:r>
      <w:r w:rsidR="00E95AC5">
        <w:t xml:space="preserve"> to</w:t>
      </w:r>
      <w:r w:rsidR="00C24B73">
        <w:rPr>
          <w:rFonts w:hint="eastAsia"/>
        </w:rPr>
        <w:t xml:space="preserve"> engage the splicing connector (Fig. 3-16)</w:t>
      </w:r>
      <w:r w:rsidR="00C24B73">
        <w:t>.</w:t>
      </w:r>
    </w:p>
    <w:p w:rsidR="00C24B73" w:rsidRDefault="00C24B73" w:rsidP="00193EEB">
      <w:pPr>
        <w:pStyle w:val="ProcLevel3"/>
      </w:pPr>
      <w:r>
        <w:rPr>
          <w:rFonts w:hint="eastAsia"/>
          <w:bCs/>
          <w:szCs w:val="24"/>
        </w:rPr>
        <w:t>Wrap vinyl tape around the splicing connector (Fig. 3-16).</w:t>
      </w:r>
    </w:p>
    <w:p w:rsidR="00C24B73" w:rsidRDefault="00C24B73" w:rsidP="00193EEB">
      <w:pPr>
        <w:pStyle w:val="ProcLevel3"/>
      </w:pPr>
      <w:r>
        <w:rPr>
          <w:rFonts w:hint="eastAsia"/>
          <w:bCs/>
          <w:szCs w:val="24"/>
        </w:rPr>
        <w:t xml:space="preserve">Reconnect the white 16P connector </w:t>
      </w:r>
      <w:r>
        <w:rPr>
          <w:rFonts w:hint="eastAsia"/>
          <w:bCs/>
          <w:szCs w:val="24"/>
        </w:rPr>
        <w:br/>
      </w:r>
      <w:r>
        <w:rPr>
          <w:bCs/>
          <w:szCs w:val="24"/>
        </w:rPr>
        <w:t xml:space="preserve"> (</w:t>
      </w:r>
      <w:r>
        <w:t>Fig.</w:t>
      </w:r>
      <w:r>
        <w:rPr>
          <w:rFonts w:hint="eastAsia"/>
        </w:rPr>
        <w:t xml:space="preserve"> </w:t>
      </w:r>
      <w:r>
        <w:t>3-</w:t>
      </w:r>
      <w:r>
        <w:rPr>
          <w:rFonts w:hint="eastAsia"/>
        </w:rPr>
        <w:t>16</w:t>
      </w:r>
      <w:r>
        <w:t>)</w:t>
      </w:r>
      <w:r>
        <w:rPr>
          <w:rFonts w:hint="eastAsia"/>
        </w:rPr>
        <w:t>.</w:t>
      </w: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</w:pPr>
      <w:r>
        <w:rPr>
          <w:rFonts w:hint="eastAsia"/>
        </w:rPr>
        <w:t>Connect</w:t>
      </w:r>
      <w:r>
        <w:t xml:space="preserve"> the </w:t>
      </w:r>
      <w:r>
        <w:rPr>
          <w:rFonts w:hint="eastAsia"/>
        </w:rPr>
        <w:t>REV</w:t>
      </w:r>
      <w:r>
        <w:t xml:space="preserve"> signal wire.</w:t>
      </w:r>
    </w:p>
    <w:p w:rsidR="00C24B73" w:rsidRDefault="00E95AC5" w:rsidP="00193EEB">
      <w:pPr>
        <w:pStyle w:val="ProcLevel3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78752" behindDoc="0" locked="1" layoutInCell="1" allowOverlap="1" wp14:anchorId="2C6004E1" wp14:editId="7AA80354">
                <wp:simplePos x="0" y="0"/>
                <wp:positionH relativeFrom="column">
                  <wp:posOffset>-3271520</wp:posOffset>
                </wp:positionH>
                <wp:positionV relativeFrom="paragraph">
                  <wp:posOffset>-13335</wp:posOffset>
                </wp:positionV>
                <wp:extent cx="2971800" cy="1901825"/>
                <wp:effectExtent l="0" t="0" r="19050" b="22225"/>
                <wp:wrapNone/>
                <wp:docPr id="2801" name="Group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901825"/>
                          <a:chOff x="1200" y="8410"/>
                          <a:chExt cx="4680" cy="3000"/>
                        </a:xfrm>
                      </wpg:grpSpPr>
                      <pic:pic xmlns:pic="http://schemas.openxmlformats.org/drawingml/2006/picture">
                        <pic:nvPicPr>
                          <pic:cNvPr id="2814" name="Picture 27" descr="AW-KQ-C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8578"/>
                            <a:ext cx="3435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02" name="Group 16"/>
                        <wpg:cNvGrpSpPr>
                          <a:grpSpLocks/>
                        </wpg:cNvGrpSpPr>
                        <wpg:grpSpPr bwMode="auto">
                          <a:xfrm>
                            <a:off x="1200" y="8410"/>
                            <a:ext cx="4680" cy="3000"/>
                            <a:chOff x="1200" y="10821"/>
                            <a:chExt cx="4680" cy="3000"/>
                          </a:xfrm>
                        </wpg:grpSpPr>
                        <wps:wsp>
                          <wps:cNvPr id="2803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0821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13510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5AC5" w:rsidRDefault="00E95AC5" w:rsidP="00E95AC5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0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08" y="9701"/>
                            <a:ext cx="985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30P (</w:t>
                              </w:r>
                              <w:r>
                                <w:rPr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hite)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81" y="8744"/>
                            <a:ext cx="1643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 (</w:t>
                              </w: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ed)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7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691" y="9186"/>
                            <a:ext cx="1015" cy="1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465" y="9529"/>
                            <a:ext cx="137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reen)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0" name="Lin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61" y="9969"/>
                            <a:ext cx="150" cy="10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249" y="11092"/>
                            <a:ext cx="168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Splicing connector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2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8" y="10803"/>
                            <a:ext cx="1018" cy="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711" y="9243"/>
                            <a:ext cx="235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30P on the wire harness side</w:t>
                              </w:r>
                            </w:p>
                            <w:p w:rsidR="00E95AC5" w:rsidRDefault="00E95AC5" w:rsidP="00E95AC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E95AC5" w:rsidRDefault="00E95AC5" w:rsidP="00E95A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004E1" id="Group 2801" o:spid="_x0000_s1406" style="position:absolute;left:0;text-align:left;margin-left:-257.6pt;margin-top:-1.05pt;width:234pt;height:149.75pt;z-index:251978752" coordorigin="1200,8410" coordsize="4680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">
                <v:shape id="Picture 27" o:spid="_x0000_s1407" type="#_x0000_t75" alt="AW-KQ-C12" style="position:absolute;left:1783;top:8578;width:3435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orybGAAAA3QAAAA8AAABkcnMvZG93bnJldi54bWxEj8tqwzAQRfeB/IOYQHeJHGNK6kY2JiFQ&#10;KC15dNHlIE1tU2tkLDV2/74qBLK83MfhbsvJduJKg28dK1ivEhDE2pmWawUfl8NyA8IHZIOdY1Lw&#10;Sx7KYj7bYm7cyCe6nkMt4gj7HBU0IfS5lF43ZNGvXE8cvS83WAxRDrU0A45x3HYyTZJHabHlSGiw&#10;p11D+vv8YyNEf+7GyfXZ8eld7l+rsfKXt6NSD4upegYRaAr38K39YhSkm3UG/2/iE5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ivJsYAAADdAAAADwAAAAAAAAAAAAAA&#10;AACfAgAAZHJzL2Rvd25yZXYueG1sUEsFBgAAAAAEAAQA9wAAAJIDAAAAAA==&#10;">
                  <v:imagedata r:id="rId81" o:title="AW-KQ-C12"/>
                </v:shape>
                <v:group id="Group 16" o:spid="_x0000_s1408" style="position:absolute;left:1200;top:8410;width:4680;height:3000" coordorigin="1200,10821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rect id="Rectangle 17" o:spid="_x0000_s1409" style="position:absolute;left:1200;top:10821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LN8QA&#10;AADdAAAADwAAAGRycy9kb3ducmV2LnhtbESPQWsCMRSE74L/IbyCN83WUpHVKKsoeBLUQtvbY/NM&#10;FjcvyyZ1t/++KQgeh5n5hlmue1eLO7Wh8qzgdZKBIC69rtgo+Ljsx3MQISJrrD2Tgl8KsF4NB0vM&#10;te/4RPdzNCJBOOSowMbY5FKG0pLDMPENcfKuvnUYk2yN1C12Ce5qOc2ymXRYcVqw2NDWUnk7/zgF&#10;u+b7WLybIIvPaL9uftPt7dEoNXrpiwWISH18hh/tg1YwnWdv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LyzfEAAAA3QAAAA8AAAAAAAAAAAAAAAAAmAIAAGRycy9k&#10;b3ducmV2LnhtbFBLBQYAAAAABAAEAPUAAACJAwAAAAA=&#10;" filled="f"/>
                  <v:shape id="Text Box 18" o:spid="_x0000_s1410" type="#_x0000_t202" style="position:absolute;left:1224;top:13510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DmcUA&#10;AADdAAAADwAAAGRycy9kb3ducmV2LnhtbESPQWsCMRSE70L/Q3gFb5pUROzWKFIqCIK4bg89vm6e&#10;u8HNy3YTdf33plDocZiZb5jFqneNuFIXrGcNL2MFgrj0xnKl4bPYjOYgQkQ22HgmDXcKsFo+DRaY&#10;GX/jnK7HWIkE4ZChhjrGNpMylDU5DGPfEifv5DuHMcmukqbDW4K7Rk6UmkmHltNCjS2911Sejxen&#10;Yf3F+Yf92X8f8lNui+JV8W521nr43K/fQETq43/4r701GiZzNYX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0OZxQAAAN0AAAAPAAAAAAAAAAAAAAAAAJgCAABkcnMv&#10;ZG93bnJldi54bWxQSwUGAAAAAAQABAD1AAAAigMAAAAA&#10;" filled="f" stroked="f">
                    <v:textbox inset="0,0,0,0">
                      <w:txbxContent>
                        <w:p w:rsidR="00E95AC5" w:rsidRDefault="00E95AC5" w:rsidP="00E95AC5">
                          <w:pPr>
                            <w:pStyle w:val="Fig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rect id="Rectangle 19" o:spid="_x0000_s1411" style="position:absolute;left:1608;top:9701;width:985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LicQA&#10;AADdAAAADwAAAGRycy9kb3ducmV2LnhtbESPQWvCQBSE74X+h+UJvdWNobUSXaW0BHpN9NDjM/tM&#10;Ynbfhuxq0n/fFQSPw8x8w2x2kzXiSoNvHStYzBMQxJXTLdcKDvv8dQXCB2SNxjEp+CMPu+3z0wYz&#10;7UYu6FqGWkQI+wwVNCH0mZS+asiin7ueOHonN1gMUQ611AOOEW6NTJNkKS22HBca7OmroaorL1bB&#10;/vjRGVmatODz9+Wty4vffJyUeplNn2sQgabwCN/bP1pBukre4fY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1i4n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30P (</w:t>
                        </w:r>
                        <w:r>
                          <w:rPr>
                            <w:sz w:val="18"/>
                          </w:rPr>
                          <w:t>w</w:t>
                        </w:r>
                        <w:r>
                          <w:rPr>
                            <w:rFonts w:hint="eastAsia"/>
                            <w:sz w:val="18"/>
                          </w:rPr>
                          <w:t>hite)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rect id="Rectangle 20" o:spid="_x0000_s1412" style="position:absolute;left:4181;top:8744;width:1643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fnscA&#10;AADdAAAADwAAAGRycy9kb3ducmV2LnhtbESPQWsCMRSE74X+h/CEXkrNKii6GqUoUlEsdBXPj81z&#10;s7p5WTdRt/++KRR6HGbmG2Y6b20l7tT40rGCXjcBQZw7XXKh4LBfvY1A+ICssXJMCr7Jw3z2/DTF&#10;VLsHf9E9C4WIEPYpKjAh1KmUPjdk0XddTRy9k2sshiibQuoGHxFuK9lPkqG0WHJcMFjTwlB+yW5W&#10;wTG7jIvdx3Yw3gyWr9v19Wx6n2elXjrt+wREoDb8h//aa62gP0qG8PsmP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S357HAAAA3QAAAA8AAAAAAAAAAAAAAAAAmAIAAGRy&#10;cy9kb3ducmV2LnhtbFBLBQYAAAAABAAEAPUAAACMAwAAAAA=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 (</w:t>
                        </w: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</w:rPr>
                          <w:t>ed)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21" o:spid="_x0000_s1413" style="position:absolute;flip:x;visibility:visible;mso-wrap-style:square" from="3691,9186" to="4706,10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WXkMUAAADdAAAADwAAAGRycy9kb3ducmV2LnhtbESP0WrCQBRE3wv+w3KFvtWNAWuMriKi&#10;UBAfavsB1+w1G83eDdnVpP36rlDwcZiZM8xi1dta3Kn1lWMF41ECgrhwuuJSwffX7i0D4QOyxtox&#10;KfghD6vl4GWBuXYdf9L9GEoRIexzVGBCaHIpfWHIoh+5hjh6Z9daDFG2pdQtdhFua5kmybu0WHFc&#10;MNjQxlBxPd6sgn2VmrDtzMXKzel373az6WR7UOp12K/nIAL14Rn+b39oBWmWTOHxJj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WXkMUAAADdAAAADwAAAAAAAAAA&#10;AAAAAAChAgAAZHJzL2Rvd25yZXYueG1sUEsFBgAAAAAEAAQA+QAAAJMDAAAAAA==&#10;">
                  <v:stroke endarrow="block" endarrowwidth="narrow" endarrowlength="long"/>
                </v:line>
                <v:rect id="Rectangle 22" o:spid="_x0000_s1414" style="position:absolute;left:4465;top:9529;width:1378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ud8QA&#10;AADdAAAADwAAAGRycy9kb3ducmV2LnhtbERPXWvCMBR9H+w/hCvsZWiqoGg1ylDGRHFgFZ8vzbWp&#10;NjddE7X798uDsMfD+Z4tWluJOzW+dKyg30tAEOdOl1woOB4+u2MQPiBrrByTgl/ysJi/vsww1e7B&#10;e7pnoRAxhH2KCkwIdSqlzw1Z9D1XE0fu7BqLIcKmkLrBRwy3lRwkyUhaLDk2GKxpaSi/Zjer4JRd&#10;J8XuazucbIar9+3652L63xel3jrtxxREoDb8i5/utVYwGCdxbn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7nfEAAAA3QAAAA8AAAAAAAAAAAAAAAAAmAIAAGRycy9k&#10;b3ducmV2LnhtbFBLBQYAAAAABAAEAPUAAACJAwAAAAA=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</w:rPr>
                          <w:t>(</w:t>
                        </w:r>
                        <w:r>
                          <w:rPr>
                            <w:sz w:val="18"/>
                          </w:rPr>
                          <w:t>g</w:t>
                        </w:r>
                        <w:r>
                          <w:rPr>
                            <w:rFonts w:hint="eastAsia"/>
                            <w:sz w:val="18"/>
                          </w:rPr>
                          <w:t>reen)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23" o:spid="_x0000_s1415" style="position:absolute;flip:x;visibility:visible;mso-wrap-style:square" from="4961,9969" to="5111,1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WZOcIAAADdAAAADwAAAGRycy9kb3ducmV2LnhtbERPzYrCMBC+L/gOYYS9ramFdbUaRURB&#10;kD2s+gBjMzbVZlKaaKtPvzkIHj++/9mis5W4U+NLxwqGgwQEce50yYWC42HzNQbhA7LGyjEpeJCH&#10;xbz3McNMu5b/6L4PhYgh7DNUYEKoMyl9bsiiH7iaOHJn11gMETaF1A22MdxWMk2SkbRYcmwwWNPK&#10;UH7d36yCXZmasG7NxcrV6blzm8nP9/pXqc9+t5yCCNSFt/jl3moF6XgY98c38Qn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WZOcIAAADdAAAADwAAAAAAAAAAAAAA&#10;AAChAgAAZHJzL2Rvd25yZXYueG1sUEsFBgAAAAAEAAQA+QAAAJADAAAAAA==&#10;">
                  <v:stroke endarrow="block" endarrowwidth="narrow" endarrowlength="long"/>
                </v:line>
                <v:rect id="Rectangle 24" o:spid="_x0000_s1416" style="position:absolute;left:2249;top:11092;width:168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bV8QA&#10;AADdAAAADwAAAGRycy9kb3ducmV2LnhtbESPwWrDMBBE74X+g9hAb41sU5rgRgmhxdCrnRxy3Fob&#10;27G0MpYSu39fFQI5DjPzhtnsZmvEjUbfOVaQLhMQxLXTHTcKjofidQ3CB2SNxjEp+CUPu+3z0wZz&#10;7SYu6VaFRkQI+xwVtCEMuZS+bsmiX7qBOHpnN1oMUY6N1CNOEW6NzJLkXVrsOC60ONBnS3VfXa2C&#10;w8+qN7IyWcmXr+tbX5SnYpqVelnM+w8QgebwCN/b31pBtk5T+H8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G1f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Splicing connector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25" o:spid="_x0000_s1417" style="position:absolute;flip:y;visibility:visible;mso-wrap-style:square" from="3098,10803" to="4116,1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ui1cYAAADdAAAADwAAAGRycy9kb3ducmV2LnhtbESP3WrCQBSE74W+w3IK3unGgJpGVymi&#10;IEgv/HmA0+wxmzZ7NmS3Jvr03ULBy2FmvmGW697W4katrxwrmIwTEMSF0xWXCi7n3SgD4QOyxtox&#10;KbiTh/XqZbDEXLuOj3Q7hVJECPscFZgQmlxKXxiy6MeuIY7e1bUWQ5RtKXWLXYTbWqZJMpMWK44L&#10;BhvaGCq+Tz9WwaFKTdh25svKzefj4HZv8+n2Q6nha/++ABGoD8/wf3uvFaTZJIW/N/E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7otXGAAAA3QAAAA8AAAAAAAAA&#10;AAAAAAAAoQIAAGRycy9kb3ducmV2LnhtbFBLBQYAAAAABAAEAPkAAACUAwAAAAA=&#10;">
                  <v:stroke endarrow="block" endarrowwidth="narrow" endarrowlength="long"/>
                </v:line>
                <v:rect id="Rectangle 26" o:spid="_x0000_s1418" style="position:absolute;left:1711;top:9243;width:2357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q28gA&#10;AADdAAAADwAAAGRycy9kb3ducmV2LnhtbESPQWvCQBSE74X+h+UVvBTdxGLR1FVKRSqVCkbx/Mi+&#10;ZqPZtzG71fTfu4VCj8PMfMNM552txYVaXzlWkA4SEMSF0xWXCva7ZX8MwgdkjbVjUvBDHuaz+7sp&#10;ZtpdeUuXPJQiQthnqMCE0GRS+sKQRT9wDXH0vlxrMUTZllK3eI1wW8thkjxLixXHBYMNvRkqTvm3&#10;VXDIT5Py8309mnyMFo/r1flo0s1Rqd5D9/oCIlAX/sN/7ZVWMBynT/D7Jj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/OrbyAAAAN0AAAAPAAAAAAAAAAAAAAAAAJgCAABk&#10;cnMvZG93bnJldi54bWxQSwUGAAAAAAQABAD1AAAAjQMAAAAA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center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30P on the wire harness side</w:t>
                        </w:r>
                      </w:p>
                      <w:p w:rsidR="00E95AC5" w:rsidRDefault="00E95AC5" w:rsidP="00E95AC5">
                        <w:pPr>
                          <w:jc w:val="center"/>
                          <w:rPr>
                            <w:rFonts w:hint="eastAsia"/>
                            <w:sz w:val="18"/>
                          </w:rPr>
                        </w:pPr>
                      </w:p>
                      <w:p w:rsidR="00E95AC5" w:rsidRDefault="00E95AC5" w:rsidP="00E95AC5">
                        <w:pPr>
                          <w:jc w:val="center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>Connect the red wi</w:t>
      </w:r>
      <w:r w:rsidR="00C24B73" w:rsidRPr="009E2EFC">
        <w:rPr>
          <w:rFonts w:hint="eastAsia"/>
          <w:color w:val="000000"/>
        </w:rPr>
        <w:t xml:space="preserve">re (1st pin bottom row from left) </w:t>
      </w:r>
      <w:r w:rsidR="00C24B73">
        <w:rPr>
          <w:rFonts w:hint="eastAsia"/>
        </w:rPr>
        <w:t>from the white 30P connector to the REV signal wire (Green) from the wire harness</w:t>
      </w:r>
      <w:r w:rsidR="00C24B73">
        <w:t xml:space="preserve"> (Fig.</w:t>
      </w:r>
      <w:r w:rsidR="00C24B73">
        <w:rPr>
          <w:rFonts w:hint="eastAsia"/>
        </w:rPr>
        <w:t xml:space="preserve"> </w:t>
      </w:r>
      <w:r w:rsidR="00C24B73">
        <w:t>3-</w:t>
      </w:r>
      <w:r w:rsidR="00C24B73">
        <w:rPr>
          <w:rFonts w:hint="eastAsia"/>
        </w:rPr>
        <w:t>17</w:t>
      </w:r>
      <w:r w:rsidR="00C24B73">
        <w:t>)</w:t>
      </w:r>
      <w:r>
        <w:rPr>
          <w:rFonts w:hint="eastAsia"/>
        </w:rPr>
        <w:t>.</w:t>
      </w:r>
    </w:p>
    <w:p w:rsidR="00E95AC5" w:rsidRDefault="00E95AC5" w:rsidP="00193EEB">
      <w:pPr>
        <w:spacing w:after="120" w:line="300" w:lineRule="auto"/>
        <w:rPr>
          <w:bCs/>
          <w:szCs w:val="24"/>
        </w:rPr>
      </w:pPr>
      <w:r>
        <w:br w:type="page"/>
      </w: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C24B73" w:rsidRDefault="00E95AC5" w:rsidP="00193EEB">
      <w:pPr>
        <w:pStyle w:val="ProcLevel3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79776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901825"/>
                <wp:effectExtent l="0" t="0" r="19050" b="22225"/>
                <wp:wrapNone/>
                <wp:docPr id="2898" name="Group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901825"/>
                          <a:chOff x="1200" y="11755"/>
                          <a:chExt cx="4680" cy="3000"/>
                        </a:xfrm>
                      </wpg:grpSpPr>
                      <pic:pic xmlns:pic="http://schemas.openxmlformats.org/drawingml/2006/picture">
                        <pic:nvPicPr>
                          <pic:cNvPr id="1527" name="Picture 67" descr="AW-KQ-C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12009"/>
                            <a:ext cx="396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99" name="Group 55"/>
                        <wpg:cNvGrpSpPr>
                          <a:grpSpLocks/>
                        </wpg:cNvGrpSpPr>
                        <wpg:grpSpPr bwMode="auto">
                          <a:xfrm>
                            <a:off x="1200" y="11755"/>
                            <a:ext cx="4680" cy="3000"/>
                            <a:chOff x="1200" y="10821"/>
                            <a:chExt cx="4680" cy="3000"/>
                          </a:xfrm>
                        </wpg:grpSpPr>
                        <wps:wsp>
                          <wps:cNvPr id="2900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0821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1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13509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5AC5" w:rsidRDefault="00E95AC5" w:rsidP="00E95AC5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0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547" y="12467"/>
                            <a:ext cx="98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30P (</w:t>
                              </w:r>
                              <w:r>
                                <w:rPr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hite)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3" name="Line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7" y="13998"/>
                            <a:ext cx="659" cy="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09" y="14092"/>
                            <a:ext cx="483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05" name="Picture 61" descr="tool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1179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660" y="11826"/>
                            <a:ext cx="60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Pliers</w:t>
                              </w:r>
                            </w:p>
                            <w:p w:rsidR="00E95AC5" w:rsidRDefault="00E95AC5" w:rsidP="00E95AC5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442" y="13939"/>
                            <a:ext cx="98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Vinyl tape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942" y="12065"/>
                            <a:ext cx="46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Pliers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076" y="12241"/>
                            <a:ext cx="86" cy="5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154" y="14477"/>
                            <a:ext cx="168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Splicing connector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8" o:spid="_x0000_s1419" style="position:absolute;left:0;text-align:left;margin-left:-255.75pt;margin-top:.05pt;width:234pt;height:149.75pt;z-index:251979776" coordorigin="1200,11755" coordsize="4680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">
                <v:shape id="Picture 67" o:spid="_x0000_s1420" type="#_x0000_t75" alt="AW-KQ-C13" style="position:absolute;left:1605;top:12009;width:3960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e+/EAAAA3QAAAA8AAABkcnMvZG93bnJldi54bWxET0trwkAQvhf6H5Yp9FY3CtaaugmhUCmC&#10;h1pBj0N28qjZ2bC7avLvu0LB23x8z1nlg+nEhZxvLSuYThIQxKXVLdcK9j+fL28gfEDW2FkmBSN5&#10;yLPHhxWm2l75my67UIsYwj5FBU0IfSqlLxsy6Ce2J45cZZ3BEKGrpXZ4jeGmk7MkeZUGW44NDfb0&#10;0VB52p2NgqJaVHJeuLHbkFwvj7+b8bBFpZ6fhuIdRKAh3MX/7i8d589nC7h9E0+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pe+/EAAAA3QAAAA8AAAAAAAAAAAAAAAAA&#10;nwIAAGRycy9kb3ducmV2LnhtbFBLBQYAAAAABAAEAPcAAACQAwAAAAA=&#10;">
                  <v:imagedata r:id="rId83" o:title="AW-KQ-C13"/>
                </v:shape>
                <v:group id="Group 55" o:spid="_x0000_s1421" style="position:absolute;left:1200;top:11755;width:4680;height:3000" coordorigin="1200,10821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rect id="Rectangle 56" o:spid="_x0000_s1422" style="position:absolute;left:1200;top:10821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a3cIA&#10;AADdAAAADwAAAGRycy9kb3ducmV2LnhtbERPz2vCMBS+C/sfwhvsZlOFiavG0o0JOwnTwebt0TyT&#10;0ualNJnt/ntzGHj8+H5vy8l14kpDaDwrWGQ5COLa64aNgq/Tfr4GESKyxs4zKfijAOXuYbbFQvuR&#10;P+l6jEakEA4FKrAx9oWUobbkMGS+J07cxQ8OY4KDkXrAMYW7Ti7zfCUdNpwaLPb0Zqluj79OwXt/&#10;PlTPJsjqO9qf1r+Oe3swSj09TtUGRKQp3sX/7g+tYPmSp/3pTXo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FrdwgAAAN0AAAAPAAAAAAAAAAAAAAAAAJgCAABkcnMvZG93&#10;bnJldi54bWxQSwUGAAAAAAQABAD1AAAAhwMAAAAA&#10;" fill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7" o:spid="_x0000_s1423" type="#_x0000_t202" style="position:absolute;left:1224;top:1350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vnM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2Suxn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e+cxQAAAN0AAAAPAAAAAAAAAAAAAAAAAJgCAABkcnMv&#10;ZG93bnJldi54bWxQSwUGAAAAAAQABAD1AAAAigMAAAAA&#10;" filled="f" stroked="f">
                    <v:textbox inset="0,0,0,0">
                      <w:txbxContent>
                        <w:p w:rsidR="00E95AC5" w:rsidRDefault="00E95AC5" w:rsidP="00E95AC5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rect id="Rectangle 58" o:spid="_x0000_s1424" style="position:absolute;left:1547;top:12467;width:985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WAMgA&#10;AADdAAAADwAAAGRycy9kb3ducmV2LnhtbESPQWvCQBSE70L/w/IKvRTdGFCa6CqlpVQqFozi+ZF9&#10;zUazb9PsVtN/3xUKHoeZ+YaZL3vbiDN1vnasYDxKQBCXTtdcKdjv3oZPIHxA1tg4JgW/5GG5uBvM&#10;Mdfuwls6F6ESEcI+RwUmhDaX0peGLPqRa4mj9+U6iyHKrpK6w0uE20amSTKVFmuOCwZbejFUnoof&#10;q+BQnLJq876eZB+T18f16vtoxp9HpR7u++cZiEB9uIX/2yutIM2SF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iNYAyAAAAN0AAAAPAAAAAAAAAAAAAAAAAJgCAABk&#10;cnMvZG93bnJldi54bWxQSwUGAAAAAAQABAD1AAAAjQMAAAAA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30P (</w:t>
                        </w:r>
                        <w:r>
                          <w:rPr>
                            <w:sz w:val="18"/>
                          </w:rPr>
                          <w:t>w</w:t>
                        </w:r>
                        <w:r>
                          <w:rPr>
                            <w:rFonts w:hint="eastAsia"/>
                            <w:sz w:val="18"/>
                          </w:rPr>
                          <w:t>hite)</w:t>
                        </w:r>
                      </w:p>
                      <w:p w:rsidR="00E95AC5" w:rsidRDefault="00E95AC5" w:rsidP="00E95AC5"/>
                    </w:txbxContent>
                  </v:textbox>
                </v:rect>
                <v:line id="Line 59" o:spid="_x0000_s1425" style="position:absolute;flip:y;visibility:visible;mso-wrap-style:square" from="2307,13998" to="2966,1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+eDsYAAADdAAAADwAAAGRycy9kb3ducmV2LnhtbESP0WrCQBRE34X+w3ILfasbU2w1uglF&#10;FArSB60fcM1es9Hs3ZDdmtSv7xYKPg4zc4ZZFoNtxJU6XztWMBknIIhLp2uuFBy+Ns8zED4ga2wc&#10;k4If8lDkD6MlZtr1vKPrPlQiQthnqMCE0GZS+tKQRT92LXH0Tq6zGKLsKqk77CPcNjJNkldpsea4&#10;YLCllaHysv+2CrZ1asK6N2crV8fb1m3mb9P1p1JPj8P7AkSgIdzD/+0PrSCdJy/w9yY+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Png7GAAAA3QAAAA8AAAAAAAAA&#10;AAAAAAAAoQIAAGRycy9kb3ducmV2LnhtbFBLBQYAAAAABAAEAPkAAACUAwAAAAA=&#10;">
                  <v:stroke endarrow="block" endarrowwidth="narrow" endarrowlength="long"/>
                </v:line>
                <v:line id="Line 60" o:spid="_x0000_s1426" style="position:absolute;flip:x y;visibility:visible;mso-wrap-style:square" from="3909,14092" to="4392,1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+PFcUAAADdAAAADwAAAGRycy9kb3ducmV2LnhtbESPQWvCQBSE70L/w/IKvYhuIkU0ukop&#10;CMVTq/X+zD6z0ezbJLua2F/fLQg9DjPzDbNc97YSN2p96VhBOk5AEOdOl1wo+N5vRjMQPiBrrByT&#10;gjt5WK+eBkvMtOv4i267UIgIYZ+hAhNCnUnpc0MW/djVxNE7udZiiLItpG6xi3BbyUmSTKXFkuOC&#10;wZreDeWX3dUqOH+6eXrs0+2wahrzE5q0M/uDUi/P/dsCRKA+/Icf7Q+tYDJPXuH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+PFcUAAADdAAAADwAAAAAAAAAA&#10;AAAAAAChAgAAZHJzL2Rvd25yZXYueG1sUEsFBgAAAAAEAAQA+QAAAJMDAAAAAA==&#10;">
                  <v:stroke endarrow="block" endarrowwidth="narrow" endarrowlength="long"/>
                </v:line>
                <v:shape id="Picture 61" o:spid="_x0000_s1427" type="#_x0000_t75" alt="tool" style="position:absolute;left:1238;top:11796;width:390;height:3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LHHHAAAA3QAAAA8AAABkcnMvZG93bnJldi54bWxEj9FKAzEURN8F/yFcwZfSJi20tmvTUkoV&#10;pSC47QdcN9fN4uZmSWJ39euNIPg4zMwZZr0dXCsuFGLjWcN0okAQV940XGs4nx7GSxAxIRtsPZOG&#10;L4qw3VxfrbEwvudXupSpFhnCsUANNqWukDJWlhzGie+Is/fug8OUZailCdhnuGvlTKmFdNhwXrDY&#10;0d5S9VF+Og37Y3tYvX0/Uhn60Z3aHef+xT5rfXsz7O5BJBrSf/iv/WQ0zFZqDr9v8hO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mLHHHAAAA3QAAAA8AAAAAAAAAAAAA&#10;AAAAnwIAAGRycy9kb3ducmV2LnhtbFBLBQYAAAAABAAEAPcAAACTAwAAAAA=&#10;">
                  <v:imagedata r:id="rId84" o:title="tool"/>
                </v:shape>
                <v:rect id="Rectangle 62" o:spid="_x0000_s1428" style="position:absolute;left:1660;top:11826;width:6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iL8UA&#10;AADdAAAADwAAAGRycy9kb3ducmV2LnhtbESPQWsCMRSE7wX/Q3iCt5pVRNzVKKIUhF7q1ktvj81z&#10;s7p5WZJU1/76plDwOMzMN8xq09tW3MiHxrGCyTgDQVw53XCt4PT59roAESKyxtYxKXhQgM168LLC&#10;Qrs7H+lWxlokCIcCFZgYu0LKUBmyGMauI07e2XmLMUlfS+3xnuC2ldMsm0uLDacFgx3tDFXX8tsm&#10;ynvct7vuctrmM/9TfjRHk3/1So2G/XYJIlIfn+H/9kErmObZH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2IvxQAAAN0AAAAPAAAAAAAAAAAAAAAAAJgCAABkcnMv&#10;ZG93bnJldi54bWxQSwUGAAAAAAQABAD1AAAAigMAAAAA&#10;" strokecolor="white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Pliers</w:t>
                        </w:r>
                      </w:p>
                      <w:p w:rsidR="00E95AC5" w:rsidRDefault="00E95AC5" w:rsidP="00E95AC5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E95AC5" w:rsidRDefault="00E95AC5" w:rsidP="00E95AC5"/>
                    </w:txbxContent>
                  </v:textbox>
                </v:rect>
                <v:rect id="Rectangle 63" o:spid="_x0000_s1429" style="position:absolute;left:1442;top:13939;width:985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1mMgA&#10;AADdAAAADwAAAGRycy9kb3ducmV2LnhtbESPQWvCQBSE74X+h+UVepG6UVCb6CqlpSiVCk3F8yP7&#10;zEazb9Psqum/7wpCj8PMfMPMFp2txZlaXzlWMOgnIIgLpysuFWy/35+eQfiArLF2TAp+ycNifn83&#10;w0y7C3/ROQ+liBD2GSowITSZlL4wZNH3XUMcvb1rLYYo21LqFi8Rbms5TJKxtFhxXDDY0Kuh4pif&#10;rIJdfkzLz+V6lH6M3nrr1c/BDDYHpR4fupcpiEBd+A/f2iutYJgmE7i+i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/3WYyAAAAN0AAAAPAAAAAAAAAAAAAAAAAJgCAABk&#10;cnMvZG93bnJldi54bWxQSwUGAAAAAAQABAD1AAAAjQMAAAAA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Vinyl tape</w:t>
                        </w:r>
                      </w:p>
                      <w:p w:rsidR="00E95AC5" w:rsidRDefault="00E95AC5" w:rsidP="00E95AC5"/>
                    </w:txbxContent>
                  </v:textbox>
                </v:rect>
                <v:rect id="Rectangle 64" o:spid="_x0000_s1430" style="position:absolute;left:3942;top:12065;width:460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h6sQA&#10;AADdAAAADwAAAGRycy9kb3ducmV2LnhtbERPXWvCMBR9H+w/hDvYi8xUQbHVKGMylMkGduLzpbk2&#10;1eamNlG7f28ehD0ezvds0dlaXKn1lWMFg34CgrhwuuJSwe73820CwgdkjbVjUvBHHhbz56cZZtrd&#10;eEvXPJQihrDPUIEJocmk9IUhi77vGuLIHVxrMUTYllK3eIvhtpbDJBlLixXHBoMNfRgqTvnFKtjn&#10;p7T8Xm1G6ddo2dusz0cz+Dkq9frSvU9BBOrCv/jhXmsFwzSJc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4erEAAAA3QAAAA8AAAAAAAAAAAAAAAAAmAIAAGRycy9k&#10;b3ducmV2LnhtbFBLBQYAAAAABAAEAPUAAACJAwAAAAA=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Pliers</w:t>
                        </w:r>
                      </w:p>
                      <w:p w:rsidR="00E95AC5" w:rsidRDefault="00E95AC5" w:rsidP="00E95AC5"/>
                    </w:txbxContent>
                  </v:textbox>
                </v:rect>
                <v:line id="Line 65" o:spid="_x0000_s1431" style="position:absolute;visibility:visible;mso-wrap-style:square" from="4076,12241" to="4162,1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sxvMQAAADdAAAADwAAAGRycy9kb3ducmV2LnhtbESPQWvCQBSE70L/w/IKvYhuKmJNdJVS&#10;KPVqtHp9ZJ9JSPZtyG517a93BcHjMDPfMMt1MK04U+9qywrexwkI4sLqmksF+933aA7CeWSNrWVS&#10;cCUH69XLYImZthfe0jn3pYgQdhkqqLzvMildUZFBN7YdcfROtjfoo+xLqXu8RLhp5SRJZtJgzXGh&#10;wo6+Kiqa/M8o+PfuejBN+jHNf4/NkNNQ/nBQ6u01fC5AeAr+GX60N1rBJE1SuL+JT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zG8xAAAAN0AAAAPAAAAAAAAAAAA&#10;AAAAAKECAABkcnMvZG93bnJldi54bWxQSwUGAAAAAAQABAD5AAAAkgMAAAAA&#10;">
                  <v:stroke endarrow="block" endarrowwidth="narrow" endarrowlength="long"/>
                </v:line>
                <v:rect id="Rectangle 66" o:spid="_x0000_s1432" style="position:absolute;left:4154;top:14477;width:168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7McUA&#10;AADdAAAADwAAAGRycy9kb3ducmV2LnhtbERPXWvCMBR9H/gfwhV8kZlWcNhqFHHIZLKB3djzpbk2&#10;1eamazLt/v3yIOzxcL6X69424kqdrx0rSCcJCOLS6ZorBZ8fu8c5CB+QNTaOScEveVivBg9LzLW7&#10;8ZGuRahEDGGfowITQptL6UtDFv3EtcSRO7nOYoiwq6Tu8BbDbSOnSfIkLdYcGwy2tDVUXoofq+Cr&#10;uGTV28thlr3OnseH/ffZpO9npUbDfrMAEagP/+K7e68VTLM07o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3sxxQAAAN0AAAAPAAAAAAAAAAAAAAAAAJgCAABkcnMv&#10;ZG93bnJldi54bWxQSwUGAAAAAAQABAD1AAAAigMAAAAA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Splicing connector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/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>U</w:t>
      </w:r>
      <w:r>
        <w:rPr>
          <w:rFonts w:hint="eastAsia"/>
        </w:rPr>
        <w:t>se</w:t>
      </w:r>
      <w:r w:rsidR="00C24B73">
        <w:rPr>
          <w:rFonts w:hint="eastAsia"/>
        </w:rPr>
        <w:t xml:space="preserve"> pliers</w:t>
      </w:r>
      <w:r>
        <w:t xml:space="preserve"> to</w:t>
      </w:r>
      <w:r w:rsidR="00C24B73">
        <w:rPr>
          <w:rFonts w:hint="eastAsia"/>
        </w:rPr>
        <w:t xml:space="preserve"> engage the splicing connector (Fig 3-18)</w:t>
      </w:r>
      <w:r w:rsidR="00C24B73">
        <w:t>.</w:t>
      </w:r>
    </w:p>
    <w:p w:rsidR="00C24B73" w:rsidRDefault="00C24B73" w:rsidP="00193EEB">
      <w:pPr>
        <w:pStyle w:val="ProcLevel3"/>
      </w:pPr>
      <w:r>
        <w:rPr>
          <w:rFonts w:hint="eastAsia"/>
          <w:bCs/>
          <w:szCs w:val="24"/>
        </w:rPr>
        <w:t>Wrap vinyl tape around the splicing connector (Fig. 3-18).</w:t>
      </w:r>
    </w:p>
    <w:p w:rsidR="00C24B73" w:rsidRDefault="00C24B73" w:rsidP="00193EEB">
      <w:pPr>
        <w:pStyle w:val="ProcLevel3"/>
      </w:pPr>
      <w:r>
        <w:rPr>
          <w:rFonts w:hint="eastAsia"/>
          <w:bCs/>
          <w:szCs w:val="24"/>
        </w:rPr>
        <w:t xml:space="preserve">Reconnect the white 30P connector </w:t>
      </w:r>
      <w:r>
        <w:rPr>
          <w:rFonts w:hint="eastAsia"/>
          <w:bCs/>
          <w:szCs w:val="24"/>
        </w:rPr>
        <w:br/>
      </w:r>
      <w:r>
        <w:rPr>
          <w:bCs/>
          <w:szCs w:val="24"/>
        </w:rPr>
        <w:t>(</w:t>
      </w:r>
      <w:r>
        <w:t>Fig.</w:t>
      </w:r>
      <w:r>
        <w:rPr>
          <w:rFonts w:hint="eastAsia"/>
        </w:rPr>
        <w:t xml:space="preserve"> </w:t>
      </w:r>
      <w:r>
        <w:t>3-</w:t>
      </w:r>
      <w:r>
        <w:rPr>
          <w:rFonts w:hint="eastAsia"/>
        </w:rPr>
        <w:t>18</w:t>
      </w:r>
      <w:r>
        <w:t>)</w:t>
      </w:r>
      <w:r>
        <w:rPr>
          <w:rFonts w:hint="eastAsia"/>
        </w:rPr>
        <w:t>.</w:t>
      </w:r>
    </w:p>
    <w:p w:rsidR="00C24B73" w:rsidRDefault="00C24B73" w:rsidP="00193EEB">
      <w:pPr>
        <w:pStyle w:val="ProcLevel2"/>
      </w:pPr>
      <w:r>
        <w:rPr>
          <w:rFonts w:hint="eastAsia"/>
        </w:rPr>
        <w:t>Fix the REV signal wire and PKB signal wire.</w:t>
      </w:r>
      <w:r>
        <w:t xml:space="preserve"> </w:t>
      </w:r>
    </w:p>
    <w:p w:rsidR="00E95AC5" w:rsidRDefault="00E95AC5" w:rsidP="00193EEB">
      <w:pPr>
        <w:pStyle w:val="ProcLevel3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80800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1529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901952"/>
                          <a:chOff x="1200" y="1790"/>
                          <a:chExt cx="4680" cy="3000"/>
                        </a:xfrm>
                      </wpg:grpSpPr>
                      <pic:pic xmlns:pic="http://schemas.openxmlformats.org/drawingml/2006/picture">
                        <pic:nvPicPr>
                          <pic:cNvPr id="2331" name="Picture 78" descr="AW-KQ-C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2037"/>
                            <a:ext cx="3510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80" name="Group 69"/>
                        <wpg:cNvGrpSpPr>
                          <a:grpSpLocks/>
                        </wpg:cNvGrpSpPr>
                        <wpg:grpSpPr bwMode="auto">
                          <a:xfrm>
                            <a:off x="1200" y="1790"/>
                            <a:ext cx="4680" cy="3000"/>
                            <a:chOff x="1200" y="11376"/>
                            <a:chExt cx="4680" cy="3000"/>
                          </a:xfrm>
                        </wpg:grpSpPr>
                        <wps:wsp>
                          <wps:cNvPr id="2295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" y="1407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5AC5" w:rsidRDefault="00E95AC5" w:rsidP="00E95AC5">
                                <w:pPr>
                                  <w:pStyle w:val="Fig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0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515" y="1860"/>
                            <a:ext cx="2035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 (green)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618" y="2063"/>
                            <a:ext cx="731" cy="6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184" y="3633"/>
                            <a:ext cx="1680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071" y="1841"/>
                            <a:ext cx="1680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3)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6" name="Line 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55" y="2739"/>
                            <a:ext cx="1137" cy="8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25" y="2074"/>
                            <a:ext cx="1025" cy="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68" y="3003"/>
                            <a:ext cx="762" cy="1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503" y="4451"/>
                            <a:ext cx="2340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</w:t>
                              </w: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ed / </w:t>
                              </w:r>
                              <w:r>
                                <w:rPr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hite)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9" o:spid="_x0000_s1433" style="position:absolute;left:0;text-align:left;margin-left:-255.6pt;margin-top:0;width:234pt;height:149.75pt;z-index:251980800" coordorigin="1200,1790" coordsize="4680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">
                <v:shape id="Picture 78" o:spid="_x0000_s1434" type="#_x0000_t75" alt="AW-KQ-C14" style="position:absolute;left:1831;top:2037;width:3510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76zGAAAA3QAAAA8AAABkcnMvZG93bnJldi54bWxEj0uLwkAQhO8L/oehhb3pJMr6yDqKuAqC&#10;Jx94bjK9STTTEzKjyfrrHUHYY1FVX1GzRWtKcafaFZYVxP0IBHFqdcGZgtNx05uAcB5ZY2mZFPyR&#10;g8W88zHDRNuG93Q/+EwECLsEFeTeV4mULs3JoOvbijh4v7Y26IOsM6lrbALclHIQRSNpsOCwkGNF&#10;q5zS6+FmFJTFY/QYT8+7k1x/rSc/GDeX20apz267/AbhqfX/4Xd7qxUMhsMYXm/CE5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nvrMYAAADdAAAADwAAAAAAAAAAAAAA&#10;AACfAgAAZHJzL2Rvd25yZXYueG1sUEsFBgAAAAAEAAQA9wAAAJIDAAAAAA==&#10;">
                  <v:imagedata r:id="rId87" o:title="AW-KQ-C14"/>
                </v:shape>
                <v:group id="Group 69" o:spid="_x0000_s1435" style="position:absolute;left:1200;top:1790;width:4680;height:3000" coordorigin="1200,113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rect id="Rectangle 70" o:spid="_x0000_s1436" style="position:absolute;left:1200;top:113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jcUA&#10;AADdAAAADwAAAGRycy9kb3ducmV2LnhtbESPQWsCMRSE7wX/Q3hCbzXbBaXdGmUVhZ6EakF7e2xe&#10;k8XNy7KJ7vrvjVDocZiZb5j5cnCNuFIXas8KXicZCOLK65qNgu/D9uUNRIjIGhvPpOBGAZaL0dMc&#10;C+17/qLrPhqRIBwKVGBjbAspQ2XJYZj4ljh5v75zGJPsjNQd9gnuGpln2Uw6rDktWGxpbak67y9O&#10;wab92ZVTE2R5jPZ09qt+a3dGqefxUH6AiDTE//Bf+1MryPP3K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lSNxQAAAN0AAAAPAAAAAAAAAAAAAAAAAJgCAABkcnMv&#10;ZG93bnJldi54bWxQSwUGAAAAAAQABAD1AAAAigMAAAAA&#10;" filled="f"/>
                  <v:shape id="Text Box 71" o:spid="_x0000_s1437" type="#_x0000_t202" style="position:absolute;left:1320;top:1407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OUsUA&#10;AADdAAAADwAAAGRycy9kb3ducmV2LnhtbESPQWvCQBSE7wX/w/KE3urGHMREVxGxUChIYzx4fGaf&#10;yWL2bZrdavz3XaHQ4zAz3zDL9WBbcaPeG8cKppMEBHHltOFawbF8f5uD8AFZY+uYFDzIw3o1elli&#10;rt2dC7odQi0ihH2OCpoQulxKXzVk0U9cRxy9i+sthij7Wuoe7xFuW5kmyUxaNBwXGuxo21B1PfxY&#10;BZsTFzvzvT9/FZfClGWW8OfsqtTreNgsQAQawn/4r/2hFaRplsHz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k5SxQAAAN0AAAAPAAAAAAAAAAAAAAAAAJgCAABkcnMv&#10;ZG93bnJldi54bWxQSwUGAAAAAAQABAD1AAAAigMAAAAA&#10;" filled="f" stroked="f">
                    <v:textbox inset="0,0,0,0">
                      <w:txbxContent>
                        <w:p w:rsidR="00E95AC5" w:rsidRDefault="00E95AC5" w:rsidP="00E95AC5">
                          <w:pPr>
                            <w:pStyle w:val="Fig"/>
                            <w:rPr>
                              <w:rFonts w:hint="eastAsia"/>
                            </w:rPr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rect id="Rectangle 72" o:spid="_x0000_s1438" style="position:absolute;left:1515;top:1860;width:2035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1xcQA&#10;AADdAAAADwAAAGRycy9kb3ducmV2LnhtbESPwWrDMBBE74X+g9hCb7Uct6TFiRJKgqFXOzn0uLU2&#10;tmtpZSwldv++CgRyHGbmDbPeztaIC42+c6xgkaQgiGunO24UHA/FywcIH5A1Gsek4I88bDePD2vM&#10;tZu4pEsVGhEh7HNU0IYw5FL6uiWLPnEDcfRObrQYohwbqUecItwamaXpUlrsOC60ONCupbqvzlbB&#10;4ee9N7IyWcm/+/NbX5TfxTQr9fw0f65ABJrDPXxrf2kF2Wu6gO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1tcX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 (green)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73" o:spid="_x0000_s1439" style="position:absolute;visibility:visible;mso-wrap-style:square" from="2618,2063" to="3349,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I3h8UAAADdAAAADwAAAGRycy9kb3ducmV2LnhtbESPQWvCQBSE74L/YXlCL1I32qI1ugml&#10;UOrV1Or1kX1NQrJvQ3ara3+9KxR6HGbmG2abB9OJMw2usaxgPktAEJdWN1wpOHy+P76AcB5ZY2eZ&#10;FFzJQZ6NR1tMtb3wns6Fr0SEsEtRQe19n0rpypoMupntiaP3bQeDPsqhknrAS4SbTi6SZCkNNhwX&#10;auzpraayLX6Mgl/vrkfTrlfPxdepnfI6VB8clHqYhNcNCE/B/4f/2jutYPGUrOD+Jj4B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I3h8UAAADdAAAADwAAAAAAAAAA&#10;AAAAAAChAgAAZHJzL2Rvd25yZXYueG1sUEsFBgAAAAAEAAQA+QAAAJMDAAAAAA==&#10;">
                  <v:stroke endarrow="block" endarrowwidth="narrow" endarrowlength="long"/>
                </v:line>
                <v:rect id="Rectangle 74" o:spid="_x0000_s1440" style="position:absolute;left:4184;top:3633;width:168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lG8UA&#10;AADdAAAADwAAAGRycy9kb3ducmV2LnhtbESPQWvCQBSE74X+h+UVeqsb01olukppCfSa2IPHZ/aZ&#10;pNl9G7KrSf99VxA8DjPzDbPZTdaICw2+daxgPktAEFdOt1wr+NnnLysQPiBrNI5JwR952G0fHzaY&#10;aTdyQZcy1CJC2GeooAmhz6T0VUMW/cz1xNE7ucFiiHKopR5wjHBrZJok79Jiy3GhwZ4+G6q68mwV&#10;7I/LzsjSpAX/fp3furw45OOk1PPT9LEGEWgK9/Ct/a0VpK/zBV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yUbxQAAAN0AAAAPAAAAAAAAAAAAAAAAAJgCAABkcnMv&#10;ZG93bnJldi54bWxQSwUGAAAAAAQABAD1AAAAigMAAAAA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rect id="Rectangle 75" o:spid="_x0000_s1441" style="position:absolute;left:4071;top:1841;width:168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MPsEA&#10;AADdAAAADwAAAGRycy9kb3ducmV2LnhtbERPPW/CMBDdK/EfrENiK07TqqAUgxBVJNYEBsYjviZp&#10;7HMUGxL+PR4qdXx635vdZI240+BbxwrelgkI4srplmsF51P+ugbhA7JG45gUPMjDbjt72WCm3cgF&#10;3ctQixjCPkMFTQh9JqWvGrLol64njtyPGyyGCIda6gHHGG6NTJPkU1psOTY02NOhoaorb1bB6brq&#10;jCxNWvDv9+2jy4tLPk5KLebT/gtEoCn8i//cR60gfU/j/vgmPg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TD7BAAAA3QAAAA8AAAAAAAAAAAAAAAAAmAIAAGRycy9kb3du&#10;cmV2LnhtbFBLBQYAAAAABAAEAPUAAACG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3)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76" o:spid="_x0000_s1442" style="position:absolute;flip:x y;visibility:visible;mso-wrap-style:square" from="3555,2739" to="4692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7fS8YAAADdAAAADwAAAGRycy9kb3ducmV2LnhtbESPT2vCQBTE7wW/w/IKXkrdJIK00VWk&#10;UCie/NPen9nXbNrs2yS7NdFP7wpCj8PM/IZZrAZbixN1vnKsIJ0kIIgLpysuFXwe3p9fQPiArLF2&#10;TArO5GG1HD0sMNeu5x2d9qEUEcI+RwUmhCaX0heGLPqJa4ij9+06iyHKrpS6wz7CbS2zJJlJixXH&#10;BYMNvRkqfvd/VsHP1r2mxyHdPNVtay6hTXtz+FJq/Dis5yACDeE/fG9/aAXZNJvB7U1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O30vGAAAA3QAAAA8AAAAAAAAA&#10;AAAAAAAAoQIAAGRycy9kb3ducmV2LnhtbFBLBQYAAAAABAAEAPkAAACUAwAAAAA=&#10;">
                  <v:stroke endarrow="block" endarrowwidth="narrow" endarrowlength="long"/>
                </v:line>
                <v:line id="Line 77" o:spid="_x0000_s1443" style="position:absolute;flip:x;visibility:visible;mso-wrap-style:square" from="3525,2074" to="4550,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vzv8YAAADdAAAADwAAAGRycy9kb3ducmV2LnhtbESP3WrCQBSE7wXfYTmF3ummEX+auoqI&#10;giBe+PMAp9nTbNrs2ZBdTdqn7wqCl8PMfMPMl52txI0aXzpW8DZMQBDnTpdcKLict4MZCB+QNVaO&#10;ScEveVgu+r05Ztq1fKTbKRQiQthnqMCEUGdS+tyQRT90NXH0vlxjMUTZFFI32Ea4rWSaJBNpseS4&#10;YLCmtaH853S1CvZlasKmNd9Wrj//9m77Ph1vDkq9vnSrDxCBuvAMP9o7rSAdpVO4v4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b87/GAAAA3QAAAA8AAAAAAAAA&#10;AAAAAAAAoQIAAGRycy9kb3ducmV2LnhtbFBLBQYAAAAABAAEAPkAAACUAwAAAAA=&#10;">
                  <v:stroke endarrow="block" endarrowwidth="narrow" endarrowlength="long"/>
                </v:line>
                <v:line id="Line 79" o:spid="_x0000_s1444" style="position:absolute;flip:x y;visibility:visible;mso-wrap-style:square" from="3368,3003" to="4130,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xPlcYAAADdAAAADwAAAGRycy9kb3ducmV2LnhtbESPzWrDMBCE74W8g9hCLqWR7UBpnSgh&#10;FAolp/z1vrG2lltrZVtq7OTpo0Ahx2FmvmHmy8HW4kSdrxwrSCcJCOLC6YpLBYf9x/MrCB+QNdaO&#10;ScGZPCwXo4c55tr1vKXTLpQiQtjnqMCE0ORS+sKQRT9xDXH0vl1nMUTZlVJ32Ee4rWWWJC/SYsVx&#10;wWBD74aK392fVfCzcW/pcUjXT3Xbmkto097sv5QaPw6rGYhAQ7iH/9ufWkE2nWZ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sT5XGAAAA3QAAAA8AAAAAAAAA&#10;AAAAAAAAoQIAAGRycy9kb3ducmV2LnhtbFBLBQYAAAAABAAEAPkAAACUAwAAAAA=&#10;">
                  <v:stroke endarrow="block" endarrowwidth="narrow" endarrowlength="long"/>
                </v:line>
                <v:rect id="Rectangle 80" o:spid="_x0000_s1445" style="position:absolute;left:3503;top:4451;width:2340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ElMQA&#10;AADdAAAADwAAAGRycy9kb3ducmV2LnhtbESPwWrDMBBE74X+g9hCbo1cu6TFjRJKgyFXOzn0uLW2&#10;tmtpZSwldv6+CgRyHGbmDbPeztaIM42+c6zgZZmAIK6d7rhRcDwUz+8gfEDWaByTggt52G4eH9aY&#10;azdxSecqNCJC2OeooA1hyKX0dUsW/dINxNH7daPFEOXYSD3iFOHWyDRJVtJix3GhxYG+Wqr76mQV&#10;HH7eeiMrk5b8tzu99kX5XUyzUoun+fMDRKA53MO39l4rSLMsg+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HRJT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</w:t>
                        </w: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ed / </w:t>
                        </w:r>
                        <w:r>
                          <w:rPr>
                            <w:sz w:val="18"/>
                          </w:rPr>
                          <w:t>w</w:t>
                        </w:r>
                        <w:r>
                          <w:rPr>
                            <w:rFonts w:hint="eastAsia"/>
                            <w:sz w:val="18"/>
                          </w:rPr>
                          <w:t>hite)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 xml:space="preserve">Take the </w:t>
      </w:r>
      <w:r w:rsidR="00C24B73">
        <w:t xml:space="preserve">REV signal wire </w:t>
      </w:r>
      <w:r w:rsidR="00C24B73">
        <w:rPr>
          <w:rFonts w:hint="eastAsia"/>
        </w:rPr>
        <w:t>(</w:t>
      </w:r>
      <w:r>
        <w:t>g</w:t>
      </w:r>
      <w:r>
        <w:rPr>
          <w:rFonts w:hint="eastAsia"/>
        </w:rPr>
        <w:t xml:space="preserve">reen) and </w:t>
      </w:r>
      <w:r w:rsidR="00C24B73">
        <w:rPr>
          <w:rFonts w:hint="eastAsia"/>
        </w:rPr>
        <w:t xml:space="preserve">PKB signal </w:t>
      </w:r>
      <w:r>
        <w:rPr>
          <w:rFonts w:hint="eastAsia"/>
        </w:rPr>
        <w:t>wire (red / w</w:t>
      </w:r>
      <w:r w:rsidR="00C24B73">
        <w:rPr>
          <w:rFonts w:hint="eastAsia"/>
        </w:rPr>
        <w:t xml:space="preserve">hite) </w:t>
      </w:r>
      <w:r w:rsidR="00C24B73">
        <w:t xml:space="preserve">from the wire harness and fix </w:t>
      </w:r>
      <w:r w:rsidR="00C24B73">
        <w:rPr>
          <w:rFonts w:hint="eastAsia"/>
        </w:rPr>
        <w:t>them</w:t>
      </w:r>
      <w:r w:rsidR="00C24B73">
        <w:t xml:space="preserve"> to the vehicle wire harness with fo</w:t>
      </w:r>
      <w:r w:rsidR="00C24B73">
        <w:rPr>
          <w:rFonts w:hint="eastAsia"/>
        </w:rPr>
        <w:t>a</w:t>
      </w:r>
      <w:r w:rsidR="00C24B73">
        <w:t>m tape (Fig.</w:t>
      </w:r>
      <w:r w:rsidR="00C24B73">
        <w:rPr>
          <w:rFonts w:hint="eastAsia"/>
        </w:rPr>
        <w:t xml:space="preserve"> </w:t>
      </w:r>
      <w:r w:rsidR="00C24B73">
        <w:t>3-</w:t>
      </w:r>
      <w:r w:rsidR="00C24B73">
        <w:rPr>
          <w:rFonts w:hint="eastAsia"/>
        </w:rPr>
        <w:t>19</w:t>
      </w:r>
      <w:r w:rsidR="00C24B73">
        <w:t>).</w:t>
      </w: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E95AC5" w:rsidRDefault="00E95AC5" w:rsidP="00193EEB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84896" behindDoc="0" locked="1" layoutInCell="1" allowOverlap="1" wp14:anchorId="1D116B8D" wp14:editId="4057C21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809" name="Picture 2809" descr="AW-KQ-C15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62" y="189186"/>
                            <a:ext cx="2124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87" name="Group 10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836"/>
                            <a:chExt cx="4680" cy="3000"/>
                          </a:xfrm>
                        </wpg:grpSpPr>
                        <wps:wsp>
                          <wps:cNvPr id="2888" name="Rectangle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83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9" name="Text Box 1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452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5AC5" w:rsidRDefault="00E95AC5" w:rsidP="00E95AC5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85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1852448" y="1726324"/>
                            <a:ext cx="10668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0" name="Line 26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28345" y="1166648"/>
                            <a:ext cx="208280" cy="5727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Rectangle 2635"/>
                        <wps:cNvSpPr>
                          <a:spLocks noChangeArrowheads="1"/>
                        </wps:cNvSpPr>
                        <wps:spPr bwMode="auto">
                          <a:xfrm>
                            <a:off x="1986455" y="173420"/>
                            <a:ext cx="947420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5)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1" name="Line 2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97269" y="307427"/>
                            <a:ext cx="612775" cy="688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Rectangle 2637"/>
                        <wps:cNvSpPr>
                          <a:spLocks noChangeArrowheads="1"/>
                        </wps:cNvSpPr>
                        <wps:spPr bwMode="auto">
                          <a:xfrm>
                            <a:off x="1190296" y="31531"/>
                            <a:ext cx="1066800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cord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2" name="Line 2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253358" y="149772"/>
                            <a:ext cx="271780" cy="680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Rectangle 2639"/>
                        <wps:cNvSpPr>
                          <a:spLocks noChangeArrowheads="1"/>
                        </wps:cNvSpPr>
                        <wps:spPr bwMode="auto">
                          <a:xfrm>
                            <a:off x="449317" y="1568628"/>
                            <a:ext cx="148590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(Red / White)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6" name="Rectangle 2640"/>
                        <wps:cNvSpPr>
                          <a:spLocks noChangeArrowheads="1"/>
                        </wps:cNvSpPr>
                        <wps:spPr bwMode="auto">
                          <a:xfrm>
                            <a:off x="31531" y="157655"/>
                            <a:ext cx="1292225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 (</w:t>
                              </w:r>
                              <w:r>
                                <w:rPr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reen)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3" name="Line 2641"/>
                        <wps:cNvCnPr>
                          <a:cxnSpLocks noChangeShapeType="1"/>
                          <a:stCxn id="2886" idx="0"/>
                        </wps:cNvCnPr>
                        <wps:spPr bwMode="auto">
                          <a:xfrm flipH="1" flipV="1">
                            <a:off x="859222" y="1079937"/>
                            <a:ext cx="333045" cy="4886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2643"/>
                        <wps:cNvCnPr>
                          <a:cxnSpLocks noChangeShapeType="1"/>
                        </wps:cNvCnPr>
                        <wps:spPr bwMode="auto">
                          <a:xfrm>
                            <a:off x="409903" y="307427"/>
                            <a:ext cx="475615" cy="6965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16B8D" id="Group 44" o:spid="_x0000_s1446" style="position:absolute;left:0;text-align:left;margin-left:-255.6pt;margin-top:0;width:234pt;height:149.75pt;z-index:251984896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">
                <v:shape id="Picture 2809" o:spid="_x0000_s1447" type="#_x0000_t75" alt="AW-KQ-C15" style="position:absolute;left:5202;top:1891;width:21241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MPDHAAAA3QAAAA8AAABkcnMvZG93bnJldi54bWxEj1trwkAUhN8F/8NyBN90Y7CtptlIqRcK&#10;FrzS50P2mKTNng3ZrcZ/3y0U+jjMzDdMuuhMLa7Uusqygsk4AkGcW11xoeB8Wo9mIJxH1lhbJgV3&#10;crDI+r0UE21vfKDr0RciQNglqKD0vkmkdHlJBt3YNsTBu9jWoA+yLaRu8RbgppZxFD1KgxWHhRIb&#10;ei0p/zp+GwW7/dP7YRMXU0OfZv1xXm3dw3Kr1HDQvTyD8NT5//Bf+00riGfRHH7fhCcg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kMPDHAAAA3QAAAA8AAAAAAAAAAAAA&#10;AAAAnwIAAGRycy9kb3ducmV2LnhtbFBLBQYAAAAABAAEAPcAAACTAwAAAAA=&#10;">
                  <v:imagedata r:id="rId89" o:title="AW-KQ-C15"/>
                  <v:path arrowok="t"/>
                </v:shape>
                <v:group id="Group 1042" o:spid="_x0000_s1448" style="position:absolute;width:29718;height:19050" coordorigin="1200,183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rect id="Rectangle 1043" o:spid="_x0000_s1449" style="position:absolute;left:1200;top:183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aHMIA&#10;AADdAAAADwAAAGRycy9kb3ducmV2LnhtbERPW2vCMBR+F/wP4Qz2ZtMJG6UzShWFPQleYNvboTkm&#10;xeakNNF2/948DHz8+O6L1ehacac+NJ4VvGU5COLa64aNgvNpNytAhIissfVMCv4owGo5nSyw1H7g&#10;A92P0YgUwqFEBTbGrpQy1JYchsx3xIm7+N5hTLA3Uvc4pHDXynmef0iHDacGix1tLNXX480p2Ha/&#10;++rdBFl9R/tz9ethZ/dGqdeXsfoEEWmMT/G/+0srmBdFmpvep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FocwgAAAN0AAAAPAAAAAAAAAAAAAAAAAJgCAABkcnMvZG93&#10;bnJldi54bWxQSwUGAAAAAAQABAD1AAAAhwMAAAAA&#10;" filled="f"/>
                  <v:shape id="Text Box 1044" o:spid="_x0000_s1450" type="#_x0000_t202" style="position:absolute;left:1224;top:452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vXcUA&#10;AADdAAAADwAAAGRycy9kb3ducmV2LnhtbESPQWvCQBSE7wX/w/KE3pqNHiSmriLSQqFQjPHg8TX7&#10;TBazb9PsVuO/dwXB4zAz3zCL1WBbcabeG8cKJkkKgrhy2nCtYF9+vmUgfEDW2DomBVfysFqOXhaY&#10;a3fhgs67UIsIYZ+jgiaELpfSVw1Z9InriKN3dL3FEGVfS93jJcJtK6dpOpMWDceFBjvaNFSddv9W&#10;wfrAxYf5+/ndFsfClOU85e/ZSanX8bB+BxFoCM/wo/2lFUyzbA7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e9dxQAAAN0AAAAPAAAAAAAAAAAAAAAAAJgCAABkcnMv&#10;ZG93bnJldi54bWxQSwUGAAAAAAQABAD1AAAAigMAAAAA&#10;" filled="f" stroked="f">
                    <v:textbox inset="0,0,0,0">
                      <w:txbxContent>
                        <w:p w:rsidR="00E95AC5" w:rsidRDefault="00E95AC5" w:rsidP="00E95AC5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rect id="Rectangle 1303" o:spid="_x0000_s1451" style="position:absolute;left:18524;top:17263;width:10668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I08QA&#10;AADdAAAADwAAAGRycy9kb3ducmV2LnhtbESPwWrDMBBE74H+g9hCb4lc06TGjRJKgqFXOzn0uLW2&#10;tmtpZSwldv8+KhRyHGbmDbPdz9aIK42+c6zgeZWAIK6d7rhRcD4VywyED8gajWNS8Ese9ruHxRZz&#10;7SYu6VqFRkQI+xwVtCEMuZS+bsmiX7mBOHrfbrQYohwbqUecItwamSbJRlrsOC60ONChpbqvLlbB&#10;6eu1N7Iyack/x8tLX5SfxTQr9fQ4v7+BCDSHe/i//aEVpFm2hr838Qn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iNP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/>
                    </w:txbxContent>
                  </v:textbox>
                </v:rect>
                <v:line id="Line 2634" o:spid="_x0000_s1452" style="position:absolute;flip:x y;visibility:visible;mso-wrap-style:square" from="21283,11666" to="23366,17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8TDMIAAADdAAAADwAAAGRycy9kb3ducmV2LnhtbERPu27CMBTdkfgH6yJ1QeCEoYKAQQgJ&#10;qerU8tgv8SUOxNdJ7JK0X18PSIxH573a9LYSD2p96VhBOk1AEOdOl1woOB33kzkIH5A1Vo5JwS95&#10;2KyHgxVm2nX8TY9DKEQMYZ+hAhNCnUnpc0MW/dTVxJG7utZiiLAtpG6xi+G2krMkeZcWS44NBmva&#10;Gcrvhx+r4PblFumlTz/HVdOYv9CknTmelXob9dsliEB9eImf7g+tYDZfxP3xTX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8TDMIAAADdAAAADwAAAAAAAAAAAAAA&#10;AAChAgAAZHJzL2Rvd25yZXYueG1sUEsFBgAAAAAEAAQA+QAAAJADAAAAAA==&#10;">
                  <v:stroke endarrow="block" endarrowwidth="narrow" endarrowlength="long"/>
                </v:line>
                <v:rect id="Rectangle 2635" o:spid="_x0000_s1453" style="position:absolute;left:19864;top:1734;width:9474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7lcQA&#10;AADdAAAADwAAAGRycy9kb3ducmV2LnhtbESPQWvCQBSE70L/w/IK3nTTIFWjq5RKoNfEHnp8Zp9J&#10;mt23Ibua9N93CwWPw8x8w+yPkzXiToNvHSt4WSYgiCunW64VfJ7zxQaED8gajWNS8EMejoen2R4z&#10;7UYu6F6GWkQI+wwVNCH0mZS+asiiX7qeOHpXN1gMUQ611AOOEW6NTJPkVVpsOS402NN7Q1VX3qyC&#10;82XdGVmatODv023V5cVXPk5KzZ+ntx2IQFN4hP/bH1pButmu4O9Nf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u5X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5)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/>
                    </w:txbxContent>
                  </v:textbox>
                </v:rect>
                <v:line id="Line 2636" o:spid="_x0000_s1454" style="position:absolute;flip:x;visibility:visible;mso-wrap-style:square" from="17972,3074" to="24100,9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o/+MUAAADdAAAADwAAAGRycy9kb3ducmV2LnhtbESP3WrCQBSE74W+w3IK3unGgH/RVYoo&#10;COKFtg9wmj1m02bPhuzWRJ/eFYReDjPzDbNcd7YSV2p86VjBaJiAIM6dLrlQ8PW5G8xA+ICssXJM&#10;Cm7kYb166y0x067lE13PoRARwj5DBSaEOpPS54Ys+qGriaN3cY3FEGVTSN1gG+G2kmmSTKTFkuOC&#10;wZo2hvLf859VcChTE7at+bFy830/uN18Ot4eleq/dx8LEIG68B9+tfdaQTqbj+D5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o/+MUAAADdAAAADwAAAAAAAAAA&#10;AAAAAAChAgAAZHJzL2Rvd25yZXYueG1sUEsFBgAAAAAEAAQA+QAAAJMDAAAAAA==&#10;">
                  <v:stroke endarrow="block" endarrowwidth="narrow" endarrowlength="long"/>
                </v:line>
                <v:rect id="Rectangle 2637" o:spid="_x0000_s1455" style="position:absolute;left:11902;top:315;width:1066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eDsUA&#10;AADdAAAADwAAAGRycy9kb3ducmV2LnhtbESPQWvCQBSE74X+h+UVequbhtZqdJXSEug1sQePz+wz&#10;idl9G7KrSf99VxA8DjPzDbPeTtaICw2+dazgdZaAIK6cbrlW8LvLXxYgfEDWaByTgj/ysN08Pqwx&#10;027kgi5lqEWEsM9QQRNCn0npq4Ys+pnriaN3dIPFEOVQSz3gGOHWyDRJ5tJiy3GhwZ6+Gqq68mwV&#10;7A4fnZGlSQs+fZ/furzY5+Ok1PPT9LkCEWgK9/Ct/aMVpIvlO1zf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x4OxQAAAN0AAAAPAAAAAAAAAAAAAAAAAJgCAABkcnMv&#10;ZG93bnJldi54bWxQSwUGAAAAAAQABAD1AAAAigMAAAAA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Antenna cord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E95AC5" w:rsidRDefault="00E95AC5" w:rsidP="00E95AC5"/>
                    </w:txbxContent>
                  </v:textbox>
                </v:rect>
                <v:line id="Line 2638" o:spid="_x0000_s1456" style="position:absolute;flip:x;visibility:visible;mso-wrap-style:square" from="12533,1497" to="15251,8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ihj8UAAADdAAAADwAAAGRycy9kb3ducmV2LnhtbESP0WrCQBRE3wv9h+UWfKubBrQxukoR&#10;hYL4UPUDrtlrNjZ7N2S3JvXrXUHwcZiZM8xs0dtaXKj1lWMFH8MEBHHhdMWlgsN+/Z6B8AFZY+2Y&#10;FPyTh8X89WWGuXYd/9BlF0oRIexzVGBCaHIpfWHIoh+6hjh6J9daDFG2pdQtdhFua5kmyVharDgu&#10;GGxoaaj43f1ZBZsqNWHVmbOVy+N149aTz9Fqq9Tgrf+aggjUh2f40f7WCtJsksL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ihj8UAAADdAAAADwAAAAAAAAAA&#10;AAAAAAChAgAAZHJzL2Rvd25yZXYueG1sUEsFBgAAAAAEAAQA+QAAAJMDAAAAAA==&#10;">
                  <v:stroke endarrow="block" endarrowwidth="narrow" endarrowlength="long"/>
                </v:line>
                <v:rect id="Rectangle 2639" o:spid="_x0000_s1457" style="position:absolute;left:4493;top:15686;width:14859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WpMQA&#10;AADdAAAADwAAAGRycy9kb3ducmV2LnhtbESPwWrDMBBE74X+g9hCb41cExLjRgmlxZCrnRxy3Fpb&#10;27W0MpYSu38fBQI5DjPzhtnsZmvEhUbfOVbwvkhAENdOd9woOB6KtwyED8gajWNS8E8edtvnpw3m&#10;2k1c0qUKjYgQ9jkqaEMYcil93ZJFv3ADcfR+3WgxRDk2Uo84Rbg1Mk2SlbTYcVxocaCvluq+OlsF&#10;h591b2Rl0pL/vs/LvihPxTQr9foyf36ACDSHR/je3msFaZat4PYmPg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0FqT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(Red / White)</w:t>
                        </w:r>
                      </w:p>
                      <w:p w:rsidR="00E95AC5" w:rsidRDefault="00E95AC5" w:rsidP="00E95AC5"/>
                    </w:txbxContent>
                  </v:textbox>
                </v:rect>
                <v:rect id="Rectangle 2640" o:spid="_x0000_s1458" style="position:absolute;left:315;top:1576;width:1292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AecQA&#10;AADdAAAADwAAAGRycy9kb3ducmV2LnhtbESPQWvCQBSE70L/w/IKvemmoViNrlJaAl4Te+jxmX0m&#10;aXbfhuxq0n/vCkKPw8x8w2z3kzXiSoNvHSt4XSQgiCunW64VfB/z+QqED8gajWNS8Ece9run2RYz&#10;7UYu6FqGWkQI+wwVNCH0mZS+asiiX7ieOHpnN1gMUQ611AOOEW6NTJNkKS22HBca7OmzoaorL1bB&#10;8fTeGVmatODfr8tblxc/+Tgp9fI8fWxABJrCf/jRPmgF6Wq9hPu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gHn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 (</w:t>
                        </w:r>
                        <w:r>
                          <w:rPr>
                            <w:sz w:val="18"/>
                          </w:rPr>
                          <w:t>g</w:t>
                        </w:r>
                        <w:r>
                          <w:rPr>
                            <w:rFonts w:hint="eastAsia"/>
                            <w:sz w:val="18"/>
                          </w:rPr>
                          <w:t>reen)</w:t>
                        </w:r>
                      </w:p>
                      <w:p w:rsidR="00E95AC5" w:rsidRDefault="00E95AC5" w:rsidP="00E95AC5"/>
                    </w:txbxContent>
                  </v:textbox>
                </v:rect>
                <v:line id="Line 2641" o:spid="_x0000_s1459" style="position:absolute;flip:x y;visibility:visible;mso-wrap-style:square" from="8592,10799" to="11922,15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2Ne8YAAADdAAAADwAAAGRycy9kb3ducmV2LnhtbESPQWvCQBSE74L/YXlCL1I3USgxuooI&#10;QunJant/zT6zabNvk+xq0v76bqHgcZiZb5j1drC1uFHnK8cK0lkCgrhwuuJSwdv58JiB8AFZY+2Y&#10;FHyTh+1mPFpjrl3Pr3Q7hVJECPscFZgQmlxKXxiy6GeuIY7exXUWQ5RdKXWHfYTbWs6T5ElarDgu&#10;GGxob6j4Ol2tgs+jW6YfQ/oyrdvW/IQ27c35XamHybBbgQg0hHv4v/2sFcyz5QL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9jXvGAAAA3QAAAA8AAAAAAAAA&#10;AAAAAAAAoQIAAGRycy9kb3ducmV2LnhtbFBLBQYAAAAABAAEAPkAAACUAwAAAAA=&#10;">
                  <v:stroke endarrow="block" endarrowwidth="narrow" endarrowlength="long"/>
                </v:line>
                <v:line id="Line 2643" o:spid="_x0000_s1460" style="position:absolute;visibility:visible;mso-wrap-style:square" from="4099,3074" to="8855,1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OaT8UAAADdAAAADwAAAGRycy9kb3ducmV2LnhtbESPQWvCQBSE74X+h+UVeim6UUo10U0Q&#10;odhr06rXR/aZhGTfhuyqq7++Wyj0OMzMN8y6CKYXFxpda1nBbJqAIK6sbrlW8P31PlmCcB5ZY2+Z&#10;FNzIQZE/Pqwx0/bKn3QpfS0ihF2GChrvh0xKVzVk0E3tQBy9kx0N+ijHWuoRrxFuejlPkjdpsOW4&#10;0OBA24aqrjwbBXfvbgfTpYvXcn/sXjgN9Y6DUs9PYbMC4Sn4//Bf+0MrmC/TBfy+iU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3OaT8UAAADdAAAADwAAAAAAAAAA&#10;AAAAAAChAgAAZHJzL2Rvd25yZXYueG1sUEsFBgAAAAAEAAQA+QAAAJMDAAAAAA=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>
        <w:rPr>
          <w:rFonts w:hint="eastAsia"/>
        </w:rPr>
        <w:t xml:space="preserve">Take the antenna cord, </w:t>
      </w:r>
      <w:r>
        <w:t xml:space="preserve">REV signal wire </w:t>
      </w:r>
      <w:r>
        <w:rPr>
          <w:rFonts w:hint="eastAsia"/>
        </w:rPr>
        <w:t>(</w:t>
      </w:r>
      <w:r>
        <w:t>g</w:t>
      </w:r>
      <w:r>
        <w:rPr>
          <w:rFonts w:hint="eastAsia"/>
        </w:rPr>
        <w:t>reen) and PKB signal wire (</w:t>
      </w:r>
      <w:r>
        <w:t>r</w:t>
      </w:r>
      <w:r>
        <w:rPr>
          <w:rFonts w:hint="eastAsia"/>
        </w:rPr>
        <w:t xml:space="preserve">ed / </w:t>
      </w:r>
      <w:r>
        <w:t>w</w:t>
      </w:r>
      <w:r>
        <w:rPr>
          <w:rFonts w:hint="eastAsia"/>
        </w:rPr>
        <w:t xml:space="preserve">hite) </w:t>
      </w:r>
      <w:r>
        <w:t xml:space="preserve">from the wire harness and fix </w:t>
      </w:r>
      <w:r>
        <w:rPr>
          <w:rFonts w:hint="eastAsia"/>
        </w:rPr>
        <w:t>them</w:t>
      </w:r>
      <w:r>
        <w:t xml:space="preserve"> to the vehicle wire harness with fo</w:t>
      </w:r>
      <w:r>
        <w:rPr>
          <w:rFonts w:hint="eastAsia"/>
        </w:rPr>
        <w:t>a</w:t>
      </w:r>
      <w:r>
        <w:t>m tape (Fig.</w:t>
      </w:r>
      <w:r>
        <w:rPr>
          <w:rFonts w:hint="eastAsia"/>
        </w:rPr>
        <w:t xml:space="preserve"> </w:t>
      </w:r>
      <w:r>
        <w:t>3-</w:t>
      </w:r>
      <w:r>
        <w:rPr>
          <w:rFonts w:hint="eastAsia"/>
        </w:rPr>
        <w:t>20</w:t>
      </w:r>
      <w:r>
        <w:t>).</w:t>
      </w:r>
      <w:r w:rsidR="00C24B73">
        <w:rPr>
          <w:rFonts w:hint="eastAsia"/>
        </w:rPr>
        <w:br/>
      </w: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E95AC5" w:rsidRDefault="00E95AC5" w:rsidP="00193EEB">
      <w:pPr>
        <w:pStyle w:val="ProcLevel2"/>
        <w:numPr>
          <w:ilvl w:val="0"/>
          <w:numId w:val="0"/>
        </w:numPr>
        <w:ind w:left="357"/>
      </w:pPr>
    </w:p>
    <w:p w:rsidR="00C24B73" w:rsidRDefault="00E95AC5" w:rsidP="00193EEB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82848" behindDoc="0" locked="1" layoutInCell="1" allowOverlap="1" wp14:anchorId="433D92C0" wp14:editId="2C33AC1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2421" name="Group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901952"/>
                          <a:chOff x="1200" y="8374"/>
                          <a:chExt cx="4680" cy="3000"/>
                        </a:xfrm>
                      </wpg:grpSpPr>
                      <pic:pic xmlns:pic="http://schemas.openxmlformats.org/drawingml/2006/picture">
                        <pic:nvPicPr>
                          <pic:cNvPr id="2634" name="Picture 124" descr="AW-KQ-C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8496"/>
                            <a:ext cx="3585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22" name="Group 104"/>
                        <wpg:cNvGrpSpPr>
                          <a:grpSpLocks/>
                        </wpg:cNvGrpSpPr>
                        <wpg:grpSpPr bwMode="auto">
                          <a:xfrm>
                            <a:off x="1200" y="8374"/>
                            <a:ext cx="4680" cy="3000"/>
                            <a:chOff x="1200" y="11376"/>
                            <a:chExt cx="4680" cy="3000"/>
                          </a:xfrm>
                        </wpg:grpSpPr>
                        <wps:wsp>
                          <wps:cNvPr id="2423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" y="1407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5AC5" w:rsidRDefault="00E95AC5" w:rsidP="00E95AC5">
                                <w:pPr>
                                  <w:pStyle w:val="Fig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2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782" y="9195"/>
                            <a:ext cx="63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Wire tie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6" name="Line 1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2" y="8949"/>
                            <a:ext cx="291" cy="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124" y="9732"/>
                            <a:ext cx="47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Front 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8" name="Lin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2" y="8672"/>
                            <a:ext cx="149" cy="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750" y="9537"/>
                            <a:ext cx="149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w w:val="85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w w:val="85"/>
                                  <w:sz w:val="18"/>
                                </w:rPr>
                                <w:t>Cross sectional view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0" name="Line 1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6" y="10399"/>
                            <a:ext cx="1719" cy="3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765" y="8514"/>
                            <a:ext cx="1365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Wire tie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325" y="10748"/>
                            <a:ext cx="148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4)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5" name="Line 1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29" y="9900"/>
                            <a:ext cx="591" cy="8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140" y="10993"/>
                            <a:ext cx="1254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Reinforcement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290" y="11090"/>
                            <a:ext cx="1659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8" name="Line 1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98" y="10635"/>
                            <a:ext cx="410" cy="4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Line 1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55" y="10644"/>
                            <a:ext cx="1342" cy="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435" y="10336"/>
                            <a:ext cx="1365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cord</w:t>
                              </w:r>
                            </w:p>
                            <w:p w:rsidR="00E95AC5" w:rsidRDefault="00E95AC5" w:rsidP="00E95A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E95AC5" w:rsidRDefault="00E95AC5" w:rsidP="00E95A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755" y="8972"/>
                            <a:ext cx="1105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5AC5" w:rsidRDefault="00E95AC5" w:rsidP="00E95AC5">
                              <w:pPr>
                                <w:ind w:leftChars="49" w:left="118" w:firstLine="1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Wire harness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2" name="Line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2" y="9172"/>
                            <a:ext cx="488" cy="6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1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24" y="9987"/>
                            <a:ext cx="360" cy="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D92C0" id="Group 2421" o:spid="_x0000_s1461" style="position:absolute;left:0;text-align:left;margin-left:-255.6pt;margin-top:0;width:234pt;height:149.75pt;z-index:251982848" coordorigin="1200,8374" coordsize="4680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">
                <v:shape id="Picture 124" o:spid="_x0000_s1462" type="#_x0000_t75" alt="AW-KQ-C16" style="position:absolute;left:1680;top:8496;width:3585;height:2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atPGAAAA3QAAAA8AAABkcnMvZG93bnJldi54bWxEj92KwjAUhO+FfYdwhL0RTf2hSDWKigt7&#10;sYpVH+DQHNtic9Jtslrf3iwIXg4z8w0zX7amEjdqXGlZwXAQgSDOrC45V3A+ffWnIJxH1lhZJgUP&#10;crBcfHTmmGh755RuR5+LAGGXoILC+zqR0mUFGXQDWxMH72Ibgz7IJpe6wXuAm0qOoiiWBksOCwXW&#10;tCkoux7/jIL1dviIe+nPdYVlfdn9rvMM9welPrvtagbCU+vf4Vf7WysYxeMJ/L8JT0Au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tq08YAAADdAAAADwAAAAAAAAAAAAAA&#10;AACfAgAAZHJzL2Rvd25yZXYueG1sUEsFBgAAAAAEAAQA9wAAAJIDAAAAAA==&#10;">
                  <v:imagedata r:id="rId91" o:title="AW-KQ-C16"/>
                </v:shape>
                <v:group id="Group 104" o:spid="_x0000_s1463" style="position:absolute;left:1200;top:8374;width:4680;height:3000" coordorigin="1200,113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rect id="Rectangle 105" o:spid="_x0000_s1464" style="position:absolute;left:1200;top:113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ifcUA&#10;AADdAAAADwAAAGRycy9kb3ducmV2LnhtbESPQWsCMRSE74X+h/AKvdVstyqyGmWVCj0JaqF6e2xe&#10;k8XNy7JJ3e2/N4WCx2FmvmEWq8E14kpdqD0reB1lIIgrr2s2Cj6P25cZiBCRNTaeScEvBVgtHx8W&#10;WGjf856uh2hEgnAoUIGNsS2kDJUlh2HkW+LkffvOYUyyM1J32Ce4a2SeZVPpsOa0YLGljaXqcvhx&#10;Ct7b866cmCDLr2hPF7/ut3ZnlHp+Gso5iEhDvIf/2x9aQT7O3+Dv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2J9xQAAAN0AAAAPAAAAAAAAAAAAAAAAAJgCAABkcnMv&#10;ZG93bnJldi54bWxQSwUGAAAAAAQABAD1AAAAigMAAAAA&#10;" filled="f"/>
                  <v:shape id="Text Box 106" o:spid="_x0000_s1465" type="#_x0000_t202" style="position:absolute;left:1320;top:1407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q08UA&#10;AADdAAAADwAAAGRycy9kb3ducmV2LnhtbESPQWvCQBSE7wX/w/IEb3VjEGmjq4goCIXSGA8en9ln&#10;sph9G7Orpv++Wyj0OMzMN8xi1dtGPKjzxrGCyTgBQVw6bbhScCx2r28gfEDW2DgmBd/kYbUcvCww&#10;0+7JOT0OoRIRwj5DBXUIbSalL2uy6MeuJY7exXUWQ5RdJXWHzwi3jUyTZCYtGo4LNba0qam8Hu5W&#10;wfrE+dbcPs9f+SU3RfGe8MfsqtRo2K/nIAL14T/8195rBek0nc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+rTxQAAAN0AAAAPAAAAAAAAAAAAAAAAAJgCAABkcnMv&#10;ZG93bnJldi54bWxQSwUGAAAAAAQABAD1AAAAigMAAAAA&#10;" filled="f" stroked="f">
                    <v:textbox inset="0,0,0,0">
                      <w:txbxContent>
                        <w:p w:rsidR="00E95AC5" w:rsidRDefault="00E95AC5" w:rsidP="00E95AC5">
                          <w:pPr>
                            <w:pStyle w:val="Fig"/>
                            <w:rPr>
                              <w:rFonts w:hint="eastAsia"/>
                            </w:rPr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rect id="Rectangle 107" o:spid="_x0000_s1466" style="position:absolute;left:1782;top:9195;width:63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oo8gA&#10;AADdAAAADwAAAGRycy9kb3ducmV2LnhtbESPQWvCQBSE74X+h+UVvBTdGJqiqauUFqkoLRjF8yP7&#10;mo1m36bZrab/visUehxm5htmtuhtI87U+dqxgvEoAUFcOl1zpWC/Ww4nIHxA1tg4JgU/5GExv72Z&#10;Ya7dhbd0LkIlIoR9jgpMCG0upS8NWfQj1xJH79N1FkOUXSV1h5cIt41Mk+RRWqw5Lhhs6cVQeSq+&#10;rYJDcZpW72+bbLrOXu83q6+jGX8clRrc9c9PIAL14T/8115pBelDmsH1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OijyAAAAN0AAAAPAAAAAAAAAAAAAAAAAJgCAABk&#10;cnMvZG93bnJldi54bWxQSwUGAAAAAAQABAD1AAAAjQMAAAAA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Wire tie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108" o:spid="_x0000_s1467" style="position:absolute;flip:y;visibility:visible;mso-wrap-style:square" from="2082,8949" to="2373,9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2bQcYAAADdAAAADwAAAGRycy9kb3ducmV2LnhtbESP3WrCQBSE7wXfYTmF3ummwb+mriKi&#10;IIgX/jzAafY0mzZ7NmRXk/bpu4Lg5TAz3zDzZWcrcaPGl44VvA0TEMS50yUXCi7n7WAGwgdkjZVj&#10;UvBLHpaLfm+OmXYtH+l2CoWIEPYZKjAh1JmUPjdk0Q9dTRy9L9dYDFE2hdQNthFuK5kmyURaLDku&#10;GKxpbSj/OV2tgn2ZmrBpzbeV68+/vdu+T8ebg1KvL93qA0SgLjzDj/ZOK0hH6QTub+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9m0HGAAAA3QAAAA8AAAAAAAAA&#10;AAAAAAAAoQIAAGRycy9kb3ducmV2LnhtbFBLBQYAAAAABAAEAPkAAACUAwAAAAA=&#10;">
                  <v:stroke endarrow="block" endarrowwidth="narrow" endarrowlength="long"/>
                </v:line>
                <v:rect id="Rectangle 109" o:spid="_x0000_s1468" style="position:absolute;left:2124;top:9732;width:47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TT8kA&#10;AADdAAAADwAAAGRycy9kb3ducmV2LnhtbESPQWvCQBSE74X+h+UVeim6MVStqauUSlGUFpqWnh/Z&#10;12w0+zZmV43/3hUKPQ4z8w0znXe2FkdqfeVYwaCfgCAunK64VPD99dZ7AuEDssbaMSk4k4f57PZm&#10;ipl2J/6kYx5KESHsM1RgQmgyKX1hyKLvu4Y4er+utRiibEupWzxFuK1lmiQjabHiuGCwoVdDxS4/&#10;WAU/+W5Svi83w8l6uHjYrPZbM/jYKnV/1708gwjUhf/wX3ulFaSP6Riu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DrTT8kAAADdAAAADwAAAAAAAAAAAAAAAACYAgAA&#10;ZHJzL2Rvd25yZXYueG1sUEsFBgAAAAAEAAQA9QAAAI4DAAAAAA==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Front 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110" o:spid="_x0000_s1469" style="position:absolute;flip:x;visibility:visible;mso-wrap-style:square" from="4142,8672" to="4291,9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6qqMIAAADdAAAADwAAAGRycy9kb3ducmV2LnhtbERP3WrCMBS+H/gO4Qy8m+mKblqNIqIg&#10;yC50PsCxOTbV5qQ00Vaf3lwMdvnx/c8Wna3EnRpfOlbwOUhAEOdOl1woOP5uPsYgfEDWWDkmBQ/y&#10;sJj33maYadfynu6HUIgYwj5DBSaEOpPS54Ys+oGriSN3do3FEGFTSN1gG8NtJdMk+ZIWS44NBmta&#10;Gcqvh5tVsCtTE9atuVi5Oj13bjP5Hq1/lOq/d8spiEBd+Bf/ubdaQTpM49z4Jj4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6qqMIAAADdAAAADwAAAAAAAAAAAAAA&#10;AAChAgAAZHJzL2Rvd25yZXYueG1sUEsFBgAAAAAEAAQA+QAAAJADAAAAAA==&#10;">
                  <v:stroke endarrow="block" endarrowwidth="narrow" endarrowlength="long"/>
                </v:line>
                <v:rect id="Rectangle 111" o:spid="_x0000_s1470" style="position:absolute;left:1750;top:9537;width:149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ipsgA&#10;AADdAAAADwAAAGRycy9kb3ducmV2LnhtbESPQWvCQBSE74X+h+UVvBTdGLQ0qauUFlGUFhpLz4/s&#10;azaafZtmV43/visUehxm5htmtuhtI07U+dqxgvEoAUFcOl1zpeBztxw+gvABWWPjmBRcyMNifnsz&#10;w1y7M3/QqQiViBD2OSowIbS5lL40ZNGPXEscvW/XWQxRdpXUHZ4j3DYyTZIHabHmuGCwpRdD5aE4&#10;WgVfxSGr3lbbabaZvt5v1z97M37fKzW465+fQATqw3/4r73WCtJJmsH1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6eKmyAAAAN0AAAAPAAAAAAAAAAAAAAAAAJgCAABk&#10;cnMvZG93bnJldi54bWxQSwUGAAAAAAQABAD1AAAAjQMAAAAA&#10;" filled="f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w w:val="85"/>
                            <w:sz w:val="18"/>
                          </w:rPr>
                        </w:pPr>
                        <w:r>
                          <w:rPr>
                            <w:rFonts w:hint="eastAsia"/>
                            <w:w w:val="85"/>
                            <w:sz w:val="18"/>
                          </w:rPr>
                          <w:t>Cross sectional view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112" o:spid="_x0000_s1471" style="position:absolute;flip:x y;visibility:visible;mso-wrap-style:square" from="2796,10399" to="4515,10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i5HMMAAADdAAAADwAAAGRycy9kb3ducmV2LnhtbERPz2vCMBS+D/wfwhO8jJnWDZnVKDIY&#10;iCen7v7WPJtq89I20Xb+9cth4PHj+71Y9bYSN2p96VhBOk5AEOdOl1woOB4+X95B+ICssXJMCn7J&#10;w2o5eFpgpl3HX3Tbh0LEEPYZKjAh1JmUPjdk0Y9dTRy5k2sthgjbQuoWuxhuKzlJkqm0WHJsMFjT&#10;h6H8sr9aBeedm6U/fbp9rprG3EOTdubwrdRo2K/nIAL14SH+d2+0gsnba9wf38Qn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YuRzDAAAA3QAAAA8AAAAAAAAAAAAA&#10;AAAAoQIAAGRycy9kb3ducmV2LnhtbFBLBQYAAAAABAAEAPkAAACRAwAAAAA=&#10;">
                  <v:stroke endarrow="block" endarrowwidth="narrow" endarrowlength="long"/>
                </v:line>
                <v:rect id="Rectangle 113" o:spid="_x0000_s1472" style="position:absolute;left:3765;top:8514;width:136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yHcQA&#10;AADdAAAADwAAAGRycy9kb3ducmV2LnhtbESPQWvCQBSE70L/w/IKvenGVFqJrlJaAl4Te+jxNftM&#10;Ynbfhuxq0n/vCkKPw8x8w2z3kzXiSoNvHStYLhIQxJXTLdcKvo/5fA3CB2SNxjEp+CMP+93TbIuZ&#10;diMXdC1DLSKEfYYKmhD6TEpfNWTRL1xPHL2TGyyGKIda6gHHCLdGpknyJi22HBca7OmzoaorL1bB&#10;8fe9M7I0acHnr8uqy4uffJyUenmePjYgAk3hP/xoH7SCdPW6hPu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sh3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Wire tie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rect id="Rectangle 114" o:spid="_x0000_s1473" style="position:absolute;left:4325;top:10748;width:148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pucQA&#10;AADdAAAADwAAAGRycy9kb3ducmV2LnhtbESPQWvCQBSE70L/w/IKvemmQbSkriKVgNdEDx5fs69J&#10;zO7bkF1N+u+7BcHjMDPfMJvdZI240+BbxwreFwkI4srplmsF51M+/wDhA7JG45gU/JKH3fZltsFM&#10;u5ELupehFhHCPkMFTQh9JqWvGrLoF64njt6PGyyGKIda6gHHCLdGpkmykhZbjgsN9vTVUNWVN6vg&#10;9L3ujCxNWvD1cFt2eXHJx0mpt9dp/wki0BSe4Uf7qBWkq3QJ/2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Z6bn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4)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115" o:spid="_x0000_s1474" style="position:absolute;flip:x y;visibility:visible;mso-wrap-style:square" from="3929,9900" to="4520,1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LiuMYAAADdAAAADwAAAGRycy9kb3ducmV2LnhtbESPT2vCQBTE7wW/w/IKXkrdJKC00VWk&#10;UCie/NPen9nXbNrs2yS7NdFP7wpCj8PM/IZZrAZbixN1vnKsIJ0kIIgLpysuFXwe3p9fQPiArLF2&#10;TArO5GG1HD0sMNeu5x2d9qEUEcI+RwUmhCaX0heGLPqJa4ij9+06iyHKrpS6wz7CbS2zJJlJixXH&#10;BYMNvRkqfvd/VsHP1r2mxyHdPNVtay6hTXtz+FJq/Dis5yACDeE/fG9/aAXZLJvC7U1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y4rjGAAAA3QAAAA8AAAAAAAAA&#10;AAAAAAAAoQIAAGRycy9kb3ducmV2LnhtbFBLBQYAAAAABAAEAPkAAACUAwAAAAA=&#10;">
                  <v:stroke endarrow="block" endarrowwidth="narrow" endarrowlength="long"/>
                </v:line>
                <v:rect id="Rectangle 116" o:spid="_x0000_s1475" style="position:absolute;left:4140;top:10993;width:125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SVcQA&#10;AADdAAAADwAAAGRycy9kb3ducmV2LnhtbESPwWrDMBBE74H+g9hCb7FcU5ziRgmlxdCrnRx63Fob&#10;27G0MpYSu39fFQI5DjPzhtnuF2vElSbfO1bwnKQgiBune24VHA/l+hWED8gajWNS8Ese9ruH1RYL&#10;7Wau6FqHVkQI+wIVdCGMhZS+6ciiT9xIHL2TmyyGKKdW6gnnCLdGZmmaS4s9x4UOR/roqBnqi1Vw&#10;+NkMRtYmq/j8eXkZyuq7nBelnh6X9zcQgZZwD9/aX1pBlmc5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0lX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Reinforcement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rect id="Rectangle 117" o:spid="_x0000_s1476" style="position:absolute;left:2290;top:11090;width:1659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3zsQA&#10;AADdAAAADwAAAGRycy9kb3ducmV2LnhtbESPQWvCQBSE7wX/w/IEb3VjEC2pq4gl0GtiDx5fs69J&#10;zO7bkF1N/PduodDjMDPfMLvDZI240+BbxwpWywQEceV0y7WCr3P++gbCB2SNxjEpeJCHw372ssNM&#10;u5ELupehFhHCPkMFTQh9JqWvGrLol64njt6PGyyGKIda6gHHCLdGpkmykRZbjgsN9nRqqOrKm1Vw&#10;/t52RpYmLfj6cVt3eXHJx0mpxXw6voMINIX/8F/7UytIN+kWft/EJ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d87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line id="Line 118" o:spid="_x0000_s1477" style="position:absolute;flip:x y;visibility:visible;mso-wrap-style:square" from="2198,10635" to="2608,1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NNJsIAAADdAAAADwAAAGRycy9kb3ducmV2LnhtbERPz2vCMBS+D/wfwhO8jJm2B9HOKCII&#10;4snpdn82b01n89I20db99cth4PHj+71cD7YWd+p85VhBOk1AEBdOV1wq+Dzv3uYgfEDWWDsmBQ/y&#10;sF6NXpaYa9fzB91PoRQxhH2OCkwITS6lLwxZ9FPXEEfu23UWQ4RdKXWHfQy3tcySZCYtVhwbDDa0&#10;NVRcTzer4OfoFullSA+vddua39CmvTl/KTUZD5t3EIGG8BT/u/daQTbL4tz4Jj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NNJsIAAADdAAAADwAAAAAAAAAAAAAA&#10;AAChAgAAZHJzL2Rvd25yZXYueG1sUEsFBgAAAAAEAAQA+QAAAJADAAAAAA==&#10;">
                  <v:stroke endarrow="block" endarrowwidth="narrow" endarrowlength="long"/>
                </v:line>
                <v:line id="Line 119" o:spid="_x0000_s1478" style="position:absolute;flip:x y;visibility:visible;mso-wrap-style:square" from="2755,10644" to="40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/ovcUAAADdAAAADwAAAGRycy9kb3ducmV2LnhtbESPQWvCQBSE7wX/w/KEXopukoPU6Coi&#10;FIqnVtv7M/vMRrNvk+xq0v76riD0OMzMN8xyPdha3KjzlWMF6TQBQVw4XXGp4OvwNnkF4QOyxtox&#10;KfghD+vV6GmJuXY9f9JtH0oRIexzVGBCaHIpfWHIop+6hjh6J9dZDFF2pdQd9hFua5klyUxarDgu&#10;GGxoa6i47K9WwfnDzdPjkO5e6rY1v6FNe3P4Vup5PGwWIAIN4T/8aL9rBdksm8P9TX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/ovcUAAADdAAAADwAAAAAAAAAA&#10;AAAAAAChAgAAZHJzL2Rvd25yZXYueG1sUEsFBgAAAAAEAAQA+QAAAJMDAAAAAA==&#10;">
                  <v:stroke endarrow="block" endarrowwidth="narrow" endarrowlength="long"/>
                </v:line>
                <v:rect id="Rectangle 120" o:spid="_x0000_s1479" style="position:absolute;left:4435;top:10336;width:136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5Z8IA&#10;AADdAAAADwAAAGRycy9kb3ducmV2LnhtbERPPW+DMBDdK+U/WFcpW2NKqjQiMShqhdQV0qHjFV+A&#10;YJ8RdgL99/VQqePT+z4WizXiTpPvHSt43iQgiBune24VfJ7Lpz0IH5A1Gsek4Ic8FPnq4YiZdjNX&#10;dK9DK2II+wwVdCGMmZS+6cii37iROHIXN1kMEU6t1BPOMdwamSbJTlrsOTZ0ONJbR81Q36yC8/fr&#10;YGRt0oqv77eXoay+ynlRav24nA4gAi3hX/zn/tAK0t027o9v4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3lnwgAAAN0AAAAPAAAAAAAAAAAAAAAAAJgCAABkcnMvZG93&#10;bnJldi54bWxQSwUGAAAAAAQABAD1AAAAhwMAAAAA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jc w:val="both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Antenna cord</w:t>
                        </w:r>
                      </w:p>
                      <w:p w:rsidR="00E95AC5" w:rsidRDefault="00E95AC5" w:rsidP="00E95AC5">
                        <w:pPr>
                          <w:jc w:val="both"/>
                          <w:rPr>
                            <w:rFonts w:hint="eastAsia"/>
                            <w:sz w:val="18"/>
                          </w:rPr>
                        </w:pPr>
                      </w:p>
                      <w:p w:rsidR="00E95AC5" w:rsidRDefault="00E95AC5" w:rsidP="00E95AC5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rect id="Rectangle 121" o:spid="_x0000_s1480" style="position:absolute;left:4755;top:8972;width:110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c/MQA&#10;AADdAAAADwAAAGRycy9kb3ducmV2LnhtbESPQWvCQBSE70L/w/IKvenGVKxEVyktAa+JPfT4mn0m&#10;MbtvQ3Y16b93hUKPw8x8w+wOkzXiRoNvHStYLhIQxJXTLdcKvk75fAPCB2SNxjEp+CUPh/3TbIeZ&#10;diMXdCtDLSKEfYYKmhD6TEpfNWTRL1xPHL2zGyyGKIda6gHHCLdGpkmylhZbjgsN9vTRUNWVV6vg&#10;9PPWGVmatODL53XV5cV3Pk5KvTxP71sQgabwH/5rH7WCdP26hMeb+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33PzEAAAA3QAAAA8AAAAAAAAAAAAAAAAAmAIAAGRycy9k&#10;b3ducmV2LnhtbFBLBQYAAAAABAAEAPUAAACJAwAAAAA=&#10;" stroked="f" strokeweight=".25pt">
                  <v:textbox inset="0,0,0,0">
                    <w:txbxContent>
                      <w:p w:rsidR="00E95AC5" w:rsidRDefault="00E95AC5" w:rsidP="00E95AC5">
                        <w:pPr>
                          <w:ind w:leftChars="49" w:left="118" w:firstLine="1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Wire harness </w:t>
                        </w:r>
                      </w:p>
                    </w:txbxContent>
                  </v:textbox>
                </v:rect>
                <v:line id="Line 122" o:spid="_x0000_s1481" style="position:absolute;flip:x;visibility:visible;mso-wrap-style:square" from="4572,9172" to="5060,9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lfsYAAADdAAAADwAAAGRycy9kb3ducmV2LnhtbESP3WrCQBSE7wXfYTmF3ummEX+auoqI&#10;giBe+PMAp9nTbNrs2ZBdTdqn7wqCl8PMfMPMl52txI0aXzpW8DZMQBDnTpdcKLict4MZCB+QNVaO&#10;ScEveVgu+r05Ztq1fKTbKRQiQthnqMCEUGdS+tyQRT90NXH0vlxjMUTZFFI32Ea4rWSaJBNpseS4&#10;YLCmtaH853S1CvZlasKmNd9Wrj//9m77Ph1vDkq9vnSrDxCBuvAMP9o7rSCdjFK4v4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bZX7GAAAA3QAAAA8AAAAAAAAA&#10;AAAAAAAAoQIAAGRycy9kb3ducmV2LnhtbFBLBQYAAAAABAAEAPkAAACUAwAAAAA=&#10;">
                  <v:stroke endarrow="block" endarrowwidth="narrow" endarrowlength="long"/>
                </v:line>
                <v:line id="Line 123" o:spid="_x0000_s1482" style="position:absolute;flip:x y;visibility:visible;mso-wrap-style:square" from="4224,9987" to="4584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5JisUAAADdAAAADwAAAGRycy9kb3ducmV2LnhtbESPQWvCQBSE74X+h+UVeim6iYLU6Coi&#10;CKWnqvX+zD6zabNvk+xq0v56VxA8DjPzDTNf9rYSF2p96VhBOkxAEOdOl1wo+N5vBu8gfEDWWDkm&#10;BX/kYbl4fppjpl3HW7rsQiEihH2GCkwIdSalzw1Z9ENXE0fv5FqLIcq2kLrFLsJtJUdJMpEWS44L&#10;BmtaG8p/d2er4OfLTdNjn36+VU1j/kOTdmZ/UOr1pV/NQATqwyN8b39oBaPJeAy3N/EJ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5JisUAAADdAAAADwAAAAAAAAAA&#10;AAAAAAChAgAAZHJzL2Rvd25yZXYueG1sUEsFBgAAAAAEAAQA+QAAAJMDAAAAAA=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>
        <w:rPr>
          <w:rFonts w:hint="eastAsia"/>
        </w:rPr>
        <w:t>Bundle the wire harness and antenna cord with the 2 wire ties and fix them to the vehicle wire harness with foam tape</w:t>
      </w:r>
      <w:r>
        <w:rPr>
          <w:noProof/>
        </w:rPr>
        <w:t xml:space="preserve"> </w:t>
      </w:r>
      <w:r>
        <w:t>(Fig.</w:t>
      </w:r>
      <w:r>
        <w:rPr>
          <w:rFonts w:hint="eastAsia"/>
        </w:rPr>
        <w:t xml:space="preserve"> </w:t>
      </w:r>
      <w:r>
        <w:t>3-</w:t>
      </w:r>
      <w:r>
        <w:rPr>
          <w:rFonts w:hint="eastAsia"/>
        </w:rPr>
        <w:t>21</w:t>
      </w:r>
      <w:r>
        <w:t>)</w:t>
      </w:r>
      <w:r w:rsidR="00C24B73">
        <w:rPr>
          <w:rFonts w:hint="eastAsia"/>
        </w:rPr>
        <w:t>.</w:t>
      </w:r>
    </w:p>
    <w:p w:rsidR="00E95AC5" w:rsidRDefault="00E95AC5" w:rsidP="00193EEB">
      <w:pPr>
        <w:spacing w:after="120" w:line="300" w:lineRule="auto"/>
        <w:rPr>
          <w:szCs w:val="24"/>
        </w:rPr>
      </w:pPr>
      <w:r>
        <w:rPr>
          <w:szCs w:val="24"/>
        </w:rPr>
        <w:br w:type="page"/>
      </w:r>
    </w:p>
    <w:p w:rsidR="00C24B73" w:rsidRDefault="00C24B73" w:rsidP="00193EEB">
      <w:pPr>
        <w:pStyle w:val="ProcLevel3"/>
        <w:numPr>
          <w:ilvl w:val="0"/>
          <w:numId w:val="0"/>
        </w:numPr>
        <w:tabs>
          <w:tab w:val="left" w:pos="1582"/>
        </w:tabs>
        <w:ind w:leftChars="300" w:left="1788" w:hangingChars="445" w:hanging="1068"/>
        <w:rPr>
          <w:szCs w:val="24"/>
        </w:rPr>
      </w:pPr>
    </w:p>
    <w:p w:rsidR="00C24B73" w:rsidRDefault="00C24B73" w:rsidP="00193EEB">
      <w:pPr>
        <w:pStyle w:val="ProcLevel2"/>
      </w:pPr>
      <w:r>
        <w:rPr>
          <w:rFonts w:hint="eastAsia"/>
        </w:rPr>
        <w:t>Fix the video cord</w:t>
      </w:r>
      <w:r>
        <w:t>.</w:t>
      </w:r>
    </w:p>
    <w:p w:rsidR="00C24B73" w:rsidRDefault="008A03F2" w:rsidP="00193EEB">
      <w:pPr>
        <w:pStyle w:val="ProcLevel3"/>
      </w:pPr>
      <w:r>
        <w:rPr>
          <w:rFonts w:hint="eastAsia"/>
          <w:noProof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913216" behindDoc="0" locked="1" layoutInCell="1" allowOverlap="1" wp14:anchorId="18DD842D" wp14:editId="0524772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2293" name="Group 2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832" name="Picture 2819" descr="AW-KQ-オーディオ裏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55" y="94593"/>
                            <a:ext cx="21717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24" name="Group 17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5076"/>
                            <a:chExt cx="4680" cy="3000"/>
                          </a:xfrm>
                        </wpg:grpSpPr>
                        <wps:wsp>
                          <wps:cNvPr id="2825" name="Rectangle 1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Text Box 1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1" y="777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8A03F2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27" name="Line 17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1276" y="1261242"/>
                            <a:ext cx="339725" cy="367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3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1844565" y="1623849"/>
                            <a:ext cx="98234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03F2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Navigation system</w:t>
                              </w:r>
                            </w:p>
                            <w:p w:rsidR="003D554E" w:rsidRDefault="003D554E" w:rsidP="008A03F2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8A03F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" name="Rectangle 1712"/>
                        <wps:cNvSpPr>
                          <a:spLocks noChangeArrowheads="1"/>
                        </wps:cNvSpPr>
                        <wps:spPr bwMode="auto">
                          <a:xfrm>
                            <a:off x="1986455" y="94593"/>
                            <a:ext cx="762000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03F2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</w:t>
                              </w:r>
                            </w:p>
                            <w:p w:rsidR="003D554E" w:rsidRDefault="003D554E" w:rsidP="008A03F2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8A03F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0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78827" y="110359"/>
                            <a:ext cx="7620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A03F2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Video cord</w:t>
                              </w:r>
                            </w:p>
                            <w:p w:rsidR="003D554E" w:rsidRDefault="003D554E" w:rsidP="008A03F2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8A03F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8" name="Line 17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4303" y="197069"/>
                            <a:ext cx="722630" cy="407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9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583324" y="228600"/>
                            <a:ext cx="372745" cy="305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D842D" id="Group 2293" o:spid="_x0000_s1483" style="position:absolute;left:0;text-align:left;margin-left:-255.6pt;margin-top:0;width:234pt;height:149.75pt;z-index:251913216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">
                <v:shape id="Picture 2819" o:spid="_x0000_s1484" type="#_x0000_t75" alt="AW-KQ-オーディオ裏" style="position:absolute;left:3862;top:945;width:21717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m4bDAAAA3QAAAA8AAABkcnMvZG93bnJldi54bWxEj8FqwzAQRO+B/IPYQm+JXBdCcCwbU0jJ&#10;NU6hyW2xtraxtTKSGjt/XxUKPQ4z84bJy8WM4k7O95YVvGwTEMSN1T23Cj4ux80ehA/IGkfLpOBB&#10;Hspivcox03bmM93r0IoIYZ+hgi6EKZPSNx0Z9Fs7EUfvyzqDIUrXSu1wjnAzyjRJdtJgz3Ghw4ne&#10;OmqG+tsoMKfl+hiqc/PJGG7mva0ZXa3U89NSHUAEWsJ/+K990grS/WsKv2/iE5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ybhsMAAADdAAAADwAAAAAAAAAAAAAAAACf&#10;AgAAZHJzL2Rvd25yZXYueG1sUEsFBgAAAAAEAAQA9wAAAI8DAAAAAA==&#10;">
                  <v:imagedata r:id="rId93" o:title="AW-KQ-オーディオ裏"/>
                  <v:path arrowok="t"/>
                </v:shape>
                <v:group id="Group 1701" o:spid="_x0000_s1485" style="position:absolute;width:29718;height:19050" coordorigin="1200,50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rect id="Rectangle 1702" o:spid="_x0000_s1486" style="position:absolute;left:1200;top:50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quMUA&#10;AADdAAAADwAAAGRycy9kb3ducmV2LnhtbESPwWrDMBBE74X8g9hCb41cQ0pwIhsnNNBToGkgyW2x&#10;NpKJtTKWGrt/XxUKPQ4z84ZZV5PrxJ2G0HpW8DLPQBA3XrdsFBw/d89LECEia+w8k4JvClCVs4c1&#10;FtqP/EH3QzQiQTgUqMDG2BdShsaSwzD3PXHyrn5wGJMcjNQDjgnuOpln2at02HJasNjT1lJzO3w5&#10;BW/9ZV8vTJD1KdrzzW/Gnd0bpZ4ep3oFItIU/8N/7XetIF/mC/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6q4xQAAAN0AAAAPAAAAAAAAAAAAAAAAAJgCAABkcnMv&#10;ZG93bnJldi54bWxQSwUGAAAAAAQABAD1AAAAigMAAAAA&#10;" filled="f"/>
                  <v:shape id="Text Box 1703" o:spid="_x0000_s1487" type="#_x0000_t202" style="position:absolute;left:1231;top:777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kFcUA&#10;AADdAAAADwAAAGRycy9kb3ducmV2LnhtbESPQWvCQBSE7wX/w/KE3urGHIKNriJioVCQxnjw+Mw+&#10;k8Xs2zS71fjvu4LQ4zAz3zCL1WBbcaXeG8cKppMEBHHltOFawaH8eJuB8AFZY+uYFNzJw2o5ellg&#10;rt2NC7ruQy0ihH2OCpoQulxKXzVk0U9cRxy9s+sthij7WuoebxFuW5kmSSYtGo4LDXa0aai67H+t&#10;gvWRi6352Z2+i3NhyvI94a/sotTreFjPQQQawn/42f7UCtJZmsH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CQV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8A03F2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3-22</w:t>
                          </w:r>
                        </w:p>
                      </w:txbxContent>
                    </v:textbox>
                  </v:shape>
                </v:group>
                <v:line id="Line 1706" o:spid="_x0000_s1488" style="position:absolute;flip:x y;visibility:visible;mso-wrap-style:square" from="19312,12612" to="22710,16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lCn8YAAADdAAAADwAAAGRycy9kb3ducmV2LnhtbESPQWvCQBSE7wX/w/IEL0U3yaFq6iql&#10;UBBPVev9mX3Nps2+TbJbE/vru4LQ4zAz3zCrzWBrcaHOV44VpLMEBHHhdMWlgo/j23QBwgdkjbVj&#10;UnAlD5v16GGFuXY97+lyCKWIEPY5KjAhNLmUvjBk0c9cQxy9T9dZDFF2pdQd9hFua5klyZO0WHFc&#10;MNjQq6Hi+/BjFXy9u2V6HtLdY9225je0aW+OJ6Um4+HlGUSgIfyH7+2tVpAtsjn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5Qp/GAAAA3QAAAA8AAAAAAAAA&#10;AAAAAAAAoQIAAGRycy9kb3ducmV2LnhtbFBLBQYAAAAABAAEAPkAAACUAwAAAAA=&#10;">
                  <v:stroke endarrow="block" endarrowwidth="narrow" endarrowlength="long"/>
                </v:line>
                <v:rect id="Rectangle 1711" o:spid="_x0000_s1489" style="position:absolute;left:18445;top:16238;width:9824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gZsgA&#10;AADdAAAADwAAAGRycy9kb3ducmV2LnhtbESPQWvCQBSE74X+h+UVeim6MWLR1FVKS6koFYzi+ZF9&#10;zUazb9PsVuO/d4VCj8PMfMNM552txYlaXzlWMOgnIIgLpysuFey2H70xCB+QNdaOScGFPMxn93dT&#10;zLQ784ZOeShFhLDPUIEJocmk9IUhi77vGuLofbvWYoiyLaVu8RzhtpZpkjxLixXHBYMNvRkqjvmv&#10;VbDPj5Py63M1mixH70+rxc/BDNYHpR4futcXEIG68B/+ay+0gnScDuH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kCBm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8A03F2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Navigation system</w:t>
                        </w:r>
                      </w:p>
                      <w:p w:rsidR="003D554E" w:rsidRDefault="003D554E" w:rsidP="008A03F2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8A03F2"/>
                    </w:txbxContent>
                  </v:textbox>
                </v:rect>
                <v:rect id="Rectangle 1712" o:spid="_x0000_s1490" style="position:absolute;left:19864;top:945;width:7620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HN8UA&#10;AADdAAAADwAAAGRycy9kb3ducmV2LnhtbESPwWrDMBBE74X+g9hAb40ct6TGjRJKgqFXOz30uLW2&#10;tmNpZSwldv++CgRyHGbmDbPZzdaIC42+c6xgtUxAENdOd9wo+DoWzxkIH5A1Gsek4I887LaPDxvM&#10;tZu4pEsVGhEh7HNU0IYw5FL6uiWLfukG4uj9utFiiHJspB5xinBrZJoka2mx47jQ4kD7luq+OlsF&#10;x5+33sjKpCWfDufXvii/i2lW6mkxf7yDCDSHe/jW/tQK0uxlBdc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kc3xQAAAN0AAAAPAAAAAAAAAAAAAAAAAJgCAABkcnMv&#10;ZG93bnJldi54bWxQSwUGAAAAAAQABAD1AAAAigMAAAAA&#10;" stroked="f" strokeweight=".25pt">
                  <v:textbox inset="0,0,0,0">
                    <w:txbxContent>
                      <w:p w:rsidR="003D554E" w:rsidRDefault="003D554E" w:rsidP="008A03F2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Foam tape</w:t>
                        </w:r>
                      </w:p>
                      <w:p w:rsidR="003D554E" w:rsidRDefault="003D554E" w:rsidP="008A03F2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8A03F2"/>
                    </w:txbxContent>
                  </v:textbox>
                </v:rect>
                <v:rect id="Rectangle 1713" o:spid="_x0000_s1491" style="position:absolute;left:788;top:1103;width:762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irMIA&#10;AADdAAAADwAAAGRycy9kb3ducmV2LnhtbERPPW+DMBDdK+U/WBepW2NCqzYimChKhdQV0qHjFV+A&#10;YJ8RdgL99/VQqePT+84PizXiTpPvHSvYbhIQxI3TPbcKPs/l0w6ED8gajWNS8EMeDsXqIcdMu5kr&#10;utehFTGEfYYKuhDGTErfdGTRb9xIHLmLmyyGCKdW6gnnGG6NTJPkVVrsOTZ0ONKpo2aob1bB+ftt&#10;MLI2acXX99vLUFZf5bwo9bhejnsQgZbwL/5zf2gF6e457o9v4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uKswgAAAN0AAAAPAAAAAAAAAAAAAAAAAJgCAABkcnMvZG93&#10;bnJldi54bWxQSwUGAAAAAAQABAD1AAAAhwMAAAAA&#10;" stroked="f" strokeweight=".25pt">
                  <v:textbox inset="0,0,0,0">
                    <w:txbxContent>
                      <w:p w:rsidR="003D554E" w:rsidRDefault="003D554E" w:rsidP="008A03F2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Video cord</w:t>
                        </w:r>
                      </w:p>
                      <w:p w:rsidR="003D554E" w:rsidRDefault="003D554E" w:rsidP="008A03F2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8A03F2"/>
                    </w:txbxContent>
                  </v:textbox>
                </v:rect>
                <v:line id="Line 1714" o:spid="_x0000_s1492" style="position:absolute;flip:x;visibility:visible;mso-wrap-style:square" from="13243,1970" to="20469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9fgsIAAADdAAAADwAAAGRycy9kb3ducmV2LnhtbERPy4rCMBTdC/5DuII7Tafgq2OUQRQG&#10;xIWPD7jTXJs6zU1pMrbj15uF4PJw3st1Zytxp8aXjhV8jBMQxLnTJRcKLufdaA7CB2SNlWNS8E8e&#10;1qt+b4mZdi0f6X4KhYgh7DNUYEKoMyl9bsiiH7uaOHJX11gMETaF1A22MdxWMk2SqbRYcmwwWNPG&#10;UP57+rMK9mVqwrY1Nys3P4+92y1mk+1BqeGg+/oEEagLb/HL/a0VpPM0zo1v4hO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9fgsIAAADdAAAADwAAAAAAAAAAAAAA&#10;AAChAgAAZHJzL2Rvd25yZXYueG1sUEsFBgAAAAAEAAQA+QAAAJADAAAAAA==&#10;">
                  <v:stroke endarrow="block" endarrowwidth="narrow" endarrowlength="long"/>
                </v:line>
                <v:line id="Line 1715" o:spid="_x0000_s1493" style="position:absolute;visibility:visible;mso-wrap-style:square" from="5833,2286" to="9560,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9iQcUAAADdAAAADwAAAGRycy9kb3ducmV2LnhtbESPT2vCQBTE7wW/w/IEL0U3hlJNdBUp&#10;SHtt/Hd9ZJ9JSPZtyG517afvFgo9DjPzG2a9DaYTNxpcY1nBfJaAIC6tbrhScDzsp0sQziNr7CyT&#10;ggc52G5GT2vMtb3zJ90KX4kIYZejgtr7PpfSlTUZdDPbE0fvageDPsqhknrAe4SbTqZJ8ioNNhwX&#10;auzpraayLb6Mgm/vHmfTZouX4nRpnzkL1TsHpSbjsFuB8BT8f/iv/aEVpMs0g9838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9iQcUAAADdAAAADwAAAAAAAAAA&#10;AAAAAAChAgAAZHJzL2Rvd25yZXYueG1sUEsFBgAAAAAEAAQA+QAAAJMDAAAAAA=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24B73">
        <w:rPr>
          <w:rFonts w:hint="eastAsia"/>
        </w:rPr>
        <w:t>Remove the vinyl covering from the video cord (Fig. 3-22)</w:t>
      </w:r>
      <w:r w:rsidR="00C24B73">
        <w:t>.</w:t>
      </w:r>
    </w:p>
    <w:p w:rsidR="00C24B73" w:rsidRDefault="00C24B73" w:rsidP="00193EEB">
      <w:pPr>
        <w:pStyle w:val="ProcLevel3"/>
      </w:pPr>
      <w:r>
        <w:rPr>
          <w:rFonts w:hint="eastAsia"/>
        </w:rPr>
        <w:t>Fix the video cord to the navigation system with foam tape (Fig. 3-22)</w:t>
      </w:r>
      <w:r>
        <w:t>.</w:t>
      </w: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077FC7" w:rsidP="00193EEB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11168" behindDoc="0" locked="1" layoutInCell="1" allowOverlap="1" wp14:anchorId="45DCC478" wp14:editId="4169F6C7">
                <wp:simplePos x="0" y="0"/>
                <wp:positionH relativeFrom="column">
                  <wp:posOffset>-3248025</wp:posOffset>
                </wp:positionH>
                <wp:positionV relativeFrom="paragraph">
                  <wp:posOffset>-2540</wp:posOffset>
                </wp:positionV>
                <wp:extent cx="2971800" cy="4471035"/>
                <wp:effectExtent l="0" t="0" r="19050" b="24765"/>
                <wp:wrapNone/>
                <wp:docPr id="2292" name="Group 2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4471035"/>
                          <a:chOff x="0" y="0"/>
                          <a:chExt cx="2971800" cy="4470400"/>
                        </a:xfrm>
                      </wpg:grpSpPr>
                      <pic:pic xmlns:pic="http://schemas.openxmlformats.org/drawingml/2006/picture">
                        <pic:nvPicPr>
                          <pic:cNvPr id="2707" name="Picture 2707" descr="AW-KQ-C17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38" y="417787"/>
                            <a:ext cx="2698750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18" name="Group 26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4470400"/>
                            <a:chOff x="1200" y="1885"/>
                            <a:chExt cx="4680" cy="7040"/>
                          </a:xfrm>
                        </wpg:grpSpPr>
                        <wps:wsp>
                          <wps:cNvPr id="2819" name="Rectangle 1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885"/>
                              <a:ext cx="4680" cy="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8637"/>
                              <a:ext cx="86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077FC7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16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1663262" y="472966"/>
                            <a:ext cx="106680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Right </w:t>
                              </w:r>
                              <w:r w:rsidR="00193EEB">
                                <w:rPr>
                                  <w:sz w:val="18"/>
                                </w:rPr>
                                <w:t>s</w:t>
                              </w:r>
                              <w:r w:rsidR="00193EEB">
                                <w:rPr>
                                  <w:rFonts w:hint="eastAsia"/>
                                  <w:sz w:val="18"/>
                                </w:rPr>
                                <w:t>ide v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iew</w:t>
                              </w:r>
                            </w:p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7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236483" y="488731"/>
                            <a:ext cx="9144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Left </w:t>
                              </w:r>
                              <w:r w:rsidR="00193EEB">
                                <w:rPr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ide </w:t>
                              </w:r>
                              <w:r w:rsidR="00193EEB"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iew</w:t>
                              </w:r>
                            </w:p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" name="Picture 1355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7" y="23652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291661" y="39416"/>
                            <a:ext cx="1295400" cy="196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Phillips Screwdriver</w:t>
                              </w:r>
                            </w:p>
                            <w:p w:rsidR="003D554E" w:rsidRDefault="003D554E" w:rsidP="00077FC7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5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1773621" y="1702676"/>
                            <a:ext cx="1022350" cy="140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ind w:leftChars="49" w:left="118" w:firstLine="1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Radio bracket (R)</w:t>
                              </w:r>
                            </w:p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4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268014" y="1718442"/>
                            <a:ext cx="100965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Radio bracket (L)</w:t>
                              </w:r>
                            </w:p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3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78827" y="3901966"/>
                            <a:ext cx="1066800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Navigation system</w:t>
                              </w:r>
                            </w:p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2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1718441" y="4264573"/>
                            <a:ext cx="1066800" cy="16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Bolt (M5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8)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8)</w:t>
                              </w:r>
                            </w:p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" name="Line 17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22938" y="1292773"/>
                            <a:ext cx="142240" cy="400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17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3324" y="1284890"/>
                            <a:ext cx="297815" cy="438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17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9517" y="3870435"/>
                            <a:ext cx="237490" cy="403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172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7558" y="3492062"/>
                            <a:ext cx="441960" cy="406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CC478" id="Group 2292" o:spid="_x0000_s1494" style="position:absolute;left:0;text-align:left;margin-left:-255.75pt;margin-top:-.2pt;width:234pt;height:352.05pt;z-index:251911168;mso-height-relative:margin" coordsize="29718,44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">
                <v:shape id="Picture 2707" o:spid="_x0000_s1495" type="#_x0000_t75" alt="AW-KQ-C17" style="position:absolute;left:1655;top:4177;width:26987;height:35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EM/GAAAA3QAAAA8AAABkcnMvZG93bnJldi54bWxEj1FrAjEQhN8F/0PYQt8010OqXI1ShJa+&#10;2EPtD9hetsnRy+Z6Sb3TX28Ewcdhdr7ZWa4H14gjdaH2rOBpmoEgrryu2Sj4OrxNFiBCRNbYeCYF&#10;JwqwXo1HSyy073lHx300IkE4FKjAxtgWUobKksMw9S1x8n585zAm2RmpO+wT3DUyz7Jn6bDm1GCx&#10;pY2l6nf/79Ibs3OZf1cz05vt+yeX2yEv/6xSjw/D6wuISEO8H9/SH1pBPs/mcF2TEC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cQz8YAAADdAAAADwAAAAAAAAAAAAAA&#10;AACfAgAAZHJzL2Rvd25yZXYueG1sUEsFBgAAAAAEAAQA9wAAAJIDAAAAAA==&#10;">
                  <v:imagedata r:id="rId95" o:title="AW-KQ-C17"/>
                  <v:path arrowok="t"/>
                </v:shape>
                <v:group id="Group 2649" o:spid="_x0000_s1496" style="position:absolute;width:29718;height:44704" coordorigin="1200,1885" coordsize="4680,7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rect id="Rectangle 1160" o:spid="_x0000_s1497" style="position:absolute;left:1200;top:1885;width:4680;height:7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qAMUA&#10;AADdAAAADwAAAGRycy9kb3ducmV2LnhtbESPT2sCMRTE74V+h/AKvdWsQouuRllFoSfBP2B7e2ye&#10;yeLmZdlEd/vtG0HwOMzMb5jZone1uFEbKs8KhoMMBHHpdcVGwfGw+RiDCBFZY+2ZFPxRgMX89WWG&#10;ufYd7+i2j0YkCIccFdgYm1zKUFpyGAa+IU7e2bcOY5KtkbrFLsFdLUdZ9iUdVpwWLDa0slRe9len&#10;YN38botPE2Rxivbn4pfdxm6NUu9vfTEFEamPz/Cj/a0VjMbDCdzfp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moAxQAAAN0AAAAPAAAAAAAAAAAAAAAAAJgCAABkcnMv&#10;ZG93bnJldi54bWxQSwUGAAAAAAQABAD1AAAAigMAAAAA&#10;" filled="f"/>
                  <v:shape id="Text Box 1161" o:spid="_x0000_s1498" type="#_x0000_t202" style="position:absolute;left:1224;top:8637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Z+sIA&#10;AADdAAAADwAAAGRycy9kb3ducmV2LnhtbERPTYvCMBC9L/gfwgje1tQexK1GEXFhQRBrPXgcm7EN&#10;NpPaRO3++81B2OPjfS9WvW3EkzpvHCuYjBMQxKXThisFp+L7cwbCB2SNjWNS8EseVsvBxwIz7V6c&#10;0/MYKhFD2GeooA6hzaT0ZU0W/di1xJG7us5iiLCrpO7wFcNtI9MkmUqLhmNDjS1taipvx4dVsD5z&#10;vjX3/eWQX3NTFF8J76Y3pUbDfj0HEagP/+K3+0crSGdp3B/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Rn6wgAAAN0AAAAPAAAAAAAAAAAAAAAAAJgCAABkcnMvZG93&#10;bnJldi54bWxQSwUGAAAAAAQABAD1AAAAhwMAAAAA&#10;" filled="f" stroked="f">
                    <v:textbox inset="0,0,0,0">
                      <w:txbxContent>
                        <w:p w:rsidR="003D554E" w:rsidRDefault="003D554E" w:rsidP="00077FC7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3-23</w:t>
                          </w:r>
                        </w:p>
                      </w:txbxContent>
                    </v:textbox>
                  </v:shape>
                </v:group>
                <v:rect id="Rectangle 1353" o:spid="_x0000_s1499" style="position:absolute;left:16632;top:4729;width:10668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JQ8gA&#10;AADdAAAADwAAAGRycy9kb3ducmV2LnhtbESPQWvCQBSE7wX/w/IKvRTdRFA0uoq0SKViwSieH9nX&#10;bDT7Nma3mv77bqHQ4zAz3zDzZWdrcaPWV44VpIMEBHHhdMWlguNh3Z+A8AFZY+2YFHyTh+Wi9zDH&#10;TLs77+mWh1JECPsMFZgQmkxKXxiy6AeuIY7ep2sthijbUuoW7xFuazlMkrG0WHFcMNjQi6Hikn9Z&#10;Baf8Mi13b9vR9H30+rzdXM8m/Tgr9fTYrWYgAnXhP/zX3mgFw0k6h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i0lD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077FC7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Right </w:t>
                        </w:r>
                        <w:r w:rsidR="00193EEB">
                          <w:rPr>
                            <w:sz w:val="18"/>
                          </w:rPr>
                          <w:t>s</w:t>
                        </w:r>
                        <w:r w:rsidR="00193EEB">
                          <w:rPr>
                            <w:rFonts w:hint="eastAsia"/>
                            <w:sz w:val="18"/>
                          </w:rPr>
                          <w:t>ide v</w:t>
                        </w:r>
                        <w:r>
                          <w:rPr>
                            <w:rFonts w:hint="eastAsia"/>
                            <w:sz w:val="18"/>
                          </w:rPr>
                          <w:t>iew</w:t>
                        </w:r>
                      </w:p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077FC7"/>
                    </w:txbxContent>
                  </v:textbox>
                </v:rect>
                <v:rect id="Rectangle 1354" o:spid="_x0000_s1500" style="position:absolute;left:2364;top:4887;width:9144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s2MgA&#10;AADdAAAADwAAAGRycy9kb3ducmV2LnhtbESPQWvCQBSE7wX/w/IEL0U3EWw1dZXSIpVKBaN4fmRf&#10;s9Hs2zS71fTfu4VCj8PMfMPMl52txYVaXzlWkI4SEMSF0xWXCg771XAKwgdkjbVjUvBDHpaL3t0c&#10;M+2uvKNLHkoRIewzVGBCaDIpfWHIoh+5hjh6n661GKJsS6lbvEa4reU4SR6kxYrjgsGGXgwV5/zb&#10;Kjjm51n58baZzN4nr/eb9dfJpNuTUoN+9/wEIlAX/sN/7bVWMJ6mj/D7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+zY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077FC7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Left </w:t>
                        </w:r>
                        <w:r w:rsidR="00193EEB">
                          <w:rPr>
                            <w:sz w:val="18"/>
                          </w:rPr>
                          <w:t>s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ide </w:t>
                        </w:r>
                        <w:r w:rsidR="00193EEB"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rFonts w:hint="eastAsia"/>
                            <w:sz w:val="18"/>
                          </w:rPr>
                          <w:t>iew</w:t>
                        </w:r>
                      </w:p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077FC7"/>
                    </w:txbxContent>
                  </v:textbox>
                </v:rect>
                <v:shape id="Picture 1355" o:spid="_x0000_s1501" type="#_x0000_t75" alt="tool" style="position:absolute;left:236;top:236;width:2476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jvbLFAAAA3QAAAA8AAABkcnMvZG93bnJldi54bWxET0trwkAQvgv9D8sUvEjd1EctqatURSjo&#10;QaOHHqfZaRKanQ3Z1Wz/fbcgeJuP7znzZTC1uFLrKssKnocJCOLc6ooLBefT9ukVhPPIGmvLpOCX&#10;HCwXD705ptp2fKRr5gsRQ9ilqKD0vkmldHlJBt3QNsSR+7atQR9hW0jdYhfDTS1HSfIiDVYcG0ps&#10;aF1S/pNdjAIa7Pafs5XcTrqvsPeHsMknq5NS/cfw/gbCU/B38c39oeP88XQK/9/EE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72yxQAAAN0AAAAPAAAAAAAAAAAAAAAA&#10;AJ8CAABkcnMvZG93bnJldi54bWxQSwUGAAAAAAQABAD3AAAAkQMAAAAA&#10;">
                  <v:imagedata r:id="rId27" o:title="tool"/>
                  <v:path arrowok="t"/>
                </v:shape>
                <v:rect id="Rectangle 1356" o:spid="_x0000_s1502" style="position:absolute;left:2916;top:394;width:12954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ppsUA&#10;AADdAAAADwAAAGRycy9kb3ducmV2LnhtbESPQWsCMRSE7wX/Q3gFbzXrIqKrUUQpCF7q6sXbY/O6&#10;2XbzsiSprv76Rij0OMzMN8xy3dtWXMmHxrGC8SgDQVw53XCt4Hx6f5uBCBFZY+uYFNwpwHo1eFli&#10;od2Nj3QtYy0ShEOBCkyMXSFlqAxZDCPXESfv03mLMUlfS+3xluC2lXmWTaXFhtOCwY62hqrv8scm&#10;yiHu2m33dd7MJ/5RfjRHM7/0Sg1f+80CRKQ+/of/2nutIJ/lY3i+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qmmxQAAAN0AAAAPAAAAAAAAAAAAAAAAAJgCAABkcnMv&#10;ZG93bnJldi54bWxQSwUGAAAAAAQABAD1AAAAigMAAAAA&#10;" strokecolor="white" strokeweight=".25pt">
                  <v:textbox inset="0,0,0,0">
                    <w:txbxContent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Phillips Screwdriver</w:t>
                        </w:r>
                      </w:p>
                      <w:p w:rsidR="003D554E" w:rsidRDefault="003D554E" w:rsidP="00077FC7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 w:rsidP="00077FC7"/>
                    </w:txbxContent>
                  </v:textbox>
                </v:rect>
                <v:rect id="Rectangle 1357" o:spid="_x0000_s1503" style="position:absolute;left:17736;top:17026;width:10223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2hx8QA&#10;AADdAAAADwAAAGRycy9kb3ducmV2LnhtbESPQWvCQBSE74X+h+UJvdWNoVWJrlJaAr0meujxNftM&#10;Ynbfhuxq0n/fFQSPw8x8w2z3kzXiSoNvHStYzBMQxJXTLdcKjof8dQ3CB2SNxjEp+CMP+93z0xYz&#10;7UYu6FqGWkQI+wwVNCH0mZS+asiin7ueOHonN1gMUQ611AOOEW6NTJNkKS22HBca7OmzoaorL1bB&#10;4XfVGVmatODz1+Wty4uffJyUeplNHxsQgabwCN/b31pBmqze4fY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ocf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077FC7">
                        <w:pPr>
                          <w:ind w:leftChars="49" w:left="118" w:firstLine="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Radio bracket (R)</w:t>
                        </w:r>
                      </w:p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077FC7"/>
                    </w:txbxContent>
                  </v:textbox>
                </v:rect>
                <v:rect id="Rectangle 1361" o:spid="_x0000_s1504" style="position:absolute;left:2680;top:17184;width:10096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EXMQA&#10;AADdAAAADwAAAGRycy9kb3ducmV2LnhtbESPQWvCQBSE74X+h+UVvNVNg2hJXUVaAr0mevD4mn1N&#10;Ynbfhuxq4r93BcHjMDPfMOvtZI240OBbxwo+5gkI4srplmsFh33+/gnCB2SNxjEpuJKH7eb1ZY2Z&#10;diMXdClDLSKEfYYKmhD6TEpfNWTRz11PHL1/N1gMUQ611AOOEW6NTJNkKS22HBca7Om7oaorz1bB&#10;/m/VGVmatODTz3nR5cUxHyelZm/T7gtEoCk8w4/2r1aQJqsF3N/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hBFz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077FC7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Radio bracket (L)</w:t>
                        </w:r>
                      </w:p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077FC7"/>
                    </w:txbxContent>
                  </v:textbox>
                </v:rect>
                <v:rect id="Rectangle 1364" o:spid="_x0000_s1505" style="position:absolute;left:788;top:39019;width:10668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cKMQA&#10;AADdAAAADwAAAGRycy9kb3ducmV2LnhtbESPQWvCQBSE74X+h+UJvdWNaVGJrlJaAr0meujxNftM&#10;Ynbfhuxq0n/fFQSPw8x8w2z3kzXiSoNvHStYzBMQxJXTLdcKjof8dQ3CB2SNxjEp+CMP+93z0xYz&#10;7UYu6FqGWkQI+wwVNCH0mZS+asiin7ueOHonN1gMUQ611AOOEW6NTJNkKS22HBca7OmzoaorL1bB&#10;4XfVGVmatODz1+W9y4uffJyUeplNHxsQgabwCN/b31pBmqze4PY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nCj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077FC7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Navigation system</w:t>
                        </w:r>
                      </w:p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077FC7"/>
                    </w:txbxContent>
                  </v:textbox>
                </v:rect>
                <v:rect id="Rectangle 1366" o:spid="_x0000_s1506" style="position:absolute;left:17184;top:42645;width:10668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5s8QA&#10;AADdAAAADwAAAGRycy9kb3ducmV2LnhtbESPQWvCQBSE7wX/w/KE3urGULREV5GWQK+JHnp8Zp9J&#10;zO7bkF1N+u+7BcHjMDPfMNv9ZI240+BbxwqWiwQEceV0y7WC0zF/+wDhA7JG45gU/JKH/W72ssVM&#10;u5ELupehFhHCPkMFTQh9JqWvGrLoF64njt7FDRZDlEMt9YBjhFsj0yRZSYstx4UGe/psqOrKm1Vw&#10;PK87I0uTFnz9ur13efGTj5NSr/PpsAERaArP8KP9rRWkyTqF/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ObP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 w:rsidP="00077FC7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Bolt (M5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8)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8)</w:t>
                        </w:r>
                      </w:p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077FC7"/>
                    </w:txbxContent>
                  </v:textbox>
                </v:rect>
                <v:line id="Line 1724" o:spid="_x0000_s1507" style="position:absolute;flip:x y;visibility:visible;mso-wrap-style:square" from="22229,12927" to="23651,16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iRKsYAAADdAAAADwAAAGRycy9kb3ducmV2LnhtbESPT2vCQBTE74V+h+UVvBSziQdbo6sU&#10;QRBP9U/vz+xrNm32bZJdTdpP3xUKHoeZ+Q2zWA22FlfqfOVYQZakIIgLpysuFZyOm/ErCB+QNdaO&#10;ScEPeVgtHx8WmGvX856uh1CKCGGfowITQpNL6QtDFn3iGuLofbrOYoiyK6XusI9wW8tJmk6lxYrj&#10;gsGG1oaK78PFKvh6d7PsPGS757ptzW9os94cP5QaPQ1vcxCBhnAP/7e3WsEkfZnC7U18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YkSrGAAAA3QAAAA8AAAAAAAAA&#10;AAAAAAAAoQIAAGRycy9kb3ducmV2LnhtbFBLBQYAAAAABAAEAPkAAACUAwAAAAA=&#10;">
                  <v:stroke endarrow="block" endarrowwidth="narrow" endarrowlength="long"/>
                </v:line>
                <v:line id="Line 1725" o:spid="_x0000_s1508" style="position:absolute;flip:y;visibility:visible;mso-wrap-style:square" from="5833,12848" to="8811,17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293sYAAADdAAAADwAAAGRycy9kb3ducmV2LnhtbESP0WrCQBRE34X+w3ILfdNNAzYaXaWE&#10;CAXxodYPuGav2bTZuyG7mrRf3xUKfRxm5gyz3o62FTfqfeNYwfMsAUFcOd1wreD0sZsuQPiArLF1&#10;TAq+ycN28zBZY67dwO90O4ZaRAj7HBWYELpcSl8ZsuhnriOO3sX1FkOUfS11j0OE21amSfIiLTYc&#10;Fwx2VBiqvo5Xq2DfpCaUg/m0sjj/7N1umc3Lg1JPj+PrCkSgMfyH/9pvWkGaZBnc38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Nvd7GAAAA3QAAAA8AAAAAAAAA&#10;AAAAAAAAoQIAAGRycy9kb3ducmV2LnhtbFBLBQYAAAAABAAEAPkAAACUAwAAAAA=&#10;">
                  <v:stroke endarrow="block" endarrowwidth="narrow" endarrowlength="long"/>
                </v:line>
                <v:line id="Line 1726" o:spid="_x0000_s1509" style="position:absolute;flip:y;visibility:visible;mso-wrap-style:square" from="20495,38704" to="22870,4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IprMEAAADdAAAADwAAAGRycy9kb3ducmV2LnhtbERPzYrCMBC+C75DGMGbphZctRpFREGQ&#10;Paz6AGMzNtVmUppou/v0m8PCHj++/9Wms5V4U+NLxwom4wQEce50yYWC6+UwmoPwAVlj5ZgUfJOH&#10;zbrfW2GmXctf9D6HQsQQ9hkqMCHUmZQ+N2TRj11NHLm7ayyGCJtC6gbbGG4rmSbJh7RYcmwwWNPO&#10;UP48v6yCU5masG/Nw8rd7efkDovZdP+p1HDQbZcgAnXhX/znPmoFaTKLc+Ob+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0imswQAAAN0AAAAPAAAAAAAAAAAAAAAA&#10;AKECAABkcnMvZG93bnJldi54bWxQSwUGAAAAAAQABAD5AAAAjwMAAAAA&#10;">
                  <v:stroke endarrow="block" endarrowwidth="narrow" endarrowlength="long"/>
                </v:line>
                <v:line id="Line 1727" o:spid="_x0000_s1510" style="position:absolute;flip:y;visibility:visible;mso-wrap-style:square" from="5675,34920" to="10095,38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6MN8YAAADdAAAADwAAAGRycy9kb3ducmV2LnhtbESP0WrCQBRE3wv9h+UW+lY3DahNdJUS&#10;IhTEh9p+wG32mk2bvRuyq4l+vSsUfBxm5gyzXI+2FSfqfeNYweskAUFcOd1wreD7a/PyBsIHZI2t&#10;Y1JwJg/r1ePDEnPtBv6k0z7UIkLY56jAhNDlUvrKkEU/cR1x9A6utxii7Gupexwi3LYyTZKZtNhw&#10;XDDYUWGo+tsfrYJtk5pQDubXyuLnsnWbbD4td0o9P43vCxCBxnAP/7c/tII0mWdwexOf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ejDfGAAAA3QAAAA8AAAAAAAAA&#10;AAAAAAAAoQIAAGRycy9kb3ducmV2LnhtbFBLBQYAAAAABAAEAPkAAACUAwAAAAA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193EEB">
        <w:t xml:space="preserve">Install the brackets (L and R) onto the </w:t>
      </w:r>
      <w:r w:rsidR="00193EEB">
        <w:rPr>
          <w:rFonts w:hint="eastAsia"/>
        </w:rPr>
        <w:t>navigation system</w:t>
      </w:r>
      <w:r w:rsidR="00193EEB">
        <w:t xml:space="preserve"> with the 8 bolts (M5×8)</w:t>
      </w:r>
      <w:r w:rsidR="00193EEB">
        <w:rPr>
          <w:noProof/>
        </w:rPr>
        <w:t xml:space="preserve"> (Fig.</w:t>
      </w:r>
      <w:r w:rsidR="00193EEB">
        <w:rPr>
          <w:rFonts w:hint="eastAsia"/>
          <w:noProof/>
        </w:rPr>
        <w:t xml:space="preserve"> </w:t>
      </w:r>
      <w:r w:rsidR="00193EEB">
        <w:rPr>
          <w:noProof/>
        </w:rPr>
        <w:t>3-</w:t>
      </w:r>
      <w:r w:rsidR="00193EEB">
        <w:rPr>
          <w:rFonts w:hint="eastAsia"/>
          <w:noProof/>
        </w:rPr>
        <w:t>23</w:t>
      </w:r>
      <w:r w:rsidR="00193EEB">
        <w:rPr>
          <w:noProof/>
        </w:rPr>
        <w:t>)</w:t>
      </w:r>
      <w:r w:rsidR="00C24B73">
        <w:t>.</w:t>
      </w:r>
    </w:p>
    <w:p w:rsidR="00193EEB" w:rsidRDefault="00193EEB" w:rsidP="00193EEB">
      <w:pPr>
        <w:spacing w:after="120" w:line="300" w:lineRule="auto"/>
        <w:rPr>
          <w:bCs/>
          <w:szCs w:val="24"/>
        </w:rPr>
      </w:pPr>
      <w:r>
        <w:br w:type="page"/>
      </w:r>
    </w:p>
    <w:p w:rsidR="00C24B73" w:rsidRDefault="00C24B73" w:rsidP="00193EEB">
      <w:pPr>
        <w:pStyle w:val="ProcLevel2"/>
        <w:numPr>
          <w:ilvl w:val="0"/>
          <w:numId w:val="0"/>
        </w:numPr>
        <w:ind w:left="357"/>
      </w:pPr>
    </w:p>
    <w:p w:rsidR="00C24B73" w:rsidRDefault="00C24B73" w:rsidP="00193EEB">
      <w:pPr>
        <w:pStyle w:val="ProcLevel2"/>
      </w:pPr>
      <w:r>
        <w:t xml:space="preserve">Install the </w:t>
      </w:r>
      <w:r>
        <w:rPr>
          <w:rFonts w:hint="eastAsia"/>
        </w:rPr>
        <w:t>navigation system</w:t>
      </w:r>
      <w:r>
        <w:t>.</w:t>
      </w:r>
    </w:p>
    <w:p w:rsidR="00C24B73" w:rsidRDefault="00077FC7" w:rsidP="00193EEB">
      <w:pPr>
        <w:pStyle w:val="ProcLevel3"/>
      </w:pPr>
      <w:r>
        <w:rPr>
          <w:rFonts w:ascii="Arial" w:hAnsi="Arial" w:cs="Arial"/>
          <w:noProof/>
          <w:sz w:val="20"/>
          <w:szCs w:val="21"/>
          <w:lang w:eastAsia="en-US"/>
        </w:rPr>
        <mc:AlternateContent>
          <mc:Choice Requires="wpg">
            <w:drawing>
              <wp:anchor distT="0" distB="0" distL="114300" distR="114300" simplePos="0" relativeHeight="251909120" behindDoc="0" locked="1" layoutInCell="1" allowOverlap="1" wp14:anchorId="2C50B1B9" wp14:editId="2EBECCF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01825"/>
                <wp:effectExtent l="0" t="0" r="19050" b="22225"/>
                <wp:wrapNone/>
                <wp:docPr id="2291" name="Group 2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645" name="Picture 2645" descr="AW-KQ-C18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83" y="173421"/>
                            <a:ext cx="24288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58" name="Group 11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5076"/>
                            <a:chExt cx="4680" cy="3000"/>
                          </a:xfrm>
                        </wpg:grpSpPr>
                        <wps:wsp>
                          <wps:cNvPr id="2059" name="Rectangle 1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776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077FC7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72" name="Picture 1372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23662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3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315310" y="39414"/>
                            <a:ext cx="175260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Phillips </w:t>
                              </w: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crewdriver</w:t>
                              </w:r>
                            </w:p>
                            <w:p w:rsidR="003D554E" w:rsidRDefault="003D554E" w:rsidP="00077FC7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4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1994338" y="47297"/>
                            <a:ext cx="91440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Navigation system</w:t>
                              </w:r>
                            </w:p>
                            <w:p w:rsidR="003D554E" w:rsidRDefault="003D554E" w:rsidP="00077FC7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" name="Line 17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86000" y="1316421"/>
                            <a:ext cx="128270" cy="440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173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7986" y="197069"/>
                            <a:ext cx="279400" cy="264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Rectangle 2821"/>
                        <wps:cNvSpPr>
                          <a:spLocks noChangeArrowheads="1"/>
                        </wps:cNvSpPr>
                        <wps:spPr bwMode="auto">
                          <a:xfrm>
                            <a:off x="2199289" y="1726325"/>
                            <a:ext cx="70675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077FC7">
                              <w:pPr>
                                <w:ind w:leftChars="49" w:left="118" w:firstLine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Screw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4)</w:t>
                              </w:r>
                            </w:p>
                            <w:p w:rsidR="003D554E" w:rsidRDefault="003D554E" w:rsidP="00077FC7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3D554E" w:rsidRDefault="003D554E" w:rsidP="00077F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0B1B9" id="Group 2291" o:spid="_x0000_s1511" style="position:absolute;left:0;text-align:left;margin-left:-255.75pt;margin-top:0;width:234pt;height:149.75pt;z-index:251909120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">
                <v:shape id="Picture 2645" o:spid="_x0000_s1512" type="#_x0000_t75" alt="AW-KQ-C18" style="position:absolute;left:4650;top:1734;width:24289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+5TEAAAA3QAAAA8AAABkcnMvZG93bnJldi54bWxEj0trwzAQhO+F/gexhd4auaF5uVaCKbTk&#10;Gie5L9LWj1orYymxm18fBQI5DjPzDZNtRtuKM/W+dqzgfZKAINbO1FwqOOy/35YgfEA22DomBf/k&#10;YbN+fsowNW7gHZ2LUIoIYZ+igiqELpXS64os+onriKP363qLIcq+lKbHIcJtK6dJMpcWa44LFXb0&#10;VZH+K05Wgc6PhSx+dgtz0cNFr9rmlNeNUq8vY/4JItAYHuF7e2sUTOcfM7i9iU9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I+5TEAAAA3QAAAA8AAAAAAAAAAAAAAAAA&#10;nwIAAGRycy9kb3ducmV2LnhtbFBLBQYAAAAABAAEAPcAAACQAwAAAAA=&#10;">
                  <v:imagedata r:id="rId97" o:title="AW-KQ-C18"/>
                  <v:path arrowok="t"/>
                </v:shape>
                <v:group id="Group 1162" o:spid="_x0000_s1513" style="position:absolute;width:29718;height:19050" coordorigin="1200,50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rect id="Rectangle 1163" o:spid="_x0000_s1514" style="position:absolute;left:1200;top:50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6K88QA&#10;AADdAAAADwAAAGRycy9kb3ducmV2LnhtbESPQWsCMRSE70L/Q3iF3jSroLSrUVZR6EmoFtTbY/NM&#10;Fjcvyya623/fCIUeh5n5hlmseleLB7Wh8qxgPMpAEJdeV2wUfB93w3cQISJrrD2Tgh8KsFq+DBaY&#10;a9/xFz0O0YgE4ZCjAhtjk0sZSksOw8g3xMm7+tZhTLI1UrfYJbir5STLZtJhxWnBYkMbS+XtcHcK&#10;ts1lX0xNkMUp2vPNr7ud3Rul3l77Yg4iUh//w3/tT61gkk0/4Pk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ivPEAAAA3QAAAA8AAAAAAAAAAAAAAAAAmAIAAGRycy9k&#10;b3ducmV2LnhtbFBLBQYAAAAABAAEAPUAAACJAwAAAAA=&#10;" filled="f"/>
                  <v:shape id="Text Box 1164" o:spid="_x0000_s1515" type="#_x0000_t202" style="position:absolute;left:1224;top:776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5CcIA&#10;AADdAAAADwAAAGRycy9kb3ducmV2LnhtbERPz2vCMBS+D/wfwhN2m4keylaNIuJAGMhqPXh8Ns82&#10;2Lx0TdT63y+HwY4f3+/FanCtuFMfrGcN04kCQVx5Y7nWcCw/395BhIhssPVMGp4UYLUcvSwwN/7B&#10;Bd0PsRYphEOOGpoYu1zKUDXkMEx8R5y4i+8dxgT7WpoeHynctXKmVCYdWk4NDXa0aai6Hm5Ow/rE&#10;xdb+7M/fxaWwZfmh+Cu7av06HtZzEJGG+C/+c++MhpnK0v70Jj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fkJwgAAAN0AAAAPAAAAAAAAAAAAAAAAAJgCAABkcnMvZG93&#10;bnJldi54bWxQSwUGAAAAAAQABAD1AAAAhwMAAAAA&#10;" filled="f" stroked="f">
                    <v:textbox inset="0,0,0,0">
                      <w:txbxContent>
                        <w:p w:rsidR="003D554E" w:rsidRDefault="003D554E" w:rsidP="00077FC7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3-24</w:t>
                          </w:r>
                        </w:p>
                      </w:txbxContent>
                    </v:textbox>
                  </v:shape>
                </v:group>
                <v:shape id="Picture 1372" o:spid="_x0000_s1516" type="#_x0000_t75" alt="tool" style="position:absolute;left:315;top:236;width:2476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/eabFAAAA3QAAAA8AAABkcnMvZG93bnJldi54bWxET0trwkAQvhf8D8sIvRTd1EqVmI3UFkGo&#10;h/o4eByzYxKanQ3ZrVn/fbcg9DYf33OyZTCNuFLnassKnscJCOLC6ppLBcfDejQH4TyyxsYyKbiR&#10;g2U+eMgw1bbnHV33vhQxhF2KCirv21RKV1Rk0I1tSxy5i+0M+gi7UuoO+xhuGjlJkldpsObYUGFL&#10;7xUV3/sfo4CePren2Uqup/05bP1X+Cimq4NSj8PwtgDhKfh/8d290XH+y2wCf9/EE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3mmxQAAAN0AAAAPAAAAAAAAAAAAAAAA&#10;AJ8CAABkcnMvZG93bnJldi54bWxQSwUGAAAAAAQABAD3AAAAkQMAAAAA&#10;">
                  <v:imagedata r:id="rId27" o:title="tool"/>
                  <v:path arrowok="t"/>
                </v:shape>
                <v:rect id="Rectangle 1373" o:spid="_x0000_s1517" style="position:absolute;left:3153;top:394;width:17526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yucUA&#10;AADdAAAADwAAAGRycy9kb3ducmV2LnhtbESPQWsCMRSE7wX/Q3iCt5rVFtGtUUQpCL3U1Utvj81z&#10;s7p5WZKo2/76RhA8DjPzDTNfdrYRV/KhdqxgNMxAEJdO11wpOOw/X6cgQkTW2DgmBb8UYLnovcwx&#10;1+7GO7oWsRIJwiFHBSbGNpcylIYshqFriZN3dN5iTNJXUnu8Jbht5DjLJtJizWnBYEtrQ+W5uNhE&#10;+YqbZt2eDqvZu/8rvuudmf10Sg363eoDRKQuPsOP9lYrGGeTN7i/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K5xQAAAN0AAAAPAAAAAAAAAAAAAAAAAJgCAABkcnMv&#10;ZG93bnJldi54bWxQSwUGAAAAAAQABAD1AAAAigMAAAAA&#10;" strokecolor="white" strokeweight=".25pt">
                  <v:textbox inset="0,0,0,0">
                    <w:txbxContent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Phillips </w:t>
                        </w:r>
                        <w:r>
                          <w:rPr>
                            <w:sz w:val="18"/>
                          </w:rPr>
                          <w:t>s</w:t>
                        </w:r>
                        <w:r>
                          <w:rPr>
                            <w:rFonts w:hint="eastAsia"/>
                            <w:sz w:val="18"/>
                          </w:rPr>
                          <w:t>crewdriver</w:t>
                        </w:r>
                      </w:p>
                      <w:p w:rsidR="003D554E" w:rsidRDefault="003D554E" w:rsidP="00077FC7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 w:rsidP="00077FC7"/>
                    </w:txbxContent>
                  </v:textbox>
                </v:rect>
                <v:rect id="Rectangle 1735" o:spid="_x0000_s1518" style="position:absolute;left:19943;top:472;width:9144;height:1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qzcYA&#10;AADdAAAADwAAAGRycy9kb3ducmV2LnhtbESPQWvCQBSE74L/YXlCb7qpiDSpawhKoeClRi+9PbKv&#10;2bTZt2F31dRf3y0Uehxm5htmU462F1fyoXOs4HGRgSBunO64VXA+vcyfQISIrLF3TAq+KUC5nU42&#10;WGh34yNd69iKBOFQoAIT41BIGRpDFsPCDcTJ+3DeYkzSt1J7vCW47eUyy9bSYsdpweBAO0PNV32x&#10;iXKI+343fJ6rfOXv9Vt3NPn7qNTDbKyeQUQa43/4r/2qFSyz9Qp+36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XqzcYAAADdAAAADwAAAAAAAAAAAAAAAACYAgAAZHJz&#10;L2Rvd25yZXYueG1sUEsFBgAAAAAEAAQA9QAAAIsDAAAAAA==&#10;" strokecolor="white" strokeweight=".25pt">
                  <v:textbox inset="0,0,0,0">
                    <w:txbxContent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Navigation system</w:t>
                        </w:r>
                      </w:p>
                      <w:p w:rsidR="003D554E" w:rsidRDefault="003D554E" w:rsidP="00077FC7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 w:rsidP="00077FC7"/>
                    </w:txbxContent>
                  </v:textbox>
                </v:rect>
                <v:line id="Line 1738" o:spid="_x0000_s1519" style="position:absolute;flip:x y;visibility:visible;mso-wrap-style:square" from="22860,13164" to="24142,17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ifg8UAAADdAAAADwAAAGRycy9kb3ducmV2LnhtbESPzWrDMBCE74G8g9hCL6WRlUNonCih&#10;BAqlp+bvvrU2lhNrZVtq7Pbpo0Ihx2FmvmGW68HV4kpdqDxrUJMMBHHhTcWlhsP+7fkFRIjIBmvP&#10;pOGHAqxX49ESc+N73tJ1F0uRIBxy1GBjbHIpQ2HJYZj4hjh5J985jEl2pTQd9gnuajnNspl0WHFa&#10;sNjQxlJx2X07DedPP1dfg/p4qtvW/sZW9XZ/1PrxYXhdgIg0xHv4v/1uNEyzmYK/N+kJ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ifg8UAAADdAAAADwAAAAAAAAAA&#10;AAAAAAChAgAAZHJzL2Rvd25yZXYueG1sUEsFBgAAAAAEAAQA+QAAAJMDAAAAAA==&#10;">
                  <v:stroke endarrow="block" endarrowwidth="narrow" endarrowlength="long"/>
                </v:line>
                <v:line id="Line 1739" o:spid="_x0000_s1520" style="position:absolute;flip:x;visibility:visible;mso-wrap-style:square" from="20179,1970" to="22973,4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OIm8UAAADdAAAADwAAAGRycy9kb3ducmV2LnhtbESP0WrCQBRE3wv9h+UWfKubBrQ1ZiNF&#10;FATxobYfcM1es2mzd0N2NdGvdwWhj8PMnGHyxWAbcabO144VvI0TEMSl0zVXCn6+168fIHxA1tg4&#10;JgUX8rAonp9yzLTr+YvO+1CJCGGfoQITQptJ6UtDFv3YtcTRO7rOYoiyq6TusI9w28g0SabSYs1x&#10;wWBLS0Pl3/5kFWzr1IRVb36tXB6uW7eevU9WO6VGL8PnHESgIfyHH+2NVpAm0xTub+IT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OIm8UAAADdAAAADwAAAAAAAAAA&#10;AAAAAAChAgAAZHJzL2Rvd25yZXYueG1sUEsFBgAAAAAEAAQA+QAAAJMDAAAAAA==&#10;">
                  <v:stroke endarrow="block" endarrowwidth="narrow" endarrowlength="long"/>
                </v:line>
                <v:rect id="Rectangle 2821" o:spid="_x0000_s1521" style="position:absolute;left:21992;top:17263;width:7068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MK8gA&#10;AADdAAAADwAAAGRycy9kb3ducmV2LnhtbESPQWvCQBSE7wX/w/IEL0U3CqkaXaW0SKVSwVh6fmSf&#10;2Wj2bZrdavrvu4VCj8PMfMMs152txZVaXzlWMB4lIIgLpysuFbwfN8MZCB+QNdaOScE3eVivendL&#10;zLS78YGueShFhLDPUIEJocmk9IUhi37kGuLonVxrMUTZllK3eItwW8tJkjxIixXHBYMNPRkqLvmX&#10;VfCRX+bl28sunb+mz/e77efZjPdnpQb97nEBIlAX/sN/7a1WMEnSK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swwr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 w:rsidP="00077FC7">
                        <w:pPr>
                          <w:ind w:leftChars="49" w:left="118" w:firstLine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Screw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4)</w:t>
                        </w:r>
                      </w:p>
                      <w:p w:rsidR="003D554E" w:rsidRDefault="003D554E" w:rsidP="00077FC7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  <w:p w:rsidR="003D554E" w:rsidRDefault="003D554E" w:rsidP="00077FC7"/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t xml:space="preserve">Connect the connectors </w:t>
      </w:r>
      <w:r w:rsidR="00193EEB">
        <w:rPr>
          <w:rFonts w:hint="eastAsia"/>
        </w:rPr>
        <w:t>(20P /16P /10P / 6P / w</w:t>
      </w:r>
      <w:r w:rsidR="00C24B73">
        <w:rPr>
          <w:rFonts w:hint="eastAsia"/>
        </w:rPr>
        <w:t xml:space="preserve">ire harness / GPS antenna cable / </w:t>
      </w:r>
      <w:r w:rsidR="00193EEB">
        <w:t>r</w:t>
      </w:r>
      <w:r w:rsidR="00C24B73">
        <w:rPr>
          <w:rFonts w:hint="eastAsia"/>
        </w:rPr>
        <w:t>adio antenna cable)</w:t>
      </w:r>
      <w:r w:rsidR="00C24B73">
        <w:t xml:space="preserve"> to the </w:t>
      </w:r>
      <w:r w:rsidR="00C24B73">
        <w:rPr>
          <w:rFonts w:hint="eastAsia"/>
        </w:rPr>
        <w:t>navigation system (Fig. 3-24)</w:t>
      </w:r>
      <w:r w:rsidR="00C24B73">
        <w:t>.</w:t>
      </w:r>
    </w:p>
    <w:p w:rsidR="00C24B73" w:rsidRDefault="00193EEB" w:rsidP="00193EEB">
      <w:pPr>
        <w:pStyle w:val="ProcLevel3"/>
        <w:numPr>
          <w:ilvl w:val="0"/>
          <w:numId w:val="0"/>
        </w:numPr>
        <w:ind w:leftChars="299" w:left="720" w:hanging="2"/>
      </w:pPr>
      <w:r>
        <w:rPr>
          <w:noProof/>
          <w:color w:val="000000"/>
          <w:sz w:val="20"/>
          <w:lang w:eastAsia="en-US"/>
        </w:rPr>
        <w:drawing>
          <wp:anchor distT="0" distB="0" distL="114300" distR="114300" simplePos="0" relativeHeight="251986944" behindDoc="0" locked="1" layoutInCell="1" allowOverlap="1" wp14:anchorId="6B8EAB91" wp14:editId="5B58B922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228600" cy="228600"/>
            <wp:effectExtent l="0" t="0" r="0" b="0"/>
            <wp:wrapNone/>
            <wp:docPr id="2822" name="Picture 282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2" descr="caution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rFonts w:hint="eastAsia"/>
          <w:b/>
        </w:rPr>
        <w:t>NOTE</w:t>
      </w:r>
      <w:r>
        <w:rPr>
          <w:rFonts w:hint="eastAsia"/>
        </w:rPr>
        <w:t xml:space="preserve">: </w:t>
      </w:r>
      <w:r w:rsidR="00C24B73" w:rsidRPr="00193EEB">
        <w:rPr>
          <w:rFonts w:hint="eastAsia"/>
          <w:bCs/>
          <w:szCs w:val="24"/>
        </w:rPr>
        <w:t>The clock/hazard uses a similar 12 pin connector as the navigation system.</w:t>
      </w:r>
      <w:r w:rsidRPr="00193EEB">
        <w:rPr>
          <w:bCs/>
          <w:szCs w:val="24"/>
        </w:rPr>
        <w:t xml:space="preserve"> </w:t>
      </w:r>
      <w:r w:rsidR="00C24B73" w:rsidRPr="00193EEB">
        <w:rPr>
          <w:rFonts w:hint="eastAsia"/>
          <w:bCs/>
          <w:szCs w:val="24"/>
        </w:rPr>
        <w:t xml:space="preserve"> It is possible to connect the clock connector into AVC-LAN connector of the navigation system by mistake. The result will blow the dome fuse</w:t>
      </w:r>
      <w:r w:rsidR="00C24B73">
        <w:rPr>
          <w:rFonts w:hint="eastAsia"/>
          <w:w w:val="95"/>
        </w:rPr>
        <w:t xml:space="preserve">. </w:t>
      </w:r>
      <w:r w:rsidR="00C24B73">
        <w:rPr>
          <w:rFonts w:hint="eastAsia"/>
        </w:rPr>
        <w:tab/>
      </w:r>
    </w:p>
    <w:p w:rsidR="00C24B73" w:rsidRDefault="00C24B73" w:rsidP="00193EEB">
      <w:pPr>
        <w:pStyle w:val="ProcLevel3"/>
      </w:pPr>
      <w:r>
        <w:t xml:space="preserve">Install the </w:t>
      </w:r>
      <w:r>
        <w:rPr>
          <w:rFonts w:hint="eastAsia"/>
        </w:rPr>
        <w:t>navigation system</w:t>
      </w:r>
      <w:r>
        <w:t xml:space="preserve"> with the 4 bolts</w:t>
      </w:r>
      <w:r>
        <w:rPr>
          <w:rFonts w:hint="eastAsia"/>
        </w:rPr>
        <w:t xml:space="preserve"> (Fig. 3-24)</w:t>
      </w:r>
      <w:r>
        <w:t>.</w:t>
      </w:r>
    </w:p>
    <w:p w:rsidR="00193EEB" w:rsidRDefault="00193EEB" w:rsidP="00193EEB">
      <w:pPr>
        <w:pStyle w:val="ProcLevel2"/>
      </w:pPr>
      <w:r>
        <w:rPr>
          <w:rFonts w:hint="eastAsia"/>
        </w:rPr>
        <w:t>Reinstall</w:t>
      </w:r>
      <w:r w:rsidR="00C24B73">
        <w:rPr>
          <w:rFonts w:hint="eastAsia"/>
        </w:rPr>
        <w:t xml:space="preserve"> the parts in the reverse order of removal.</w:t>
      </w:r>
    </w:p>
    <w:p w:rsidR="00193EEB" w:rsidRDefault="00193EEB" w:rsidP="00193EEB">
      <w:pPr>
        <w:pStyle w:val="ProcLevel2"/>
        <w:numPr>
          <w:ilvl w:val="0"/>
          <w:numId w:val="0"/>
        </w:numPr>
        <w:ind w:left="357"/>
      </w:pPr>
    </w:p>
    <w:p w:rsidR="00C24B73" w:rsidRDefault="00193EEB" w:rsidP="00193EEB">
      <w:pPr>
        <w:pStyle w:val="Heading5"/>
      </w:pPr>
      <w:r>
        <w:t>Perform an In-P</w:t>
      </w:r>
      <w:r w:rsidR="00C24B73">
        <w:t xml:space="preserve">rocess </w:t>
      </w:r>
      <w:r>
        <w:t>Function C</w:t>
      </w:r>
      <w:r w:rsidR="00C24B73">
        <w:t>heck - C</w:t>
      </w:r>
      <w:r w:rsidR="00C24B73">
        <w:rPr>
          <w:rFonts w:hint="eastAsia"/>
        </w:rPr>
        <w:t>heck</w:t>
      </w:r>
      <w:r w:rsidR="00C24B73">
        <w:t xml:space="preserve"> </w:t>
      </w:r>
      <w:r>
        <w:t xml:space="preserve">the </w:t>
      </w:r>
      <w:r w:rsidR="00C24B73">
        <w:t xml:space="preserve">REV/PKB </w:t>
      </w:r>
      <w:r>
        <w:rPr>
          <w:rFonts w:hint="eastAsia"/>
        </w:rPr>
        <w:t>S</w:t>
      </w:r>
      <w:r w:rsidR="00C24B73">
        <w:rPr>
          <w:rFonts w:hint="eastAsia"/>
        </w:rPr>
        <w:t>ignal</w:t>
      </w:r>
      <w:r w:rsidR="00C24B73">
        <w:t xml:space="preserve"> </w:t>
      </w:r>
      <w:r>
        <w:t>W</w:t>
      </w:r>
      <w:r w:rsidR="00C24B73">
        <w:rPr>
          <w:rFonts w:hint="eastAsia"/>
        </w:rPr>
        <w:t>ire</w:t>
      </w:r>
      <w:r w:rsidR="00C24B73">
        <w:t xml:space="preserve"> </w:t>
      </w:r>
      <w:r>
        <w:rPr>
          <w:rFonts w:hint="eastAsia"/>
        </w:rPr>
        <w:t>C</w:t>
      </w:r>
      <w:r w:rsidR="00C24B73">
        <w:rPr>
          <w:rFonts w:hint="eastAsia"/>
        </w:rPr>
        <w:t>onnection</w:t>
      </w:r>
      <w:r>
        <w:t>.</w:t>
      </w:r>
    </w:p>
    <w:p w:rsidR="00C24B73" w:rsidRDefault="0087150D" w:rsidP="00086F37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5584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2035175"/>
                <wp:effectExtent l="0" t="0" r="19050" b="22225"/>
                <wp:wrapNone/>
                <wp:docPr id="2290" name="Group 2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35175"/>
                          <a:chOff x="0" y="0"/>
                          <a:chExt cx="2971800" cy="2033905"/>
                        </a:xfrm>
                      </wpg:grpSpPr>
                      <pic:pic xmlns:pic="http://schemas.openxmlformats.org/drawingml/2006/picture">
                        <pic:nvPicPr>
                          <pic:cNvPr id="2646" name="Picture 2646" descr="AW-KQ-A0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35" y="283779"/>
                            <a:ext cx="21717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4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1800" cy="203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299545" y="55179"/>
                            <a:ext cx="236220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Torque wrench, 10mm Socket</w:t>
                              </w:r>
                            </w:p>
                            <w:p w:rsidR="003D554E" w:rsidRDefault="003D554E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0" name="Picture 2090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23648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2" name="Line 2096"/>
                        <wps:cNvCnPr>
                          <a:cxnSpLocks noChangeShapeType="1"/>
                        </wps:cNvCnPr>
                        <wps:spPr bwMode="auto">
                          <a:xfrm>
                            <a:off x="331076" y="504496"/>
                            <a:ext cx="586105" cy="361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209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1862" y="299545"/>
                            <a:ext cx="506730" cy="485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Text Box 218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836695"/>
                            <a:ext cx="5486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554E" w:rsidRDefault="003D554E" w:rsidP="0087150D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>
                                <w:rPr>
                                  <w:rFonts w:hint="eastAsia"/>
                                </w:rPr>
                                <w:t>4-1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" name="Rectangle 2189"/>
                        <wps:cNvSpPr>
                          <a:spLocks noChangeArrowheads="1"/>
                        </wps:cNvSpPr>
                        <wps:spPr bwMode="auto">
                          <a:xfrm>
                            <a:off x="134007" y="378372"/>
                            <a:ext cx="85280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rPr>
                                  <w:sz w:val="18"/>
                                </w:rPr>
                              </w:pPr>
                              <w:smartTag w:uri="urn:schemas-microsoft-com:office:smarttags" w:element="place"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Battery</w:t>
                                </w:r>
                              </w:smartTag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" name="Rectangle 2188"/>
                        <wps:cNvSpPr>
                          <a:spLocks noChangeArrowheads="1"/>
                        </wps:cNvSpPr>
                        <wps:spPr bwMode="auto">
                          <a:xfrm>
                            <a:off x="2081048" y="55179"/>
                            <a:ext cx="852805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Negative </w:t>
                              </w: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attery </w:t>
                              </w:r>
                            </w:p>
                            <w:p w:rsidR="003D554E" w:rsidRDefault="003D554E">
                              <w:r>
                                <w:rPr>
                                  <w:rFonts w:hint="eastAsia"/>
                                  <w:sz w:val="18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90" o:spid="_x0000_s1522" style="position:absolute;left:0;text-align:left;margin-left:-255.75pt;margin-top:.2pt;width:234pt;height:160.25pt;z-index:251715584;mso-height-relative:margin" coordsize="29718,20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">
                <v:shape id="Picture 2646" o:spid="_x0000_s1523" type="#_x0000_t75" alt="AW-KQ-A01" style="position:absolute;left:4414;top:2837;width:21717;height:1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ODrHAAAA3QAAAA8AAABkcnMvZG93bnJldi54bWxEj0FrwkAUhO+C/2F5Qm+6idQgqWuQlIK0&#10;CjXWnh/Z1yQ2+zZktxr/fbcg9DjMzDfMKhtMKy7Uu8aygngWgSAurW64UvBxfJkuQTiPrLG1TApu&#10;5CBbj0crTLW98oEuha9EgLBLUUHtfZdK6cqaDLqZ7YiD92V7gz7IvpK6x2uAm1bOoyiRBhsOCzV2&#10;lNdUfhc/RsH7rog+F+fD27Ddx/HuNT+Vz81JqYfJsHkC4Wnw/+F7e6sVzJPHBP7ehCc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bODrHAAAA3QAAAA8AAAAAAAAAAAAA&#10;AAAAnwIAAGRycy9kb3ducmV2LnhtbFBLBQYAAAAABAAEAPcAAACTAwAAAAA=&#10;">
                  <v:imagedata r:id="rId26" o:title="AW-KQ-A01"/>
                  <v:path arrowok="t"/>
                </v:shape>
                <v:rect id="Rectangle 2088" o:spid="_x0000_s1524" style="position:absolute;width:29718;height:20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lbcQA&#10;AADd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NJu9wf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JW3EAAAA3QAAAA8AAAAAAAAAAAAAAAAAmAIAAGRycy9k&#10;b3ducmV2LnhtbFBLBQYAAAAABAAEAPUAAACJAwAAAAA=&#10;" filled="f"/>
                <v:rect id="Rectangle 2089" o:spid="_x0000_s1525" style="position:absolute;left:2995;top:551;width:2362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3x8cA&#10;AADdAAAADwAAAGRycy9kb3ducmV2LnhtbESPQWvCQBSE74X+h+UJXopuFFJq6iqlRRTFgmnp+ZF9&#10;ZqPZtzG7avz3bqHQ4zAz3zDTeWdrcaHWV44VjIYJCOLC6YpLBd9fi8ELCB+QNdaOScGNPMxnjw9T&#10;zLS78o4ueShFhLDPUIEJocmk9IUhi37oGuLo7V1rMUTZllK3eI1wW8txkjxLixXHBYMNvRsqjvnZ&#10;KvjJj5Nyu9ykk3X68bRZnQ5m9HlQqt/r3l5BBOrCf/ivvdIKxkmawu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tN8fHAAAA3QAAAA8AAAAAAAAAAAAAAAAAmAIAAGRy&#10;cy9kb3ducmV2LnhtbFBLBQYAAAAABAAEAPUAAACMAwAAAAA=&#10;" filled="f" stroked="f" strokeweight=".25pt">
                  <v:textbox inset="0,0,0,0">
                    <w:txbxContent>
                      <w:p w:rsidR="003D554E" w:rsidRDefault="003D554E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Torque wrench, 10mm Socket</w:t>
                        </w:r>
                      </w:p>
                      <w:p w:rsidR="003D554E" w:rsidRDefault="003D554E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/>
                    </w:txbxContent>
                  </v:textbox>
                </v:rect>
                <v:shape id="Picture 2090" o:spid="_x0000_s1526" type="#_x0000_t75" alt="tool" style="position:absolute;left:315;top:236;width:247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e0LEAAAA3QAAAA8AAABkcnMvZG93bnJldi54bWxET89LwzAUvgv+D+EJXsQlFnSzWzZEJnqx&#10;sLndn81rUta81CZu1b/eHAYeP77fi9XoO3GkIbaBNdxNFAjiOpiWrYbdx8vtDERMyAa7wKThhyKs&#10;lpcXCyxNOPGGjttkRQ7hWKIGl1JfShlrRx7jJPTEmWvC4DFlOFhpBjzlcN/JQqkH6bHl3OCwp2dH&#10;9WH77TVMq+r+8+u9cL/Wzpq9qtavN81a6+ur8WkOItGY/sVn95vRUKjHvD+/yU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Ee0LEAAAA3QAAAA8AAAAAAAAAAAAAAAAA&#10;nwIAAGRycy9kb3ducmV2LnhtbFBLBQYAAAAABAAEAPcAAACQAwAAAAA=&#10;">
                  <v:imagedata r:id="rId49" o:title="tool"/>
                  <v:path arrowok="t"/>
                </v:shape>
                <v:line id="Line 2096" o:spid="_x0000_s1527" style="position:absolute;visibility:visible;mso-wrap-style:square" from="3310,5044" to="9171,8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afsUAAADdAAAADwAAAGRycy9kb3ducmV2LnhtbESPT2vCQBTE7wW/w/KEXkqzMWhbo6uU&#10;gujV9N/1kX1NQrJvQ3arq5/eFQSPw8z8hlmug+nEgQbXWFYwSVIQxKXVDVcKvj43z28gnEfW2Fkm&#10;BSdysF6NHpaYa3vkPR0KX4kIYZejgtr7PpfSlTUZdIntiaP3ZweDPsqhknrAY4SbTmZp+iINNhwX&#10;auzpo6ayLf6NgrN3px/Tzl+nxfdv+8TzUG05KPU4Du8LEJ6Cv4dv7Z1WkKWzDK5v4hOQq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PafsUAAADdAAAADwAAAAAAAAAA&#10;AAAAAAChAgAAZHJzL2Rvd25yZXYueG1sUEsFBgAAAAAEAAQA+QAAAJMDAAAAAA==&#10;">
                  <v:stroke endarrow="block" endarrowwidth="narrow" endarrowlength="long"/>
                </v:line>
                <v:line id="Line 2098" o:spid="_x0000_s1528" style="position:absolute;flip:x;visibility:visible;mso-wrap-style:square" from="18918,2995" to="23985,7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PnvcYAAADdAAAADwAAAGRycy9kb3ducmV2LnhtbESP0WrCQBRE3wv9h+UW+qabpthqzEaK&#10;KAjSB60fcM1es2mzd0N2a1K/3hWEPg4zc4bJF4NtxJk6XztW8DJOQBCXTtdcKTh8rUdTED4ga2wc&#10;k4I/8rAoHh9yzLTreUfnfahEhLDPUIEJoc2k9KUhi37sWuLonVxnMUTZVVJ32Ee4bWSaJG/SYs1x&#10;wWBLS0Plz/7XKtjWqQmr3nxbuTxetm49e5+sPpV6fho+5iACDeE/fG9vtII0mbzC7U18ArK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D573GAAAA3QAAAA8AAAAAAAAA&#10;AAAAAAAAoQIAAGRycy9kb3ducmV2LnhtbFBLBQYAAAAABAAEAPkAAACUAwAAAAA=&#10;">
                  <v:stroke endarrow="block" endarrowwidth="narrow" endarrowlength="long"/>
                </v:line>
                <v:shape id="Text Box 2184" o:spid="_x0000_s1529" type="#_x0000_t202" style="position:absolute;left:157;top:18366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ztMIA&#10;AADdAAAADwAAAGRycy9kb3ducmV2LnhtbERPz2vCMBS+C/sfwht400RB0WoUkQ0Gg2Gthx3fmmcb&#10;bF5qk2n33y8HwePH93u97V0jbtQF61nDZKxAEJfeWK40nIr30QJEiMgGG8+k4Y8CbDcvgzVmxt85&#10;p9sxViKFcMhQQx1jm0kZypochrFviRN39p3DmGBXSdPhPYW7Rk6VmkuHllNDjS3tayovx1+nYffN&#10;+Zu9fv0c8nNui2Kp+HN+0Xr42u9WICL18Sl+uD+Mhqma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TO0wgAAAN0AAAAPAAAAAAAAAAAAAAAAAJgCAABkcnMvZG93&#10;bnJldi54bWxQSwUGAAAAAAQABAD1AAAAhwMAAAAA&#10;" filled="f" stroked="f">
                  <v:textbox inset="0,0,0,0">
                    <w:txbxContent>
                      <w:p w:rsidR="003D554E" w:rsidRDefault="003D554E" w:rsidP="0087150D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>
                          <w:rPr>
                            <w:rFonts w:hint="eastAsia"/>
                          </w:rPr>
                          <w:t>4-1</w:t>
                        </w:r>
                      </w:p>
                    </w:txbxContent>
                  </v:textbox>
                </v:shape>
                <v:rect id="Rectangle 2189" o:spid="_x0000_s1530" style="position:absolute;left:1340;top:3783;width:8528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xxMgA&#10;AADdAAAADwAAAGRycy9kb3ducmV2LnhtbESPQWvCQBSE7wX/w/IKXqRuIqTU1FWkRZSKhUbp+ZF9&#10;zUazb2N2q+m/7xaEHoeZ+YaZLXrbiAt1vnasIB0nIIhLp2uuFBz2q4cnED4ga2wck4If8rCYD+5m&#10;mGt35Q+6FKESEcI+RwUmhDaX0peGLPqxa4mj9+U6iyHKrpK6w2uE20ZOkuRRWqw5Lhhs6cVQeSq+&#10;rYLP4jStduttNn3LXkfbzflo0vejUsP7fvkMIlAf/sO39kYrmCRZC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FjHEyAAAAN0AAAAPAAAAAAAAAAAAAAAAAJgCAABk&#10;cnMvZG93bnJldi54bWxQSwUGAAAAAAQABAD1AAAAjQMAAAAA&#10;" filled="f" stroked="f" strokeweight=".25pt">
                  <v:textbox inset="0,0,0,0">
                    <w:txbxContent>
                      <w:p w:rsidR="003D554E" w:rsidRDefault="003D554E">
                        <w:pPr>
                          <w:rPr>
                            <w:sz w:val="18"/>
                          </w:rPr>
                        </w:pPr>
                        <w:smartTag w:uri="urn:schemas-microsoft-com:office:smarttags" w:element="place">
                          <w:r>
                            <w:rPr>
                              <w:rFonts w:hint="eastAsia"/>
                              <w:sz w:val="18"/>
                            </w:rPr>
                            <w:t>Battery</w:t>
                          </w:r>
                        </w:smartTag>
                        <w:r>
                          <w:rPr>
                            <w:rFonts w:hint="eastAsi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8" o:spid="_x0000_s1531" style="position:absolute;left:20810;top:551;width:852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j0MQA&#10;AADdAAAADwAAAGRycy9kb3ducmV2LnhtbESPQWvCQBSE74X+h+UVvNWNwdoSXaVUAl4TPfT4mn0m&#10;MbtvQ3Y18d+7hUKPw8x8w2x2kzXiRoNvHStYzBMQxJXTLdcKTsf89QOED8gajWNScCcPu+3z0wYz&#10;7UYu6FaGWkQI+wwVNCH0mZS+asiin7ueOHpnN1gMUQ611AOOEW6NTJNkJS22HBca7Omroaorr1bB&#10;8ee9M7I0acGX/XXZ5cV3Pk5KzV6mzzWIQFP4D/+1D1pBmryt4PdNf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Y9DEAAAA3QAAAA8AAAAAAAAAAAAAAAAAmAIAAGRycy9k&#10;b3ducmV2LnhtbFBLBQYAAAAABAAEAPUAAACJAwAAAAA=&#10;" stroked="f" strokeweight=".25pt">
                  <v:textbox inset="0,0,0,0">
                    <w:txbxContent>
                      <w:p w:rsidR="003D554E" w:rsidRDefault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Negative </w:t>
                        </w:r>
                        <w:r>
                          <w:rPr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attery </w:t>
                        </w:r>
                      </w:p>
                      <w:p w:rsidR="003D554E" w:rsidRDefault="003D554E">
                        <w:r>
                          <w:rPr>
                            <w:rFonts w:hint="eastAsia"/>
                            <w:sz w:val="18"/>
                          </w:rPr>
                          <w:t>cable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>Reconnect the vehicle</w:t>
      </w:r>
      <w:r w:rsidR="00C24B73">
        <w:t>’</w:t>
      </w:r>
      <w:r w:rsidR="00C24B73">
        <w:rPr>
          <w:rFonts w:hint="eastAsia"/>
        </w:rPr>
        <w:t xml:space="preserve">s negative battery </w:t>
      </w:r>
    </w:p>
    <w:p w:rsidR="00C24B73" w:rsidRDefault="00C24B73" w:rsidP="00086F37">
      <w:pPr>
        <w:pStyle w:val="ProcLevel2"/>
        <w:numPr>
          <w:ilvl w:val="0"/>
          <w:numId w:val="0"/>
        </w:numPr>
        <w:ind w:left="360"/>
      </w:pPr>
      <w:r>
        <w:rPr>
          <w:rFonts w:hint="eastAsia"/>
        </w:rPr>
        <w:t xml:space="preserve">      cable </w:t>
      </w:r>
      <w:r>
        <w:t>(Fig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4-1</w:t>
      </w:r>
      <w:r>
        <w:t>)</w:t>
      </w:r>
      <w:r>
        <w:rPr>
          <w:rFonts w:hint="eastAsia"/>
        </w:rPr>
        <w:t>.</w:t>
      </w:r>
    </w:p>
    <w:p w:rsidR="00C24B73" w:rsidRDefault="00C24B73" w:rsidP="00086F37">
      <w:pPr>
        <w:pStyle w:val="ProcLevel3"/>
        <w:rPr>
          <w:color w:val="000000"/>
        </w:rPr>
      </w:pPr>
      <w:r>
        <w:rPr>
          <w:color w:val="000000"/>
        </w:rPr>
        <w:t>Position the negative terminal back to</w:t>
      </w:r>
      <w:r>
        <w:rPr>
          <w:rFonts w:hint="eastAsia"/>
          <w:color w:val="000000"/>
        </w:rPr>
        <w:t xml:space="preserve"> the </w:t>
      </w:r>
      <w:r>
        <w:rPr>
          <w:color w:val="000000"/>
        </w:rPr>
        <w:t>factory position.</w:t>
      </w:r>
    </w:p>
    <w:p w:rsidR="00C24B73" w:rsidRDefault="00193EEB" w:rsidP="00086F37">
      <w:pPr>
        <w:pStyle w:val="ProcLevel3"/>
        <w:rPr>
          <w:color w:val="000000"/>
        </w:rPr>
      </w:pPr>
      <w:r>
        <w:rPr>
          <w:color w:val="000000"/>
        </w:rPr>
        <w:t>Tighten the nut to 48</w:t>
      </w:r>
      <w:r w:rsidR="00C24B73">
        <w:rPr>
          <w:color w:val="000000"/>
        </w:rPr>
        <w:t xml:space="preserve"> in-lbs</w:t>
      </w:r>
      <w:r>
        <w:rPr>
          <w:color w:val="000000"/>
        </w:rPr>
        <w:t xml:space="preserve"> (5.4 N-m)</w:t>
      </w:r>
      <w:r w:rsidR="00C24B73">
        <w:rPr>
          <w:color w:val="000000"/>
        </w:rPr>
        <w:t>.</w:t>
      </w:r>
    </w:p>
    <w:p w:rsidR="00193EEB" w:rsidRPr="00193EEB" w:rsidRDefault="00193EEB" w:rsidP="00086F37">
      <w:pPr>
        <w:pStyle w:val="ProcLevel3"/>
        <w:numPr>
          <w:ilvl w:val="0"/>
          <w:numId w:val="0"/>
        </w:numPr>
        <w:ind w:left="720"/>
        <w:rPr>
          <w:b/>
          <w:color w:val="000000"/>
        </w:rPr>
      </w:pPr>
      <w:r w:rsidRPr="00193EEB">
        <w:rPr>
          <w:b/>
          <w:noProof/>
          <w:lang w:eastAsia="en-US"/>
        </w:rPr>
        <w:drawing>
          <wp:anchor distT="0" distB="0" distL="114300" distR="114300" simplePos="0" relativeHeight="251991040" behindDoc="1" locked="1" layoutInCell="1" allowOverlap="1" wp14:anchorId="36DC3D00" wp14:editId="3A1CF5CD">
            <wp:simplePos x="0" y="0"/>
            <wp:positionH relativeFrom="column">
              <wp:posOffset>124460</wp:posOffset>
            </wp:positionH>
            <wp:positionV relativeFrom="paragraph">
              <wp:posOffset>-18415</wp:posOffset>
            </wp:positionV>
            <wp:extent cx="337820" cy="292100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EEB">
        <w:rPr>
          <w:b/>
          <w:color w:val="000000"/>
        </w:rPr>
        <w:t>Torque: 48 in-lbs (5.4 N-m)</w:t>
      </w:r>
    </w:p>
    <w:p w:rsidR="00C24B73" w:rsidRDefault="00193EEB" w:rsidP="00086F37">
      <w:pPr>
        <w:pStyle w:val="ProcLevel3"/>
        <w:rPr>
          <w:color w:val="000000"/>
        </w:rPr>
      </w:pPr>
      <w:r>
        <w:rPr>
          <w:noProof/>
          <w:color w:val="000000"/>
          <w:sz w:val="20"/>
          <w:lang w:eastAsia="en-US"/>
        </w:rPr>
        <w:drawing>
          <wp:anchor distT="0" distB="0" distL="114300" distR="114300" simplePos="0" relativeHeight="251988992" behindDoc="0" locked="1" layoutInCell="1" allowOverlap="1" wp14:anchorId="4C8B3A34" wp14:editId="1444C040">
            <wp:simplePos x="0" y="0"/>
            <wp:positionH relativeFrom="column">
              <wp:posOffset>182880</wp:posOffset>
            </wp:positionH>
            <wp:positionV relativeFrom="paragraph">
              <wp:posOffset>-36830</wp:posOffset>
            </wp:positionV>
            <wp:extent cx="228600" cy="228600"/>
            <wp:effectExtent l="0" t="0" r="0" b="0"/>
            <wp:wrapNone/>
            <wp:docPr id="2183" name="Picture 2183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 descr="safety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color w:val="000000"/>
        </w:rPr>
        <w:t>Do not touch the positive terminal with</w:t>
      </w:r>
    </w:p>
    <w:p w:rsidR="00C24B73" w:rsidRDefault="00C24B73" w:rsidP="00086F37">
      <w:pPr>
        <w:pStyle w:val="ProcLevel3"/>
        <w:numPr>
          <w:ilvl w:val="0"/>
          <w:numId w:val="0"/>
        </w:numPr>
        <w:ind w:left="720"/>
        <w:rPr>
          <w:color w:val="000000"/>
        </w:rPr>
      </w:pPr>
      <w:r>
        <w:rPr>
          <w:rFonts w:hint="eastAsia"/>
          <w:color w:val="000000"/>
        </w:rPr>
        <w:t xml:space="preserve">      </w:t>
      </w:r>
      <w:r>
        <w:rPr>
          <w:color w:val="000000"/>
        </w:rPr>
        <w:t>any tool</w:t>
      </w:r>
      <w:r>
        <w:rPr>
          <w:rFonts w:hint="eastAsia"/>
          <w:color w:val="000000"/>
        </w:rPr>
        <w:t xml:space="preserve">s </w:t>
      </w:r>
      <w:r>
        <w:rPr>
          <w:color w:val="000000"/>
        </w:rPr>
        <w:t>when replacing the cable.</w:t>
      </w:r>
    </w:p>
    <w:p w:rsidR="00C24B73" w:rsidRDefault="00C24B73" w:rsidP="00086F37">
      <w:pPr>
        <w:pStyle w:val="ProcLevel2"/>
      </w:pPr>
      <w:r>
        <w:t xml:space="preserve">Connect </w:t>
      </w:r>
      <w:r>
        <w:rPr>
          <w:rFonts w:hint="eastAsia"/>
        </w:rPr>
        <w:t>th</w:t>
      </w:r>
      <w:r w:rsidRPr="009E2EFC">
        <w:rPr>
          <w:rFonts w:hint="eastAsia"/>
        </w:rPr>
        <w:t>e</w:t>
      </w:r>
      <w:r w:rsidRPr="009E2EFC">
        <w:t xml:space="preserve"> </w:t>
      </w:r>
      <w:r w:rsidRPr="009E2EFC">
        <w:rPr>
          <w:rFonts w:hint="eastAsia"/>
        </w:rPr>
        <w:t>dome</w:t>
      </w:r>
      <w:r>
        <w:t xml:space="preserve"> </w:t>
      </w:r>
      <w:r w:rsidR="00193EEB">
        <w:t>f</w:t>
      </w:r>
      <w:r>
        <w:t>use</w:t>
      </w:r>
      <w:r>
        <w:rPr>
          <w:rFonts w:hint="eastAsia"/>
        </w:rPr>
        <w:t>.</w:t>
      </w:r>
    </w:p>
    <w:p w:rsidR="00C24B73" w:rsidRDefault="00C24B73" w:rsidP="00086F37">
      <w:pPr>
        <w:pStyle w:val="ProcLevel2"/>
      </w:pPr>
      <w:r>
        <w:rPr>
          <w:rFonts w:hint="eastAsia"/>
        </w:rPr>
        <w:t>I</w:t>
      </w:r>
      <w:r>
        <w:t xml:space="preserve">nstall </w:t>
      </w:r>
      <w:r>
        <w:rPr>
          <w:rFonts w:hint="eastAsia"/>
        </w:rPr>
        <w:t xml:space="preserve">the </w:t>
      </w:r>
      <w:r w:rsidR="00193EEB">
        <w:t>n</w:t>
      </w:r>
      <w:r>
        <w:t>avigation DVD</w:t>
      </w:r>
      <w:r>
        <w:rPr>
          <w:rFonts w:hint="eastAsia"/>
        </w:rPr>
        <w:t>.</w:t>
      </w:r>
    </w:p>
    <w:p w:rsidR="00193EEB" w:rsidRDefault="00193EEB" w:rsidP="00086F37">
      <w:pPr>
        <w:spacing w:after="120" w:line="300" w:lineRule="auto"/>
        <w:rPr>
          <w:bCs/>
          <w:szCs w:val="24"/>
        </w:rPr>
      </w:pPr>
      <w:r>
        <w:br w:type="page"/>
      </w:r>
    </w:p>
    <w:p w:rsidR="00193EEB" w:rsidRDefault="00193EEB" w:rsidP="00086F37">
      <w:pPr>
        <w:pStyle w:val="ProcLevel2"/>
        <w:numPr>
          <w:ilvl w:val="0"/>
          <w:numId w:val="0"/>
        </w:numPr>
        <w:ind w:left="357"/>
      </w:pPr>
    </w:p>
    <w:p w:rsidR="00C24B73" w:rsidRDefault="0087150D" w:rsidP="00086F37">
      <w:pPr>
        <w:pStyle w:val="ProcLevel2"/>
      </w:pPr>
      <w:r>
        <w:rPr>
          <w:rFonts w:hint="eastAsia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907072" behindDoc="0" locked="1" layoutInCell="1" allowOverlap="1" wp14:anchorId="0A825286" wp14:editId="44A4923B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2035810"/>
                <wp:effectExtent l="0" t="0" r="19050" b="21590"/>
                <wp:wrapNone/>
                <wp:docPr id="2289" name="Group 2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35810"/>
                          <a:chOff x="0" y="0"/>
                          <a:chExt cx="2971800" cy="2033905"/>
                        </a:xfrm>
                      </wpg:grpSpPr>
                      <wpg:grpSp>
                        <wpg:cNvPr id="2943" name="Group 20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2033905"/>
                            <a:chOff x="1222" y="5648"/>
                            <a:chExt cx="4680" cy="3203"/>
                          </a:xfrm>
                        </wpg:grpSpPr>
                        <wps:wsp>
                          <wps:cNvPr id="2048" name="Rectangle 2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5648"/>
                              <a:ext cx="4680" cy="32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Text Box 2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8" y="8541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87150D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1" name="Picture 2071" descr="DISPLAY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38" y="441435"/>
                            <a:ext cx="21717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1" name="Oval 2161"/>
                        <wps:cNvSpPr>
                          <a:spLocks noChangeArrowheads="1"/>
                        </wps:cNvSpPr>
                        <wps:spPr bwMode="auto">
                          <a:xfrm>
                            <a:off x="409904" y="1379483"/>
                            <a:ext cx="235585" cy="123190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25286" id="Group 2289" o:spid="_x0000_s1532" style="position:absolute;left:0;text-align:left;margin-left:-255.75pt;margin-top:.05pt;width:234pt;height:160.3pt;z-index:251907072;mso-height-relative:margin" coordsize="29718,20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">
                <v:group id="Group 2027" o:spid="_x0000_s1533" style="position:absolute;width:29718;height:20339" coordorigin="1222,5648" coordsize="4680,3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rect id="Rectangle 2028" o:spid="_x0000_s1534" style="position:absolute;left:1222;top:5648;width:4680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5tcIA&#10;AADdAAAADwAAAGRycy9kb3ducmV2LnhtbERPz2vCMBS+C/sfwhvsZlNlyqjG0o0JOwnTwebt0TyT&#10;0ualNJnt/ntzGHj8+H5vy8l14kpDaDwrWGQ5COLa64aNgq/Tfv4CIkRkjZ1nUvBHAcrdw2yLhfYj&#10;f9L1GI1IIRwKVGBj7AspQ23JYch8T5y4ix8cxgQHI/WAYwp3nVzm+Vo6bDg1WOzpzVLdHn+dgvf+&#10;fKhWJsjqO9qf1r+Oe3swSj09TtUGRKQp3sX/7g+tYJk/p7npTXo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7m1wgAAAN0AAAAPAAAAAAAAAAAAAAAAAJgCAABkcnMvZG93&#10;bnJldi54bWxQSwUGAAAAAAQABAD1AAAAhwMAAAAA&#10;" filled="f"/>
                  <v:shape id="Text Box 2029" o:spid="_x0000_s1535" type="#_x0000_t202" style="position:absolute;left:1248;top:8541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M9M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P1No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gz0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87150D">
                          <w:pPr>
                            <w:pStyle w:val="Fig"/>
                            <w:jc w:val="center"/>
                          </w:pPr>
                          <w:r>
                            <w:t>Fig. 4-2</w:t>
                          </w:r>
                        </w:p>
                      </w:txbxContent>
                    </v:textbox>
                  </v:shape>
                </v:group>
                <v:shape id="Picture 2071" o:spid="_x0000_s1536" type="#_x0000_t75" alt="DISPLAY" style="position:absolute;left:3941;top:4414;width:21717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NyPEAAAA3QAAAA8AAABkcnMvZG93bnJldi54bWxEj9Fqg0AURN8D+YflBvoWVy3aYtxIKRR8&#10;S5v2Ay7ujUrcu+Ju1fTru4FCH4eZOcOU1WoGMdPkessKkigGQdxY3XOr4Ovzbf8MwnlkjYNlUnAj&#10;B9Vxuymx0HbhD5rPvhUBwq5ABZ33YyGlazoy6CI7EgfvYieDPsiplXrCJcDNINM4zqXBnsNChyO9&#10;dtRcz99GwZzXS/aTL6drnWWP5j21vrnVSj3s1pcDCE+r/w//tWutII2fEri/CU9AH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CNyPEAAAA3QAAAA8AAAAAAAAAAAAAAAAA&#10;nwIAAGRycy9kb3ducmV2LnhtbFBLBQYAAAAABAAEAPcAAACQAwAAAAA=&#10;">
                  <v:imagedata r:id="rId100" o:title="DISPLAY"/>
                  <v:path arrowok="t"/>
                </v:shape>
                <v:oval id="Oval 2161" o:spid="_x0000_s1537" style="position:absolute;left:4099;top:13794;width:2355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Sw8MA&#10;AADdAAAADwAAAGRycy9kb3ducmV2LnhtbESPzarCMBSE94LvEI7gTlNF5FqNogVBxIV/4PbYHNti&#10;c1KaqPXtjSDc5TAz3zCzRWNK8aTaFZYVDPoRCOLU6oIzBefTuvcHwnlkjaVlUvAmB4t5uzXDWNsX&#10;H+h59JkIEHYxKsi9r2IpXZqTQde3FXHwbrY26IOsM6lrfAW4KeUwisbSYMFhIceKkpzS+/FhFFz8&#10;/rA6X2WyxSSpstuj2F3St1LdTrOcgvDU+P/wr73RCoaT0QC+b8IT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Sw8MAAADdAAAADwAAAAAAAAAAAAAAAACYAgAAZHJzL2Rv&#10;d25yZXYueG1sUEsFBgAAAAAEAAQA9QAAAIgDAAAAAA==&#10;" filled="f" strokecolor="red" strokeweight="1.3pt"/>
                <w10:anchorlock/>
              </v:group>
            </w:pict>
          </mc:Fallback>
        </mc:AlternateContent>
      </w:r>
      <w:r w:rsidR="00C24B73">
        <w:t>Press the "DISP" button to display the initial search screen.</w:t>
      </w:r>
      <w:r w:rsidR="00C24B73">
        <w:rPr>
          <w:rFonts w:hint="eastAsia"/>
        </w:rPr>
        <w:t xml:space="preserve"> (Fig. </w:t>
      </w:r>
      <w:r w:rsidR="00C24B73">
        <w:t>4</w:t>
      </w:r>
      <w:r w:rsidR="00C24B73">
        <w:rPr>
          <w:rFonts w:hint="eastAsia"/>
        </w:rPr>
        <w:t>-</w:t>
      </w:r>
      <w:r w:rsidR="00C24B73">
        <w:t>2</w:t>
      </w:r>
      <w:r w:rsidR="00C24B73">
        <w:rPr>
          <w:rFonts w:hint="eastAsia"/>
        </w:rPr>
        <w:t>).</w:t>
      </w:r>
    </w:p>
    <w:p w:rsidR="00C24B73" w:rsidRDefault="00C24B73" w:rsidP="00086F37">
      <w:pPr>
        <w:pStyle w:val="ProcLevel2"/>
        <w:numPr>
          <w:ilvl w:val="0"/>
          <w:numId w:val="0"/>
        </w:numPr>
        <w:ind w:left="357"/>
      </w:pPr>
    </w:p>
    <w:p w:rsidR="00C24B73" w:rsidRDefault="00C405FF" w:rsidP="00086F37">
      <w:pPr>
        <w:pStyle w:val="ProcLevel2"/>
        <w:numPr>
          <w:ilvl w:val="0"/>
          <w:numId w:val="0"/>
        </w:numPr>
        <w:ind w:left="357"/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7B1854C2" wp14:editId="6F789E2B">
                <wp:simplePos x="0" y="0"/>
                <wp:positionH relativeFrom="column">
                  <wp:posOffset>-2711450</wp:posOffset>
                </wp:positionH>
                <wp:positionV relativeFrom="paragraph">
                  <wp:posOffset>608965</wp:posOffset>
                </wp:positionV>
                <wp:extent cx="235585" cy="123190"/>
                <wp:effectExtent l="22225" t="26035" r="27940" b="22225"/>
                <wp:wrapNone/>
                <wp:docPr id="2942" name="Oval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123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733F73" id="Oval 2163" o:spid="_x0000_s1026" style="position:absolute;margin-left:-213.5pt;margin-top:47.95pt;width:18.55pt;height:9.7pt;z-index:-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" filled="f" strokecolor="white" strokeweight="3pt"/>
            </w:pict>
          </mc:Fallback>
        </mc:AlternateContent>
      </w:r>
      <w:r w:rsidR="00C24B73">
        <w:br/>
      </w:r>
      <w:r w:rsidR="00C24B73">
        <w:br/>
      </w:r>
      <w:r w:rsidR="00C24B73">
        <w:br/>
      </w:r>
      <w:r w:rsidR="00C24B73">
        <w:br/>
      </w:r>
      <w:r w:rsidR="00C24B73">
        <w:br/>
      </w:r>
    </w:p>
    <w:p w:rsidR="00C24B73" w:rsidRDefault="0087150D" w:rsidP="00086F37">
      <w:pPr>
        <w:pStyle w:val="ProcLevel2"/>
        <w:rPr>
          <w:noProof/>
          <w:sz w:val="21"/>
          <w:szCs w:val="21"/>
        </w:rPr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513856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035810"/>
                <wp:effectExtent l="0" t="0" r="19050" b="21590"/>
                <wp:wrapNone/>
                <wp:docPr id="2288" name="Group 2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35810"/>
                          <a:chOff x="0" y="0"/>
                          <a:chExt cx="2971800" cy="2033905"/>
                        </a:xfrm>
                      </wpg:grpSpPr>
                      <pic:pic xmlns:pic="http://schemas.openxmlformats.org/drawingml/2006/picture">
                        <pic:nvPicPr>
                          <pic:cNvPr id="2065" name="Picture 2065" descr="DISPLAY1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12" y="557213"/>
                            <a:ext cx="21653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29" name="Group 20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2033905"/>
                            <a:chOff x="1222" y="5648"/>
                            <a:chExt cx="4680" cy="3203"/>
                          </a:xfrm>
                        </wpg:grpSpPr>
                        <wps:wsp>
                          <wps:cNvPr id="2930" name="Rectangle 2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5648"/>
                              <a:ext cx="4680" cy="32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Text Box 2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8" y="8541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87150D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</w:t>
                                </w:r>
                                <w:r>
                                  <w:rPr>
                                    <w:rFonts w:hint="eastAsia"/>
                                  </w:rPr>
                                  <w:t>-</w:t>
                                </w: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36" name="Oval 2074"/>
                        <wps:cNvSpPr>
                          <a:spLocks noChangeArrowheads="1"/>
                        </wps:cNvSpPr>
                        <wps:spPr bwMode="auto">
                          <a:xfrm>
                            <a:off x="738187" y="1176338"/>
                            <a:ext cx="253365" cy="1600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Oval 2048"/>
                        <wps:cNvSpPr>
                          <a:spLocks noChangeArrowheads="1"/>
                        </wps:cNvSpPr>
                        <wps:spPr bwMode="auto">
                          <a:xfrm>
                            <a:off x="738187" y="1171575"/>
                            <a:ext cx="253365" cy="160020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Oval 2073"/>
                        <wps:cNvSpPr>
                          <a:spLocks noChangeArrowheads="1"/>
                        </wps:cNvSpPr>
                        <wps:spPr bwMode="auto">
                          <a:xfrm>
                            <a:off x="738187" y="790575"/>
                            <a:ext cx="253365" cy="1600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Oval 2059"/>
                        <wps:cNvSpPr>
                          <a:spLocks noChangeArrowheads="1"/>
                        </wps:cNvSpPr>
                        <wps:spPr bwMode="auto">
                          <a:xfrm>
                            <a:off x="738187" y="790575"/>
                            <a:ext cx="253365" cy="160020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319087" y="542925"/>
                            <a:ext cx="425450" cy="3028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204787" y="442913"/>
                            <a:ext cx="15240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7" name="Rectangle 2062"/>
                        <wps:cNvSpPr>
                          <a:spLocks noChangeArrowheads="1"/>
                        </wps:cNvSpPr>
                        <wps:spPr bwMode="auto">
                          <a:xfrm>
                            <a:off x="238125" y="1600200"/>
                            <a:ext cx="15240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0" name="Line 2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1295400"/>
                            <a:ext cx="423545" cy="339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88" o:spid="_x0000_s1538" style="position:absolute;left:0;text-align:left;margin-left:-255.75pt;margin-top:0;width:234pt;height:160.3pt;z-index:251513856;mso-height-relative:margin" coordsize="29718,20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">
                <v:shape id="Picture 2065" o:spid="_x0000_s1539" type="#_x0000_t75" alt="DISPLAY1" style="position:absolute;left:4810;top:5572;width:21653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AZfGAAAA3QAAAA8AAABkcnMvZG93bnJldi54bWxEj0FrAjEUhO9C/0N4BW+arViR1SitIC2l&#10;Pbh68Pi6eW4WNy9Lkq5rf31TEDwOM/MNs1z3thEd+VA7VvA0zkAQl07XXCk47LejOYgQkTU2jknB&#10;lQKsVw+DJebaXXhHXRErkSAcclRgYmxzKUNpyGIYu5Y4eSfnLcYkfSW1x0uC20ZOsmwmLdacFgy2&#10;tDFUnosfq6D77E+Wf1/PRXF8+5p+ePPdXI1Sw8f+ZQEiUh/v4Vv7XSuYZLNn+H+Tn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lwBl8YAAADdAAAADwAAAAAAAAAAAAAA&#10;AACfAgAAZHJzL2Rvd25yZXYueG1sUEsFBgAAAAAEAAQA9wAAAJIDAAAAAA==&#10;">
                  <v:imagedata r:id="rId102" o:title="DISPLAY1"/>
                  <v:path arrowok="t"/>
                </v:shape>
                <v:group id="Group 2030" o:spid="_x0000_s1540" style="position:absolute;width:29718;height:20339" coordorigin="1222,5648" coordsize="4680,3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rect id="Rectangle 2031" o:spid="_x0000_s1541" style="position:absolute;left:1222;top:5648;width:4680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QYMIA&#10;AADdAAAADwAAAGRycy9kb3ducmV2LnhtbERPy2oCMRTdF/oP4Rbc1UyVik6NMi0KrgQfoN1dJrfJ&#10;4ORmmERn/PtmIbg8nPd82bta3KgNlWcFH8MMBHHpdcVGwfGwfp+CCBFZY+2ZFNwpwHLx+jLHXPuO&#10;d3TbRyNSCIccFdgYm1zKUFpyGIa+IU7cn28dxgRbI3WLXQp3tRxl2UQ6rDg1WGzox1J52V+dglXz&#10;uy0+TZDFKdrzxX93a7s1Sg3e+uILRKQ+PsUP90YrGM3GaX96k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JBgwgAAAN0AAAAPAAAAAAAAAAAAAAAAAJgCAABkcnMvZG93&#10;bnJldi54bWxQSwUGAAAAAAQABAD1AAAAhwMAAAAA&#10;" filled="f"/>
                  <v:shape id="Text Box 2032" o:spid="_x0000_s1542" type="#_x0000_t202" style="position:absolute;left:1248;top:8541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lIcUA&#10;AADdAAAADwAAAGRycy9kb3ducmV2LnhtbESPQWvCQBSE74L/YXlCb7rRgmh0FZEWhEJpjAePz+wz&#10;Wcy+jdlV03/fLQgeh5n5hlmuO1uLO7XeOFYwHiUgiAunDZcKDvnncAbCB2SNtWNS8Ese1qt+b4mp&#10;dg/O6L4PpYgQ9ikqqEJoUil9UZFFP3INcfTOrrUYomxLqVt8RLit5SRJptKi4bhQYUPbiorL/mYV&#10;bI6cfZjr9+knO2cmz+cJf00vSr0Nus0CRKAuvMLP9k4rmMzfx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SUh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87150D">
                          <w:pPr>
                            <w:pStyle w:val="Fig"/>
                            <w:jc w:val="center"/>
                          </w:pPr>
                          <w:r>
                            <w:t>Fig. 4</w:t>
                          </w:r>
                          <w:r>
                            <w:rPr>
                              <w:rFonts w:hint="eastAsia"/>
                            </w:rPr>
                            <w:t>-</w:t>
                          </w:r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oval id="Oval 2074" o:spid="_x0000_s1543" style="position:absolute;left:7381;top:11763;width:2534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QcsUA&#10;AADdAAAADwAAAGRycy9kb3ducmV2LnhtbESPQWvCQBSE7wX/w/KEXoputEU0uooVC16rAT0+ss9s&#10;MPs2ZNck9td3CwWPw8x8w6w2va1ES40vHSuYjBMQxLnTJRcKstPXaA7CB2SNlWNS8CAPm/XgZYWp&#10;dh1/U3sMhYgQ9ikqMCHUqZQ+N2TRj11NHL2rayyGKJtC6ga7CLeVnCbJTFosOS4YrGlnKL8d71bB&#10;+d7+ZHx6238cMPu8uLLzO1Mo9Trst0sQgfrwDP+3D1rBdPE+g7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xByxQAAAN0AAAAPAAAAAAAAAAAAAAAAAJgCAABkcnMv&#10;ZG93bnJldi54bWxQSwUGAAAAAAQABAD1AAAAigMAAAAA&#10;" filled="f" strokecolor="white" strokeweight="3pt"/>
                <v:oval id="Oval 2048" o:spid="_x0000_s1544" style="position:absolute;left:7381;top:11715;width:2534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CJsYA&#10;AADdAAAADwAAAGRycy9kb3ducmV2LnhtbESPT2vCQBTE7wW/w/IEb3WjlVKjm6CBgkgP9Q94fWaf&#10;STD7NmTXJH77bqHQ4zAzv2HW6WBq0VHrKssKZtMIBHFudcWFgvPp8/UDhPPIGmvLpOBJDtJk9LLG&#10;WNueD9QdfSEChF2MCkrvm1hKl5dk0E1tQxy8m20N+iDbQuoW+wA3tZxH0bs0WHFYKLGhrKT8fnwY&#10;BRf/fdierzLbY5Y1xe1RfV3yp1KT8bBZgfA0+P/wX3unFcyXbwv4fROe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CJsYAAADdAAAADwAAAAAAAAAAAAAAAACYAgAAZHJz&#10;L2Rvd25yZXYueG1sUEsFBgAAAAAEAAQA9QAAAIsDAAAAAA==&#10;" filled="f" strokecolor="red" strokeweight="1.3pt"/>
                <v:oval id="Oval 2073" o:spid="_x0000_s1545" style="position:absolute;left:7381;top:7905;width:2534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OBcUA&#10;AADdAAAADwAAAGRycy9kb3ducmV2LnhtbESPQWvCQBSE70L/w/IKXkrd1NqiqatUUfCqBurxkX1m&#10;Q7NvQ3ZNYn+9KxQ8DjPzDTNf9rYSLTW+dKzgbZSAIM6dLrlQkB23r1MQPiBrrByTgit5WC6eBnNM&#10;tet4T+0hFCJC2KeowIRQp1L63JBFP3I1cfTOrrEYomwKqRvsItxWcpwkn9JiyXHBYE1rQ/nv4WIV&#10;/Fzav4yPL5vJDrPVyZWdX5tCqeFz//0FIlAfHuH/9k4rGM/eP+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Y4FxQAAAN0AAAAPAAAAAAAAAAAAAAAAAJgCAABkcnMv&#10;ZG93bnJldi54bWxQSwUGAAAAAAQABAD1AAAAigMAAAAA&#10;" filled="f" strokecolor="white" strokeweight="3pt"/>
                <v:oval id="Oval 2059" o:spid="_x0000_s1546" style="position:absolute;left:7381;top:7905;width:2534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aUsYA&#10;AADdAAAADwAAAGRycy9kb3ducmV2LnhtbESPS2vDMBCE74H+B7GB3mI5CZTGjRxSQ6GUHvIw5Lq1&#10;1g9irYwlO86/rwqBHoeZ+YbZ7ibTipF611hWsIxiEMSF1Q1XCvLzx+IVhPPIGlvLpOBODnbp02yL&#10;ibY3PtJ48pUIEHYJKqi97xIpXVGTQRfZjjh4pe0N+iD7SuoebwFuWrmK4xdpsOGwUGNHWU3F9TQY&#10;BRd/OL7nPzL7wizrqnJovi/FXann+bR/A+Fp8v/hR/tTK1ht1mv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zaUsYAAADdAAAADwAAAAAAAAAAAAAAAACYAgAAZHJz&#10;L2Rvd25yZXYueG1sUEsFBgAAAAAEAAQA9QAAAIsDAAAAAA==&#10;" filled="f" strokecolor="red" strokeweight="1.3pt"/>
                <v:line id="Line 2060" o:spid="_x0000_s1547" style="position:absolute;visibility:visible;mso-wrap-style:square" from="3190,5429" to="7445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pcMUAAADdAAAADwAAAGRycy9kb3ducmV2LnhtbESPzWrDMBCE74W+g9hALyWR65QkdqKE&#10;Uijttc7fdbE2trG1MpaaKHn6qlDIcZiZb5jVJphOnGlwjWUFL5MEBHFpdcOVgt32Y7wA4Tyyxs4y&#10;KbiSg8368WGFubYX/qZz4SsRIexyVFB73+dSurImg25ie+Lonexg0Ec5VFIPeIlw08k0SWbSYMNx&#10;ocae3msq2+LHKLh5dz2YNpu/Fvtj+8xZqD45KPU0Cm9LEJ6Cv4f/219aQZpNU/h7E5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NpcMUAAADdAAAADwAAAAAAAAAA&#10;AAAAAAChAgAAZHJzL2Rvd25yZXYueG1sUEsFBgAAAAAEAAQA+QAAAJMDAAAAAA==&#10;">
                  <v:stroke endarrow="block" endarrowwidth="narrow" endarrowlength="long"/>
                </v:line>
                <v:rect id="Rectangle 2061" o:spid="_x0000_s1548" style="position:absolute;left:2047;top:4429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rV8UA&#10;AADdAAAADwAAAGRycy9kb3ducmV2LnhtbERPXWvCMBR9H/gfwhV8GZrqcNhqFJnIZLLBuuHzpbk2&#10;1eama6J2/948DPZ4ON+LVWdrcaXWV44VjEcJCOLC6YpLBd9f2+EMhA/IGmvHpOCXPKyWvYcFZtrd&#10;+JOueShFDGGfoQITQpNJ6QtDFv3INcSRO7rWYoiwLaVu8RbDbS0nSfIsLVYcGww29GKoOOcXq+CQ&#10;n9Py/XU/Td+mm8f97udkxh8npQb9bj0HEagL/+I/904rmKRPcW58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CtXxQAAAN0AAAAPAAAAAAAAAAAAAAAAAJgCAABkcnMv&#10;ZG93bnJldi54bWxQSwUGAAAAAAQABAD1AAAAigMAAAAA&#10;" filled="f" stroked="f" strokeweight=".25pt">
                  <v:textbox inset="0,0,0,0">
                    <w:txbxContent>
                      <w:p w:rsidR="003D554E" w:rsidRDefault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062" o:spid="_x0000_s1549" style="position:absolute;left:2381;top:16002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/JckA&#10;AADdAAAADwAAAGRycy9kb3ducmV2LnhtbESPQWvCQBSE74X+h+UVeim60aI2qauUSlGUFpqWnh/Z&#10;12w0+zZmV43/3hUKPQ4z8w0znXe2FkdqfeVYwaCfgCAunK64VPD99dZ7AuEDssbaMSk4k4f57PZm&#10;ipl2J/6kYx5KESHsM1RgQmgyKX1hyKLvu4Y4er+utRiibEupWzxFuK3lMEnG0mLFccFgQ6+Gil1+&#10;sAp+8l1avi83o3Q9WjxsVvutGXxslbq/616eQQTqwn/4r73SCobp4wSu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O/JckAAADdAAAADwAAAAAAAAAAAAAAAACYAgAA&#10;ZHJzL2Rvd25yZXYueG1sUEsFBgAAAAAEAAQA9QAAAI4DAAAAAA==&#10;" filled="f" stroked="f" strokeweight=".25pt">
                  <v:textbox inset="0,0,0,0">
                    <w:txbxContent>
                      <w:p w:rsidR="003D554E" w:rsidRDefault="003D554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B </w:t>
                        </w:r>
                      </w:p>
                    </w:txbxContent>
                  </v:textbox>
                </v:rect>
                <v:line id="Line 2162" o:spid="_x0000_s1550" style="position:absolute;flip:y;visibility:visible;mso-wrap-style:square" from="3429,12954" to="7664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5ucIAAADdAAAADwAAAGRycy9kb3ducmV2LnhtbERP3WrCMBS+H/gO4QjezdQyN61GEVEQ&#10;ZBdTH+DYHJtqc1KazFaf3lwMdvnx/c+Xna3EnRpfOlYwGiYgiHOnSy4UnI7b9wkIH5A1Vo5JwYM8&#10;LBe9tzlm2rX8Q/dDKEQMYZ+hAhNCnUnpc0MW/dDVxJG7uMZiiLAppG6wjeG2kmmSfEqLJccGgzWt&#10;DeW3w69VsC9TEzatuVq5Pj/3bjv9Gm++lRr0u9UMRKAu/Iv/3DutIJ1+xP3xTXw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e5ucIAAADdAAAADwAAAAAAAAAAAAAA&#10;AAChAgAAZHJzL2Rvd25yZXYueG1sUEsFBgAAAAAEAAQA+QAAAJADAAAAAA=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C405FF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01C3C17A" wp14:editId="4DE20CF5">
                <wp:simplePos x="0" y="0"/>
                <wp:positionH relativeFrom="column">
                  <wp:posOffset>-2701290</wp:posOffset>
                </wp:positionH>
                <wp:positionV relativeFrom="paragraph">
                  <wp:posOffset>251460</wp:posOffset>
                </wp:positionV>
                <wp:extent cx="235585" cy="123190"/>
                <wp:effectExtent l="22860" t="20320" r="27305" b="27940"/>
                <wp:wrapNone/>
                <wp:docPr id="2939" name="Oval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123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3C538" id="Oval 2072" o:spid="_x0000_s1026" style="position:absolute;margin-left:-212.7pt;margin-top:19.8pt;width:18.55pt;height:9.7pt;z-index:-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" filled="f" strokecolor="white" strokeweight="3pt"/>
            </w:pict>
          </mc:Fallback>
        </mc:AlternateContent>
      </w:r>
      <w:r w:rsidR="00C24B73">
        <w:rPr>
          <w:rFonts w:hint="eastAsia"/>
        </w:rPr>
        <w:t xml:space="preserve">In order to display the "System Check Mode" screen, touch areas A and B, indicated on the screen, in the following order: </w:t>
      </w:r>
      <w:r w:rsidR="00C24B73">
        <w:br/>
      </w:r>
      <w:r w:rsidR="00C24B73">
        <w:rPr>
          <w:rFonts w:hint="eastAsia"/>
        </w:rPr>
        <w:t>A</w:t>
      </w:r>
      <w:r w:rsidR="00C24B73">
        <w:rPr>
          <w:rFonts w:hint="eastAsia"/>
        </w:rPr>
        <w:t>→</w:t>
      </w:r>
      <w:r w:rsidR="00C24B73">
        <w:rPr>
          <w:rFonts w:hint="eastAsia"/>
        </w:rPr>
        <w:t>B</w:t>
      </w:r>
      <w:r w:rsidR="00C24B73">
        <w:rPr>
          <w:rFonts w:hint="eastAsia"/>
        </w:rPr>
        <w:t>→</w:t>
      </w:r>
      <w:r w:rsidR="00C24B73">
        <w:rPr>
          <w:rFonts w:hint="eastAsia"/>
        </w:rPr>
        <w:t>A</w:t>
      </w:r>
      <w:r w:rsidR="00C24B73">
        <w:rPr>
          <w:rFonts w:hint="eastAsia"/>
        </w:rPr>
        <w:t>→</w:t>
      </w:r>
      <w:r w:rsidR="00C24B73">
        <w:rPr>
          <w:rFonts w:hint="eastAsia"/>
        </w:rPr>
        <w:t>B</w:t>
      </w:r>
      <w:r w:rsidR="00C24B73">
        <w:rPr>
          <w:rFonts w:hint="eastAsia"/>
        </w:rPr>
        <w:t>→</w:t>
      </w:r>
      <w:r w:rsidR="00C24B73">
        <w:rPr>
          <w:rFonts w:hint="eastAsia"/>
        </w:rPr>
        <w:t>A</w:t>
      </w:r>
      <w:r w:rsidR="00C24B73">
        <w:rPr>
          <w:rFonts w:hint="eastAsia"/>
        </w:rPr>
        <w:t>→</w:t>
      </w:r>
      <w:r w:rsidR="00C24B73">
        <w:rPr>
          <w:rFonts w:hint="eastAsia"/>
        </w:rPr>
        <w:t>B</w:t>
      </w:r>
      <w:r w:rsidR="00C24B73">
        <w:rPr>
          <w:rFonts w:hint="eastAsia"/>
        </w:rPr>
        <w:t>･･････</w:t>
      </w:r>
      <w:r w:rsidR="00C24B73">
        <w:rPr>
          <w:rFonts w:hint="eastAsia"/>
        </w:rPr>
        <w:t xml:space="preserve">(Fig. </w:t>
      </w:r>
      <w:r w:rsidR="00C24B73">
        <w:t>4</w:t>
      </w:r>
      <w:r w:rsidR="00C24B73">
        <w:rPr>
          <w:rFonts w:hint="eastAsia"/>
        </w:rPr>
        <w:t>-</w:t>
      </w:r>
      <w:r w:rsidR="00C24B73">
        <w:t>3</w:t>
      </w:r>
      <w:r w:rsidR="00C24B73">
        <w:rPr>
          <w:rFonts w:hint="eastAsia"/>
        </w:rPr>
        <w:t>)</w:t>
      </w:r>
      <w:r w:rsidR="00C24B73">
        <w:t>.</w:t>
      </w:r>
    </w:p>
    <w:p w:rsidR="00C24B73" w:rsidRDefault="00C24B73" w:rsidP="00086F37">
      <w:pPr>
        <w:pStyle w:val="ProcLevel2"/>
        <w:numPr>
          <w:ilvl w:val="0"/>
          <w:numId w:val="0"/>
        </w:numPr>
        <w:ind w:left="357"/>
        <w:rPr>
          <w:noProof/>
          <w:sz w:val="21"/>
          <w:szCs w:val="21"/>
        </w:rPr>
      </w:pPr>
    </w:p>
    <w:p w:rsidR="00C24B73" w:rsidRDefault="00C24B73" w:rsidP="00086F37">
      <w:pPr>
        <w:pStyle w:val="ProcLevel2"/>
        <w:numPr>
          <w:ilvl w:val="0"/>
          <w:numId w:val="0"/>
        </w:numPr>
        <w:ind w:left="357"/>
        <w:rPr>
          <w:noProof/>
          <w:sz w:val="21"/>
          <w:szCs w:val="21"/>
        </w:rPr>
      </w:pPr>
    </w:p>
    <w:p w:rsidR="00C24B73" w:rsidRDefault="00C24B73" w:rsidP="00086F37">
      <w:pPr>
        <w:pStyle w:val="ProcLevel2"/>
        <w:numPr>
          <w:ilvl w:val="0"/>
          <w:numId w:val="0"/>
        </w:numPr>
        <w:ind w:left="357"/>
        <w:rPr>
          <w:noProof/>
          <w:sz w:val="21"/>
          <w:szCs w:val="21"/>
        </w:rPr>
      </w:pPr>
      <w:r>
        <w:rPr>
          <w:noProof/>
          <w:sz w:val="21"/>
          <w:szCs w:val="21"/>
        </w:rPr>
        <w:br/>
      </w:r>
    </w:p>
    <w:p w:rsidR="00C24B73" w:rsidRDefault="00C24B73" w:rsidP="00086F37">
      <w:pPr>
        <w:pStyle w:val="ProcLevel2"/>
        <w:numPr>
          <w:ilvl w:val="0"/>
          <w:numId w:val="0"/>
        </w:numPr>
        <w:ind w:left="357"/>
        <w:rPr>
          <w:noProof/>
          <w:sz w:val="21"/>
          <w:szCs w:val="21"/>
        </w:rPr>
      </w:pPr>
    </w:p>
    <w:p w:rsidR="00193EEB" w:rsidRDefault="004B733B" w:rsidP="00086F37">
      <w:pPr>
        <w:pStyle w:val="ProcLevel2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497472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2035175"/>
                <wp:effectExtent l="0" t="0" r="19050" b="22225"/>
                <wp:wrapNone/>
                <wp:docPr id="2286" name="Group 2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35175"/>
                          <a:chOff x="0" y="0"/>
                          <a:chExt cx="2971800" cy="2033905"/>
                        </a:xfrm>
                      </wpg:grpSpPr>
                      <pic:pic xmlns:pic="http://schemas.openxmlformats.org/drawingml/2006/picture">
                        <pic:nvPicPr>
                          <pic:cNvPr id="2066" name="Picture 2066" descr="DISPLAY2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" y="509587"/>
                            <a:ext cx="21653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24" name="Group 20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2033905"/>
                            <a:chOff x="1222" y="5648"/>
                            <a:chExt cx="4680" cy="3203"/>
                          </a:xfrm>
                        </wpg:grpSpPr>
                        <wps:wsp>
                          <wps:cNvPr id="2925" name="Rectangl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5648"/>
                              <a:ext cx="4680" cy="32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8" y="8541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B733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</w:t>
                                </w:r>
                                <w:r>
                                  <w:rPr>
                                    <w:rFonts w:hint="eastAsia"/>
                                  </w:rP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28" name="Oval 2075"/>
                        <wps:cNvSpPr>
                          <a:spLocks noChangeArrowheads="1"/>
                        </wps:cNvSpPr>
                        <wps:spPr bwMode="auto">
                          <a:xfrm>
                            <a:off x="2005012" y="561975"/>
                            <a:ext cx="344805" cy="1752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Oval 2050"/>
                        <wps:cNvSpPr>
                          <a:spLocks noChangeArrowheads="1"/>
                        </wps:cNvSpPr>
                        <wps:spPr bwMode="auto">
                          <a:xfrm>
                            <a:off x="2000250" y="561975"/>
                            <a:ext cx="344805" cy="175260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86" o:spid="_x0000_s1551" style="position:absolute;left:0;text-align:left;margin-left:-255.75pt;margin-top:-.25pt;width:234pt;height:160.25pt;z-index:251497472;mso-height-relative:margin" coordsize="29718,20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">
                <v:shape id="Picture 2066" o:spid="_x0000_s1552" type="#_x0000_t75" alt="DISPLAY2" style="position:absolute;left:4333;top:5095;width:21654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7X7GAAAA3QAAAA8AAABkcnMvZG93bnJldi54bWxEj0+LwjAUxO8LfofwhL2tqR7KbjWKFUVh&#10;WcU/F2+P5tkUm5fSRK3ffrOw4HGYmd8wk1lna3Gn1leOFQwHCQjiwumKSwWn4+rjE4QPyBprx6Tg&#10;SR5m097bBDPtHryn+yGUIkLYZ6jAhNBkUvrCkEU/cA1x9C6utRiibEupW3xEuK3lKElSabHiuGCw&#10;oYWh4nq4WQXL4zbX35v91udfuf45r3fPwlyUeu938zGIQF14hf/bG61glKQp/L2JT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jPtfsYAAADdAAAADwAAAAAAAAAAAAAA&#10;AACfAgAAZHJzL2Rvd25yZXYueG1sUEsFBgAAAAAEAAQA9wAAAJIDAAAAAA==&#10;">
                  <v:imagedata r:id="rId104" o:title="DISPLAY2"/>
                  <v:path arrowok="t"/>
                </v:shape>
                <v:group id="Group 2033" o:spid="_x0000_s1553" style="position:absolute;width:29718;height:20339" coordorigin="1222,5648" coordsize="4680,3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rect id="Rectangle 2034" o:spid="_x0000_s1554" style="position:absolute;left:1222;top:5648;width:4680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lJcUA&#10;AADdAAAADwAAAGRycy9kb3ducmV2LnhtbESPQWsCMRSE7wX/Q3hCbzXbBaXdGmUVhZ6EakF7e2xe&#10;k8XNy7KJ7vrvjVDocZiZb5j5cnCNuFIXas8KXicZCOLK65qNgu/D9uUNRIjIGhvPpOBGAZaL0dMc&#10;C+17/qLrPhqRIBwKVGBjbAspQ2XJYZj4ljh5v75zGJPsjNQd9gnuGpln2Uw6rDktWGxpbak67y9O&#10;wab92ZVTE2R5jPZ09qt+a3dGqefxUH6AiDTE//Bf+1MryN/zK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qUlxQAAAN0AAAAPAAAAAAAAAAAAAAAAAJgCAABkcnMv&#10;ZG93bnJldi54bWxQSwUGAAAAAAQABAD1AAAAigMAAAAA&#10;" filled="f"/>
                  <v:shape id="Text Box 2035" o:spid="_x0000_s1555" type="#_x0000_t202" style="position:absolute;left:1248;top:8541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riM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JFmsH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SuI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4B733B">
                          <w:pPr>
                            <w:pStyle w:val="Fig"/>
                            <w:jc w:val="center"/>
                          </w:pPr>
                          <w:r>
                            <w:t>Fig. 4</w:t>
                          </w:r>
                          <w:r>
                            <w:rPr>
                              <w:rFonts w:hint="eastAsia"/>
                            </w:rPr>
                            <w:t>-4</w:t>
                          </w:r>
                        </w:p>
                      </w:txbxContent>
                    </v:textbox>
                  </v:shape>
                </v:group>
                <v:oval id="Oval 2075" o:spid="_x0000_s1556" style="position:absolute;left:20050;top:5619;width:344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3RsIA&#10;AADdAAAADwAAAGRycy9kb3ducmV2LnhtbERPz2vCMBS+C/4P4Qm7yExXhszOtKhM8DotzOOjeWvK&#10;mpfSxLbzr18OA48f3+9tMdlWDNT7xrGCl1UCgrhyuuFaQXk5Pr+B8AFZY+uYFPyShyKfz7aYaTfy&#10;Jw3nUIsYwj5DBSaELpPSV4Ys+pXriCP37XqLIcK+lrrHMYbbVqZJspYWG44NBjs6GKp+zjer4Os2&#10;3Eu+LD9eT1jur64Z/cHUSj0tpt07iEBTeIj/3SetIN2kcW58E5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bdGwgAAAN0AAAAPAAAAAAAAAAAAAAAAAJgCAABkcnMvZG93&#10;bnJldi54bWxQSwUGAAAAAAQABAD1AAAAhwMAAAAA&#10;" filled="f" strokecolor="white" strokeweight="3pt"/>
                <v:oval id="Oval 2050" o:spid="_x0000_s1557" style="position:absolute;left:20002;top:5619;width:344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5KjMUA&#10;AADdAAAADwAAAGRycy9kb3ducmV2LnhtbESPS2vDMBCE74H8B7GB3hK5PrSJayW0hkIpPTQPyHVj&#10;rR/UWhlLfv37qlDIcZiZb5j0MJlGDNS52rKCx00Egji3uuZSweX8vt6CcB5ZY2OZFMzk4LBfLlJM&#10;tB35SMPJlyJA2CWooPK+TaR0eUUG3ca2xMErbGfQB9mVUnc4BrhpZBxFT9JgzWGhwpayivKfU28U&#10;XP338e1yk9knZllbFn39dc1npR5W0+sLCE+Tv4f/2x9aQbyLn+HvTX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kqMxQAAAN0AAAAPAAAAAAAAAAAAAAAAAJgCAABkcnMv&#10;ZG93bnJldi54bWxQSwUGAAAAAAQABAD1AAAAigMAAAAA&#10;" filled="f" strokecolor="red" strokeweight="1.3pt"/>
                <w10:anchorlock/>
              </v:group>
            </w:pict>
          </mc:Fallback>
        </mc:AlternateContent>
      </w:r>
      <w:r w:rsidR="00C24B73">
        <w:rPr>
          <w:noProof/>
        </w:rPr>
        <w:t>Touch "Menu" to display the Diagnosis Menu screen</w:t>
      </w:r>
      <w:r w:rsidR="00C24B73">
        <w:rPr>
          <w:rFonts w:hint="eastAsia"/>
          <w:noProof/>
        </w:rPr>
        <w:t xml:space="preserve"> </w:t>
      </w:r>
      <w:r w:rsidR="00C24B73">
        <w:rPr>
          <w:rFonts w:hint="eastAsia"/>
        </w:rPr>
        <w:t xml:space="preserve">(Fig. </w:t>
      </w:r>
      <w:r w:rsidR="00C24B73">
        <w:t>4</w:t>
      </w:r>
      <w:r w:rsidR="00C24B73">
        <w:rPr>
          <w:rFonts w:hint="eastAsia"/>
        </w:rPr>
        <w:t>-</w:t>
      </w:r>
      <w:r w:rsidR="00C24B73">
        <w:t>4</w:t>
      </w:r>
      <w:r w:rsidR="00C24B73">
        <w:rPr>
          <w:rFonts w:hint="eastAsia"/>
        </w:rPr>
        <w:t>)</w:t>
      </w:r>
      <w:r w:rsidR="00193EEB">
        <w:t>.</w:t>
      </w:r>
    </w:p>
    <w:p w:rsidR="00193EEB" w:rsidRDefault="00193EEB" w:rsidP="00086F37">
      <w:pPr>
        <w:spacing w:after="120" w:line="300" w:lineRule="auto"/>
        <w:rPr>
          <w:bCs/>
          <w:szCs w:val="24"/>
        </w:rPr>
      </w:pPr>
      <w:r>
        <w:br w:type="page"/>
      </w:r>
    </w:p>
    <w:p w:rsidR="00C24B73" w:rsidRDefault="00C24B73" w:rsidP="00086F37">
      <w:pPr>
        <w:pStyle w:val="ProcLevel2"/>
        <w:numPr>
          <w:ilvl w:val="0"/>
          <w:numId w:val="0"/>
        </w:numPr>
        <w:ind w:left="357"/>
      </w:pPr>
    </w:p>
    <w:p w:rsidR="00C24B73" w:rsidRDefault="004B733B" w:rsidP="00086F37">
      <w:pPr>
        <w:pStyle w:val="ProcLevel2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499520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3175</wp:posOffset>
                </wp:positionV>
                <wp:extent cx="2971800" cy="1901825"/>
                <wp:effectExtent l="0" t="0" r="19050" b="22225"/>
                <wp:wrapNone/>
                <wp:docPr id="2285" name="Group 2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 descr="DISPLAY3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404812"/>
                            <a:ext cx="21653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21" name="Group 20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1376"/>
                            <a:chExt cx="4680" cy="3000"/>
                          </a:xfrm>
                        </wpg:grpSpPr>
                        <wps:wsp>
                          <wps:cNvPr id="2922" name="Rectangle 2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Text Box 2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" y="1406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B733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</w:t>
                                </w:r>
                                <w:r>
                                  <w:rPr>
                                    <w:rFonts w:hint="eastAsia"/>
                                  </w:rPr>
                                  <w:t>-</w:t>
                                </w: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20" name="Oval 2076"/>
                        <wps:cNvSpPr>
                          <a:spLocks noChangeArrowheads="1"/>
                        </wps:cNvSpPr>
                        <wps:spPr bwMode="auto">
                          <a:xfrm>
                            <a:off x="1152525" y="762000"/>
                            <a:ext cx="733425" cy="1562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Oval 2051"/>
                        <wps:cNvSpPr>
                          <a:spLocks noChangeArrowheads="1"/>
                        </wps:cNvSpPr>
                        <wps:spPr bwMode="auto">
                          <a:xfrm>
                            <a:off x="1152525" y="762000"/>
                            <a:ext cx="733425" cy="156210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85" o:spid="_x0000_s1558" style="position:absolute;left:0;text-align:left;margin-left:-255.75pt;margin-top:.25pt;width:234pt;height:149.75pt;z-index:251499520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QQ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">
                <v:shape id="Picture 2067" o:spid="_x0000_s1559" type="#_x0000_t75" alt="DISPLAY3" style="position:absolute;left:4381;top:4048;width:21654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Dt/HAAAA3QAAAA8AAABkcnMvZG93bnJldi54bWxEj9FqwkAURN8L/sNyBV+KbkyLldRVRLEr&#10;thS0/YBL9jYJZu+G7Krx712h4OMwM2eY2aKztThT6yvHCsajBARx7kzFhYLfn81wCsIHZIO1Y1Jw&#10;JQ+Lee9phplxF97T+RAKESHsM1RQhtBkUvq8JIt+5Bri6P251mKIsi2kafES4baWaZJMpMWK40KJ&#10;Da1Kyo+Hk1Wgdx/V/vV5GXT6pdfj9VG/fH5rpQb9bvkOIlAXHuH/9tYoSJPJG9zfxCc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SDt/HAAAA3QAAAA8AAAAAAAAAAAAA&#10;AAAAnwIAAGRycy9kb3ducmV2LnhtbFBLBQYAAAAABAAEAPcAAACTAwAAAAA=&#10;">
                  <v:imagedata r:id="rId106" o:title="DISPLAY3"/>
                  <v:path arrowok="t"/>
                </v:shape>
                <v:group id="Group 2036" o:spid="_x0000_s1560" style="position:absolute;width:29718;height:19050" coordorigin="1200,113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rect id="Rectangle 2037" o:spid="_x0000_s1561" style="position:absolute;left:1200;top:113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9UcUA&#10;AADdAAAADwAAAGRycy9kb3ducmV2LnhtbESPQWsCMRSE7wX/Q3iCt5p1wVJXo6ylgiehtqDeHptn&#10;srh5WTbR3f77plDocZiZb5jVZnCNeFAXas8KZtMMBHHldc1Gwdfn7vkVRIjIGhvPpOCbAmzWo6cV&#10;Ftr3/EGPYzQiQTgUqMDG2BZShsqSwzD1LXHyrr5zGJPsjNQd9gnuGpln2Yt0WHNasNjSm6Xqdrw7&#10;Be/t5VDOTZDlKdrzzW/7nT0YpSbjoVyCiDTE//Bfe68V5Is8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z1RxQAAAN0AAAAPAAAAAAAAAAAAAAAAAJgCAABkcnMv&#10;ZG93bnJldi54bWxQSwUGAAAAAAQABAD1AAAAigMAAAAA&#10;" filled="f"/>
                  <v:shape id="Text Box 2038" o:spid="_x0000_s1562" type="#_x0000_t202" style="position:absolute;left:1223;top:1406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IE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k0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ogQ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4B733B">
                          <w:pPr>
                            <w:pStyle w:val="Fig"/>
                            <w:jc w:val="center"/>
                          </w:pPr>
                          <w:r>
                            <w:t>Fig. 4</w:t>
                          </w:r>
                          <w:r>
                            <w:rPr>
                              <w:rFonts w:hint="eastAsia"/>
                            </w:rPr>
                            <w:t>-</w:t>
                          </w:r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  <v:oval id="Oval 2076" o:spid="_x0000_s1563" style="position:absolute;left:11525;top:7620;width:7334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7QMIA&#10;AADdAAAADwAAAGRycy9kb3ducmV2LnhtbERPz2vCMBS+C/4P4Qm7yExXhszOtKhM8DotzOOjeWvK&#10;mpfSxLbzr18OA48f3+9tMdlWDNT7xrGCl1UCgrhyuuFaQXk5Pr+B8AFZY+uYFPyShyKfz7aYaTfy&#10;Jw3nUIsYwj5DBSaELpPSV4Ys+pXriCP37XqLIcK+lrrHMYbbVqZJspYWG44NBjs6GKp+zjer4Os2&#10;3Eu+LD9eT1jur64Z/cHUSj0tpt07iEBTeIj/3SetIN2kcX98E5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7tAwgAAAN0AAAAPAAAAAAAAAAAAAAAAAJgCAABkcnMvZG93&#10;bnJldi54bWxQSwUGAAAAAAQABAD1AAAAhwMAAAAA&#10;" filled="f" strokecolor="white" strokeweight="3pt"/>
                <v:oval id="Oval 2051" o:spid="_x0000_s1564" style="position:absolute;left:11525;top:7620;width:7334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UQ78A&#10;AADdAAAADwAAAGRycy9kb3ducmV2LnhtbERPuwrCMBTdBf8hXMFNUx1Eq1G0IIg4+Ci4XptrW2xu&#10;ShO1/r0ZBMfDeS9WranEixpXWlYwGkYgiDOrS84VpJftYArCeWSNlWVS8CEHq2W3s8BY2zef6HX2&#10;uQgh7GJUUHhfx1K6rCCDbmhr4sDdbWPQB9jkUjf4DuGmkuMomkiDJYeGAmtKCsoe56dRcPXH0ya9&#10;yWSPSVLn92d5uGYfpfq9dj0H4an1f/HPvdMKxrNRmBvehCc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HRRDvwAAAN0AAAAPAAAAAAAAAAAAAAAAAJgCAABkcnMvZG93bnJl&#10;di54bWxQSwUGAAAAAAQABAD1AAAAhAMAAAAA&#10;" filled="f" strokecolor="red" strokeweight="1.3pt"/>
                <w10:anchorlock/>
              </v:group>
            </w:pict>
          </mc:Fallback>
        </mc:AlternateContent>
      </w:r>
      <w:r w:rsidR="00C24B73">
        <w:rPr>
          <w:noProof/>
        </w:rPr>
        <w:t>Touch "Display Check" to display the Display Check screen</w:t>
      </w:r>
      <w:r w:rsidR="00C24B73">
        <w:rPr>
          <w:rFonts w:hint="eastAsia"/>
          <w:noProof/>
        </w:rPr>
        <w:t xml:space="preserve"> </w:t>
      </w:r>
      <w:r w:rsidR="00C24B73">
        <w:rPr>
          <w:rFonts w:hint="eastAsia"/>
        </w:rPr>
        <w:t xml:space="preserve">(Fig. </w:t>
      </w:r>
      <w:r w:rsidR="00C24B73">
        <w:t>4</w:t>
      </w:r>
      <w:r w:rsidR="00C24B73">
        <w:rPr>
          <w:rFonts w:hint="eastAsia"/>
        </w:rPr>
        <w:t>-</w:t>
      </w:r>
      <w:r w:rsidR="00C24B73">
        <w:t>5</w:t>
      </w:r>
      <w:r w:rsidR="00C24B73">
        <w:rPr>
          <w:rFonts w:hint="eastAsia"/>
        </w:rPr>
        <w:t>)</w:t>
      </w:r>
      <w:r w:rsidR="00C24B73">
        <w:rPr>
          <w:noProof/>
        </w:rPr>
        <w:t>.</w:t>
      </w:r>
    </w:p>
    <w:p w:rsidR="00C24B73" w:rsidRDefault="00C24B73" w:rsidP="00086F37">
      <w:pPr>
        <w:pStyle w:val="ProcLevel3"/>
        <w:numPr>
          <w:ilvl w:val="0"/>
          <w:numId w:val="0"/>
        </w:numPr>
        <w:ind w:left="1080" w:hanging="360"/>
      </w:pPr>
      <w:r>
        <w:rPr>
          <w:szCs w:val="21"/>
        </w:rPr>
        <w:br/>
      </w:r>
      <w:r>
        <w:rPr>
          <w:szCs w:val="21"/>
        </w:rPr>
        <w:br/>
      </w:r>
      <w:r>
        <w:rPr>
          <w:szCs w:val="21"/>
        </w:rPr>
        <w:br/>
      </w:r>
    </w:p>
    <w:p w:rsidR="00C24B73" w:rsidRDefault="00C24B73" w:rsidP="00086F37">
      <w:pPr>
        <w:pStyle w:val="ProcLevel3"/>
        <w:numPr>
          <w:ilvl w:val="0"/>
          <w:numId w:val="0"/>
        </w:numPr>
        <w:ind w:left="1080" w:hanging="360"/>
        <w:rPr>
          <w:szCs w:val="24"/>
        </w:rPr>
      </w:pPr>
    </w:p>
    <w:p w:rsidR="00C24B73" w:rsidRDefault="00C24B73" w:rsidP="00086F37">
      <w:pPr>
        <w:pStyle w:val="ProcLevel3"/>
        <w:numPr>
          <w:ilvl w:val="0"/>
          <w:numId w:val="0"/>
        </w:numPr>
        <w:ind w:left="1080" w:hanging="360"/>
        <w:rPr>
          <w:szCs w:val="24"/>
        </w:rPr>
      </w:pPr>
    </w:p>
    <w:p w:rsidR="00C24B73" w:rsidRDefault="004B733B" w:rsidP="00086F37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05024" behindDoc="0" locked="1" layoutInCell="1" allowOverlap="1" wp14:anchorId="1FD99F01" wp14:editId="7AB5A3E1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800" cy="1901825"/>
                <wp:effectExtent l="0" t="0" r="19050" b="22225"/>
                <wp:wrapNone/>
                <wp:docPr id="2284" name="Group 2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068" name="Picture 2068" descr="DISPLAY4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" y="376237"/>
                            <a:ext cx="21653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12" name="Group 20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1376"/>
                            <a:chExt cx="4680" cy="3000"/>
                          </a:xfrm>
                        </wpg:grpSpPr>
                        <wps:wsp>
                          <wps:cNvPr id="2914" name="Rectangle 2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Text Box 2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14064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4B733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</w:t>
                                </w:r>
                                <w:r>
                                  <w:rPr>
                                    <w:rFonts w:hint="eastAsia"/>
                                  </w:rPr>
                                  <w:t>-</w:t>
                                </w: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17" name="Oval 2077"/>
                        <wps:cNvSpPr>
                          <a:spLocks noChangeArrowheads="1"/>
                        </wps:cNvSpPr>
                        <wps:spPr bwMode="auto">
                          <a:xfrm>
                            <a:off x="1085850" y="1023937"/>
                            <a:ext cx="805180" cy="15049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Oval 2052"/>
                        <wps:cNvSpPr>
                          <a:spLocks noChangeArrowheads="1"/>
                        </wps:cNvSpPr>
                        <wps:spPr bwMode="auto">
                          <a:xfrm>
                            <a:off x="1085850" y="1023937"/>
                            <a:ext cx="805180" cy="150495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99F01" id="Group 2284" o:spid="_x0000_s1565" style="position:absolute;left:0;text-align:left;margin-left:-255.75pt;margin-top:-.35pt;width:234pt;height:149.75pt;z-index:251905024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QQ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">
                <v:shape id="Picture 2068" o:spid="_x0000_s1566" type="#_x0000_t75" alt="DISPLAY4" style="position:absolute;left:4286;top:3762;width:21653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3v9vBAAAA3QAAAA8AAABkcnMvZG93bnJldi54bWxET89rwjAUvg/8H8ITvK3JOiijaxSnDARP&#10;s8PzW/PWFJuX0qRa/3tzGOz48f2uNrPrxZXG0HnW8JIpEMSNNx23Gr7rz+c3ECEiG+w9k4Y7Bdis&#10;F08Vlsbf+Iuup9iKFMKhRA02xqGUMjSWHIbMD8SJ+/Wjw5jg2Eoz4i2Fu17mShXSYcepweJAO0vN&#10;5TQ5DfXHtD9fjvPPls61nwrrc/t60Hq1nLfvICLN8V/85z4YDbkq0tz0Jj0B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3v9vBAAAA3QAAAA8AAAAAAAAAAAAAAAAAnwIA&#10;AGRycy9kb3ducmV2LnhtbFBLBQYAAAAABAAEAPcAAACNAwAAAAA=&#10;">
                  <v:imagedata r:id="rId108" o:title="DISPLAY4"/>
                  <v:path arrowok="t"/>
                </v:shape>
                <v:group id="Group 2039" o:spid="_x0000_s1567" style="position:absolute;width:29718;height:19050" coordorigin="1200,113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rect id="Rectangle 2040" o:spid="_x0000_s1568" style="position:absolute;left:1200;top:113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KA8UA&#10;AADdAAAADwAAAGRycy9kb3ducmV2LnhtbESPQWsCMRSE74X+h/AK3mpW0dJujbKKQk9CtVC9PTav&#10;yeLmZdlEd/vvjSB4HGbmG2a26F0tLtSGyrOC0TADQVx6XbFR8LPfvL6DCBFZY+2ZFPxTgMX8+WmG&#10;ufYdf9NlF41IEA45KrAxNrmUobTkMAx9Q5y8P986jEm2RuoWuwR3tRxn2Zt0WHFasNjQylJ52p2d&#10;gnVz3BZTE2TxG+3h5Jfdxm6NUoOXvvgEEamPj/C9/aUVjD9GE7i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soDxQAAAN0AAAAPAAAAAAAAAAAAAAAAAJgCAABkcnMv&#10;ZG93bnJldi54bWxQSwUGAAAAAAQABAD1AAAAigMAAAAA&#10;" filled="f"/>
                  <v:shape id="Text Box 2041" o:spid="_x0000_s1569" type="#_x0000_t202" style="position:absolute;left:1224;top:14064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/QsUA&#10;AADdAAAADwAAAGRycy9kb3ducmV2LnhtbESPQWvCQBSE74L/YXlCb7pRqGh0FZEWhEJpjAePz+wz&#10;Wcy+jdlV03/fLQgeh5n5hlmuO1uLO7XeOFYwHiUgiAunDZcKDvnncAbCB2SNtWNS8Ese1qt+b4mp&#10;dg/O6L4PpYgQ9ikqqEJoUil9UZFFP3INcfTOrrUYomxLqVt8RLit5SRJptKi4bhQYUPbiorL/mYV&#10;bI6cfZjr9+knO2cmz+cJf00vSr0Nus0CRKAuvMLP9k4rmMzH7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39CxQAAAN0AAAAPAAAAAAAAAAAAAAAAAJgCAABkcnMv&#10;ZG93bnJldi54bWxQSwUGAAAAAAQABAD1AAAAigMAAAAA&#10;" filled="f" stroked="f">
                    <v:textbox inset="0,0,0,0">
                      <w:txbxContent>
                        <w:p w:rsidR="003D554E" w:rsidRDefault="003D554E" w:rsidP="004B733B">
                          <w:pPr>
                            <w:pStyle w:val="Fig"/>
                            <w:jc w:val="center"/>
                          </w:pPr>
                          <w:r>
                            <w:t>Fig. 4</w:t>
                          </w:r>
                          <w:r>
                            <w:rPr>
                              <w:rFonts w:hint="eastAsia"/>
                            </w:rPr>
                            <w:t>-</w:t>
                          </w:r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  <v:oval id="Oval 2077" o:spid="_x0000_s1570" style="position:absolute;left:10858;top:10239;width:805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picUA&#10;AADdAAAADwAAAGRycy9kb3ducmV2LnhtbESPQWvCQBSE7wX/w/KEXopulFI1uooVC16rAT0+ss9s&#10;MPs2ZNck9td3CwWPw8x8w6w2va1ES40vHSuYjBMQxLnTJRcKstPXaA7CB2SNlWNS8CAPm/XgZYWp&#10;dh1/U3sMhYgQ9ikqMCHUqZQ+N2TRj11NHL2rayyGKJtC6ga7CLeVnCbJh7RYclwwWNPOUH473q2C&#10;8739yfj0tn8/YPZ5cWXnd6ZQ6nXYb5cgAvXhGf5vH7SC6WIyg7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3umJxQAAAN0AAAAPAAAAAAAAAAAAAAAAAJgCAABkcnMv&#10;ZG93bnJldi54bWxQSwUGAAAAAAQABAD1AAAAigMAAAAA&#10;" filled="f" strokecolor="white" strokeweight="3pt"/>
                <v:oval id="Oval 2052" o:spid="_x0000_s1571" style="position:absolute;left:10858;top:10239;width:805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lqsEA&#10;AADdAAAADwAAAGRycy9kb3ducmV2LnhtbESPzQrCMBCE74LvEFbwpqkeRKtRtCCIePAPvK7N2hab&#10;TWmi1rc3guBxmJlvmNmiMaV4Uu0KywoG/QgEcWp1wZmC82ndG4NwHlljaZkUvMnBYt5uzTDW9sUH&#10;eh59JgKEXYwKcu+rWEqX5mTQ9W1FHLybrQ36IOtM6hpfAW5KOYyikTRYcFjIsaIkp/R+fBgFF78/&#10;rM5XmWwxSars9ih2l/StVLfTLKcgPDX+H/61N1rBcDIYwfdNeAJ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OJarBAAAA3QAAAA8AAAAAAAAAAAAAAAAAmAIAAGRycy9kb3du&#10;cmV2LnhtbFBLBQYAAAAABAAEAPUAAACGAwAAAAA=&#10;" filled="f" strokecolor="red" strokeweight="1.3pt"/>
                <w10:anchorlock/>
              </v:group>
            </w:pict>
          </mc:Fallback>
        </mc:AlternateContent>
      </w:r>
      <w:r w:rsidR="00C24B73">
        <w:t>Touch "Vehicle Signal Check" to display the Vehicle Signal Check screen</w:t>
      </w:r>
      <w:r w:rsidR="00C24B73">
        <w:rPr>
          <w:rFonts w:hint="eastAsia"/>
        </w:rPr>
        <w:t xml:space="preserve"> (Fig. </w:t>
      </w:r>
      <w:r w:rsidR="00C24B73">
        <w:t>4</w:t>
      </w:r>
      <w:r w:rsidR="00C24B73">
        <w:rPr>
          <w:rFonts w:hint="eastAsia"/>
        </w:rPr>
        <w:t>-</w:t>
      </w:r>
      <w:r w:rsidR="00C24B73">
        <w:t>6</w:t>
      </w:r>
      <w:r w:rsidR="00C24B73">
        <w:rPr>
          <w:rFonts w:hint="eastAsia"/>
        </w:rPr>
        <w:t>)</w:t>
      </w:r>
      <w:r w:rsidR="00193EEB">
        <w:t>.</w:t>
      </w:r>
    </w:p>
    <w:p w:rsidR="00193EEB" w:rsidRDefault="00193EEB" w:rsidP="00086F37">
      <w:pPr>
        <w:pStyle w:val="ProcLevel2"/>
        <w:numPr>
          <w:ilvl w:val="0"/>
          <w:numId w:val="0"/>
        </w:numPr>
        <w:ind w:left="357"/>
      </w:pPr>
    </w:p>
    <w:p w:rsidR="00193EEB" w:rsidRDefault="00193EEB" w:rsidP="00086F37">
      <w:pPr>
        <w:pStyle w:val="ProcLevel2"/>
        <w:numPr>
          <w:ilvl w:val="0"/>
          <w:numId w:val="0"/>
        </w:numPr>
        <w:ind w:left="357"/>
      </w:pPr>
    </w:p>
    <w:p w:rsidR="00193EEB" w:rsidRDefault="00193EEB" w:rsidP="00086F37">
      <w:pPr>
        <w:pStyle w:val="ProcLevel2"/>
        <w:numPr>
          <w:ilvl w:val="0"/>
          <w:numId w:val="0"/>
        </w:numPr>
        <w:ind w:left="357"/>
      </w:pPr>
    </w:p>
    <w:p w:rsidR="00193EEB" w:rsidRDefault="00193EEB" w:rsidP="00086F37">
      <w:pPr>
        <w:pStyle w:val="ProcLevel2"/>
        <w:numPr>
          <w:ilvl w:val="0"/>
          <w:numId w:val="0"/>
        </w:numPr>
        <w:ind w:left="357"/>
      </w:pPr>
    </w:p>
    <w:p w:rsidR="00193EEB" w:rsidRDefault="00193EEB" w:rsidP="00086F37">
      <w:pPr>
        <w:pStyle w:val="ProcLevel2"/>
        <w:numPr>
          <w:ilvl w:val="0"/>
          <w:numId w:val="0"/>
        </w:numPr>
        <w:ind w:left="357"/>
      </w:pPr>
    </w:p>
    <w:p w:rsidR="00C24B73" w:rsidRDefault="007C37AC" w:rsidP="00086F37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02976" behindDoc="0" locked="1" layoutInCell="1" allowOverlap="1" wp14:anchorId="0DE462B9" wp14:editId="0DAC0D34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901825"/>
                <wp:effectExtent l="0" t="0" r="19050" b="22225"/>
                <wp:wrapNone/>
                <wp:docPr id="2283" name="Group 2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069" name="Picture 2069" descr="DISPLAY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390525"/>
                            <a:ext cx="21653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8" name="Group 20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1376"/>
                            <a:chExt cx="4680" cy="3000"/>
                          </a:xfrm>
                        </wpg:grpSpPr>
                        <wps:wsp>
                          <wps:cNvPr id="59" name="Rectangle 2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2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14073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7C37A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</w:t>
                                </w:r>
                                <w:r>
                                  <w:rPr>
                                    <w:rFonts w:hint="eastAsia"/>
                                  </w:rPr>
                                  <w:t>-</w:t>
                                </w: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" name="Oval 2078"/>
                        <wps:cNvSpPr>
                          <a:spLocks noChangeArrowheads="1"/>
                        </wps:cNvSpPr>
                        <wps:spPr bwMode="auto">
                          <a:xfrm>
                            <a:off x="1281113" y="647700"/>
                            <a:ext cx="205740" cy="14097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2053"/>
                        <wps:cNvSpPr>
                          <a:spLocks noChangeArrowheads="1"/>
                        </wps:cNvSpPr>
                        <wps:spPr bwMode="auto">
                          <a:xfrm>
                            <a:off x="1281113" y="647700"/>
                            <a:ext cx="205740" cy="140970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2079"/>
                        <wps:cNvSpPr>
                          <a:spLocks noChangeArrowheads="1"/>
                        </wps:cNvSpPr>
                        <wps:spPr bwMode="auto">
                          <a:xfrm>
                            <a:off x="1276350" y="823912"/>
                            <a:ext cx="205740" cy="14097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2063"/>
                        <wps:cNvSpPr>
                          <a:spLocks noChangeArrowheads="1"/>
                        </wps:cNvSpPr>
                        <wps:spPr bwMode="auto">
                          <a:xfrm>
                            <a:off x="1276350" y="823912"/>
                            <a:ext cx="205740" cy="140970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462B9" id="Group 2283" o:spid="_x0000_s1572" style="position:absolute;left:0;text-align:left;margin-left:-255.75pt;margin-top:.05pt;width:234pt;height:149.75pt;z-index:251902976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">
                <v:shape id="Picture 2069" o:spid="_x0000_s1573" type="#_x0000_t75" alt="DISPLAY5" style="position:absolute;left:4381;top:3905;width:21654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qT13DAAAA3QAAAA8AAABkcnMvZG93bnJldi54bWxEj0FrAjEUhO+F/ofwBG810YPW1ShSEHrp&#10;QW2hx+fmuRvdvCxJ1NVfb4RCj8PMfMPMl51rxIVCtJ41DAcKBHHpjeVKw/du/fYOIiZkg41n0nCj&#10;CMvF68scC+OvvKHLNlUiQzgWqKFOqS2kjGVNDuPAt8TZO/jgMGUZKmkCXjPcNXKk1Fg6tJwXamzp&#10;o6bytD07DdLdPDbH/dePGt7DJCT7e3dW636vW81AJOrSf/iv/Wk0jNR4Cs83+Qn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pPXcMAAADdAAAADwAAAAAAAAAAAAAAAACf&#10;AgAAZHJzL2Rvd25yZXYueG1sUEsFBgAAAAAEAAQA9wAAAI8DAAAAAA==&#10;">
                  <v:imagedata r:id="rId110" o:title="DISPLAY5"/>
                  <v:path arrowok="t"/>
                </v:shape>
                <v:group id="Group 2042" o:spid="_x0000_s1574" style="position:absolute;width:29718;height:19050" coordorigin="1200,113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2043" o:spid="_x0000_s1575" style="position:absolute;left:1200;top:113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1pDc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zB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1pDcMAAADbAAAADwAAAAAAAAAAAAAAAACYAgAAZHJzL2Rv&#10;d25yZXYueG1sUEsFBgAAAAAEAAQA9QAAAIgDAAAAAA==&#10;" filled="f"/>
                  <v:shape id="Text Box 2044" o:spid="_x0000_s1576" type="#_x0000_t202" style="position:absolute;left:1224;top:14073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<v:textbox inset="0,0,0,0">
                      <w:txbxContent>
                        <w:p w:rsidR="003D554E" w:rsidRDefault="003D554E" w:rsidP="007C37AC">
                          <w:pPr>
                            <w:pStyle w:val="Fig"/>
                            <w:jc w:val="center"/>
                          </w:pPr>
                          <w:r>
                            <w:t>Fig. 4</w:t>
                          </w:r>
                          <w:r>
                            <w:rPr>
                              <w:rFonts w:hint="eastAsia"/>
                            </w:rPr>
                            <w:t>-</w:t>
                          </w:r>
                          <w:r>
                            <w:t>7</w:t>
                          </w:r>
                        </w:p>
                      </w:txbxContent>
                    </v:textbox>
                  </v:shape>
                </v:group>
                <v:oval id="Oval 2078" o:spid="_x0000_s1577" style="position:absolute;left:12811;top:6477;width:2057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UFcMA&#10;AADbAAAADwAAAGRycy9kb3ducmV2LnhtbESPQWvCQBSE7wX/w/KEXkrdtBaR1FVUKnjVBPT4yL5m&#10;Q7NvQ3ZNor/eFYQeh5n5hlmsBluLjlpfOVbwMUlAEBdOV1wqyLPd+xyED8gaa8ek4EoeVsvRywJT&#10;7Xo+UHcMpYgQ9ikqMCE0qZS+MGTRT1xDHL1f11oMUbal1C32EW5r+ZkkM2mx4rhgsKGtoeLveLEK&#10;TpfulnP29vO1x3xzdlXvt6ZU6nU8rL9BBBrCf/jZ3msFsyk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DUFcMAAADbAAAADwAAAAAAAAAAAAAAAACYAgAAZHJzL2Rv&#10;d25yZXYueG1sUEsFBgAAAAAEAAQA9QAAAIgDAAAAAA==&#10;" filled="f" strokecolor="white" strokeweight="3pt"/>
                <v:oval id="Oval 2053" o:spid="_x0000_s1578" style="position:absolute;left:12811;top:6477;width:2057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dzMAA&#10;AADbAAAADwAAAGRycy9kb3ducmV2LnhtbESPzQrCMBCE74LvEFbwpqkeRKpRtCCIePCn4HVt1rbY&#10;bEoTtb69EQSPw8x8w8yXranEkxpXWlYwGkYgiDOrS84VpOfNYArCeWSNlWVS8CYHy0W3M8dY2xcf&#10;6XnyuQgQdjEqKLyvYyldVpBBN7Q1cfButjHog2xyqRt8Bbip5DiKJtJgyWGhwJqSgrL76WEUXPzh&#10;uE6vMtlhktT57VHuL9lbqX6vXc1AeGr9P/xrb7WCyRi+X8I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kdzMAAAADbAAAADwAAAAAAAAAAAAAAAACYAgAAZHJzL2Rvd25y&#10;ZXYueG1sUEsFBgAAAAAEAAQA9QAAAIUDAAAAAA==&#10;" filled="f" strokecolor="red" strokeweight="1.3pt"/>
                <v:oval id="Oval 2079" o:spid="_x0000_s1579" style="position:absolute;left:12763;top:8239;width:2057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Yq8QA&#10;AADbAAAADwAAAGRycy9kb3ducmV2LnhtbESPQWvCQBSE70L/w/IEL1I3ldaWNBtpRcFrNWCPj+xr&#10;Nph9G7JrEv313ULB4zAz3zDZerSN6KnztWMFT4sEBHHpdM2VguK4e3wD4QOyxsYxKbiSh3X+MMkw&#10;1W7gL+oPoRIRwj5FBSaENpXSl4Ys+oVriaP34zqLIcqukrrDIcJtI5dJspIWa44LBlvaGCrPh4tV&#10;cLr0t4KP8+3zHovPb1cPfmMqpWbT8eMdRKAx3MP/7b1W8PIK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GKvEAAAA2wAAAA8AAAAAAAAAAAAAAAAAmAIAAGRycy9k&#10;b3ducmV2LnhtbFBLBQYAAAAABAAEAPUAAACJAwAAAAA=&#10;" filled="f" strokecolor="white" strokeweight="3pt"/>
                <v:oval id="Oval 2063" o:spid="_x0000_s1580" style="position:absolute;left:12763;top:8239;width:2057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Rcr8A&#10;AADbAAAADwAAAGRycy9kb3ducmV2LnhtbESPzQrCMBCE74LvEFbwpqmCItUoWhBEPPgHXtdmbYvN&#10;pjRR69sbQfA4zMw3zGzRmFI8qXaFZQWDfgSCOLW64EzB+bTuTUA4j6yxtEwK3uRgMW+3Zhhr++ID&#10;PY8+EwHCLkYFufdVLKVLczLo+rYiDt7N1gZ9kHUmdY2vADelHEbRWBosOCzkWFGSU3o/PoyCi98f&#10;VuerTLaYJFV2exS7S/pWqttpllMQnhr/D//aG61gNIbvl/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tFyvwAAANsAAAAPAAAAAAAAAAAAAAAAAJgCAABkcnMvZG93bnJl&#10;di54bWxQSwUGAAAAAAQABAD1AAAAhAMAAAAA&#10;" filled="f" strokecolor="red" strokeweight="1.3pt"/>
                <w10:anchorlock/>
              </v:group>
            </w:pict>
          </mc:Fallback>
        </mc:AlternateContent>
      </w:r>
      <w:r w:rsidR="00C405FF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 wp14:anchorId="0DA7F511" wp14:editId="7F7149F0">
                <wp:simplePos x="0" y="0"/>
                <wp:positionH relativeFrom="column">
                  <wp:posOffset>304800</wp:posOffset>
                </wp:positionH>
                <wp:positionV relativeFrom="paragraph">
                  <wp:posOffset>713105</wp:posOffset>
                </wp:positionV>
                <wp:extent cx="609600" cy="226695"/>
                <wp:effectExtent l="19050" t="21590" r="19050" b="18415"/>
                <wp:wrapNone/>
                <wp:docPr id="61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4DF13" id="Rectangle 2057" o:spid="_x0000_s1026" style="position:absolute;margin-left:24pt;margin-top:56.15pt;width:48pt;height:17.85pt;z-index:-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" strokeweight="2pt"/>
            </w:pict>
          </mc:Fallback>
        </mc:AlternateContent>
      </w:r>
      <w:r w:rsidR="00C24B73">
        <w:t>Perform the following confirmation tests by referring to the indications circled on the screen</w:t>
      </w:r>
      <w:r w:rsidR="00C24B73">
        <w:rPr>
          <w:rFonts w:hint="eastAsia"/>
        </w:rPr>
        <w:t xml:space="preserve"> (Fig. </w:t>
      </w:r>
      <w:r w:rsidR="00C24B73">
        <w:t>4</w:t>
      </w:r>
      <w:r w:rsidR="00C24B73">
        <w:rPr>
          <w:rFonts w:hint="eastAsia"/>
        </w:rPr>
        <w:t>-</w:t>
      </w:r>
      <w:r w:rsidR="00C24B73">
        <w:t>7</w:t>
      </w:r>
      <w:r w:rsidR="00C24B73">
        <w:rPr>
          <w:rFonts w:hint="eastAsia"/>
        </w:rPr>
        <w:t>)</w:t>
      </w:r>
      <w:r w:rsidR="00C24B73">
        <w:t>.</w:t>
      </w:r>
    </w:p>
    <w:p w:rsidR="00C24B73" w:rsidRDefault="00C24B73" w:rsidP="00086F37">
      <w:pPr>
        <w:pStyle w:val="ProcLevel3"/>
        <w:numPr>
          <w:ilvl w:val="0"/>
          <w:numId w:val="0"/>
        </w:numPr>
        <w:ind w:left="720"/>
        <w:rPr>
          <w:bCs/>
          <w:szCs w:val="24"/>
        </w:rPr>
      </w:pPr>
      <w:r>
        <w:rPr>
          <w:rFonts w:hint="eastAsia"/>
          <w:bCs/>
          <w:szCs w:val="24"/>
        </w:rPr>
        <w:t>PKB</w:t>
      </w:r>
    </w:p>
    <w:p w:rsidR="00C24B73" w:rsidRDefault="00C24B73" w:rsidP="00086F37">
      <w:pPr>
        <w:pStyle w:val="ProcLevel3"/>
      </w:pPr>
      <w:r>
        <w:rPr>
          <w:rFonts w:hint="eastAsia"/>
          <w:bCs/>
        </w:rPr>
        <w:t xml:space="preserve">When the PKB is engaged </w:t>
      </w:r>
      <w:r>
        <w:rPr>
          <w:rFonts w:hint="eastAsia"/>
          <w:bCs/>
        </w:rPr>
        <w:t>→</w:t>
      </w:r>
      <w:r>
        <w:rPr>
          <w:rFonts w:hint="eastAsia"/>
          <w:bCs/>
        </w:rPr>
        <w:t>ON</w:t>
      </w:r>
    </w:p>
    <w:p w:rsidR="00C24B73" w:rsidRDefault="00C405FF" w:rsidP="00086F37">
      <w:pPr>
        <w:pStyle w:val="ProcLevel3"/>
      </w:pPr>
      <w:r>
        <w:rPr>
          <w:bCs/>
          <w:noProof/>
          <w:sz w:val="2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292100</wp:posOffset>
                </wp:positionV>
                <wp:extent cx="609600" cy="226695"/>
                <wp:effectExtent l="15875" t="19050" r="12700" b="20955"/>
                <wp:wrapNone/>
                <wp:docPr id="55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DD939" id="Rectangle 2058" o:spid="_x0000_s1026" style="position:absolute;margin-left:23.75pt;margin-top:23pt;width:48pt;height:17.85pt;z-index:-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" strokeweight="2pt"/>
            </w:pict>
          </mc:Fallback>
        </mc:AlternateContent>
      </w:r>
      <w:r w:rsidR="00C24B73">
        <w:rPr>
          <w:rFonts w:hint="eastAsia"/>
          <w:bCs/>
        </w:rPr>
        <w:t xml:space="preserve">When the PKB is disengaged </w:t>
      </w:r>
      <w:r w:rsidR="00C24B73">
        <w:rPr>
          <w:rFonts w:hint="eastAsia"/>
          <w:bCs/>
        </w:rPr>
        <w:t>→</w:t>
      </w:r>
      <w:r w:rsidR="00C24B73">
        <w:rPr>
          <w:rFonts w:hint="eastAsia"/>
          <w:bCs/>
        </w:rPr>
        <w:t>OFF</w:t>
      </w:r>
    </w:p>
    <w:p w:rsidR="00C24B73" w:rsidRDefault="00C24B73" w:rsidP="00086F37">
      <w:pPr>
        <w:pStyle w:val="ProcLevel3"/>
        <w:numPr>
          <w:ilvl w:val="0"/>
          <w:numId w:val="0"/>
        </w:numPr>
        <w:ind w:left="720"/>
      </w:pPr>
      <w:r>
        <w:rPr>
          <w:rFonts w:hint="eastAsia"/>
          <w:bCs/>
        </w:rPr>
        <w:t>REV</w:t>
      </w:r>
    </w:p>
    <w:p w:rsidR="00C24B73" w:rsidRDefault="00C24B73" w:rsidP="00086F37">
      <w:pPr>
        <w:pStyle w:val="ProcLevel3"/>
      </w:pPr>
      <w:r>
        <w:rPr>
          <w:rFonts w:hint="eastAsia"/>
        </w:rPr>
        <w:t xml:space="preserve">When the shift lever is engaged in the R position </w:t>
      </w:r>
      <w:r>
        <w:rPr>
          <w:rFonts w:hint="eastAsia"/>
        </w:rPr>
        <w:t>→</w:t>
      </w:r>
      <w:r>
        <w:rPr>
          <w:rFonts w:hint="eastAsia"/>
        </w:rPr>
        <w:t>ON</w:t>
      </w:r>
    </w:p>
    <w:p w:rsidR="00C24B73" w:rsidRDefault="00C24B73" w:rsidP="00086F37">
      <w:pPr>
        <w:pStyle w:val="ProcLevel3"/>
      </w:pPr>
      <w:r>
        <w:rPr>
          <w:rFonts w:hint="eastAsia"/>
        </w:rPr>
        <w:t xml:space="preserve">When the shift lever is engaged in any position other than R </w:t>
      </w:r>
      <w:r>
        <w:rPr>
          <w:rFonts w:hint="eastAsia"/>
        </w:rPr>
        <w:t>→</w:t>
      </w:r>
      <w:r>
        <w:rPr>
          <w:rFonts w:hint="eastAsia"/>
        </w:rPr>
        <w:t>OFF</w:t>
      </w:r>
    </w:p>
    <w:p w:rsidR="00C24B73" w:rsidRDefault="00C24B73" w:rsidP="00086F37">
      <w:pPr>
        <w:pStyle w:val="ProcLevel3"/>
        <w:numPr>
          <w:ilvl w:val="0"/>
          <w:numId w:val="0"/>
        </w:numPr>
        <w:ind w:leftChars="300" w:left="720"/>
      </w:pPr>
      <w:r>
        <w:rPr>
          <w:b/>
          <w:bCs/>
        </w:rPr>
        <w:t>NOTE:</w:t>
      </w:r>
      <w:r>
        <w:rPr>
          <w:rFonts w:hint="eastAsia"/>
          <w:b/>
          <w:bCs/>
        </w:rPr>
        <w:t xml:space="preserve"> </w:t>
      </w:r>
      <w:r>
        <w:t>If the results are not as specified, check the connection again.</w:t>
      </w:r>
    </w:p>
    <w:p w:rsidR="00193EEB" w:rsidRDefault="00193EEB" w:rsidP="00086F37">
      <w:pPr>
        <w:spacing w:after="120" w:line="300" w:lineRule="auto"/>
        <w:rPr>
          <w:b/>
          <w:bCs/>
        </w:rPr>
      </w:pPr>
      <w:r>
        <w:rPr>
          <w:b/>
          <w:bCs/>
        </w:rPr>
        <w:br w:type="page"/>
      </w:r>
    </w:p>
    <w:p w:rsidR="00193EEB" w:rsidRDefault="00193EEB" w:rsidP="00086F37">
      <w:pPr>
        <w:pStyle w:val="ProcLevel3"/>
        <w:numPr>
          <w:ilvl w:val="0"/>
          <w:numId w:val="0"/>
        </w:numPr>
        <w:tabs>
          <w:tab w:val="left" w:pos="720"/>
        </w:tabs>
        <w:ind w:leftChars="300" w:left="1560" w:hanging="840"/>
      </w:pPr>
    </w:p>
    <w:p w:rsidR="00C24B73" w:rsidRDefault="00586023" w:rsidP="00086F37">
      <w:pPr>
        <w:pStyle w:val="ProcLevel2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2617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2281" name="Group 2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0"/>
                          <a:chExt cx="2971800" cy="1905000"/>
                        </a:xfrm>
                      </wpg:grpSpPr>
                      <wpg:grpSp>
                        <wpg:cNvPr id="52" name="Group 20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1376"/>
                            <a:chExt cx="4680" cy="3000"/>
                          </a:xfrm>
                        </wpg:grpSpPr>
                        <wps:wsp>
                          <wps:cNvPr id="53" name="Rectangle 2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2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" y="1407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>
                                <w:pPr>
                                  <w:pStyle w:val="Fig"/>
                                </w:pPr>
                                <w:r>
                                  <w:t>Fig. 4</w:t>
                                </w:r>
                                <w:r>
                                  <w:rPr>
                                    <w:rFonts w:hint="eastAsia"/>
                                  </w:rPr>
                                  <w:t>-</w:t>
                                </w: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0" name="Picture 2070" descr="DISPLAY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34" y="417786"/>
                            <a:ext cx="21653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Oval 2812"/>
                        <wps:cNvSpPr>
                          <a:spLocks noChangeArrowheads="1"/>
                        </wps:cNvSpPr>
                        <wps:spPr bwMode="auto">
                          <a:xfrm>
                            <a:off x="457200" y="1347952"/>
                            <a:ext cx="235585" cy="123190"/>
                          </a:xfrm>
                          <a:prstGeom prst="ellipse">
                            <a:avLst/>
                          </a:prstGeom>
                          <a:noFill/>
                          <a:ln w="165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81" o:spid="_x0000_s1581" style="position:absolute;left:0;text-align:left;margin-left:-255.6pt;margin-top:0;width:234pt;height:149.75pt;z-index:251826176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">
                <v:group id="Group 2045" o:spid="_x0000_s1582" style="position:absolute;width:29718;height:19050" coordorigin="1200,113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Rectangle 2046" o:spid="_x0000_s1583" style="position:absolute;left:1200;top:113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e58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e58MAAADbAAAADwAAAAAAAAAAAAAAAACYAgAAZHJzL2Rv&#10;d25yZXYueG1sUEsFBgAAAAAEAAQA9QAAAIgDAAAAAA==&#10;" filled="f"/>
                  <v:shape id="Text Box 2047" o:spid="_x0000_s1584" type="#_x0000_t202" style="position:absolute;left:1320;top:1407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inset="0,0,0,0">
                      <w:txbxContent>
                        <w:p w:rsidR="003D554E" w:rsidRDefault="003D554E">
                          <w:pPr>
                            <w:pStyle w:val="Fig"/>
                          </w:pPr>
                          <w:r>
                            <w:t>Fig. 4</w:t>
                          </w:r>
                          <w:r>
                            <w:rPr>
                              <w:rFonts w:hint="eastAsia"/>
                            </w:rPr>
                            <w:t>-</w:t>
                          </w:r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  <v:shape id="Picture 2070" o:spid="_x0000_s1585" type="#_x0000_t75" alt="DISPLAY" style="position:absolute;left:4414;top:4177;width:21653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krjBAAAA3QAAAA8AAABkcnMvZG93bnJldi54bWxET91qgzAUvh/0HcIp9G6NdWiLNS1lMPBu&#10;W7cHOCSnKpoTMZnaPv1yMdjlx/dfnhfbi4lG3zpWsNsmIIi1My3XCr6/3p4PIHxANtg7JgV38nA+&#10;rZ5KLIyb+ZOma6hFDGFfoIImhKGQ0uuGLPqtG4gjd3OjxRDhWEsz4hzDbS/TJMmlxZZjQ4MDvTak&#10;u+uPVTDl1Zw98vm9q7LsxX6kLuh7pdRmvVyOIAIt4V/8566MgjTZx/3xTXwC8vQ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OkrjBAAAA3QAAAA8AAAAAAAAAAAAAAAAAnwIA&#10;AGRycy9kb3ducmV2LnhtbFBLBQYAAAAABAAEAPcAAACNAwAAAAA=&#10;">
                  <v:imagedata r:id="rId100" o:title="DISPLAY"/>
                  <v:path arrowok="t"/>
                </v:shape>
                <v:oval id="Oval 2812" o:spid="_x0000_s1586" style="position:absolute;left:4572;top:13479;width:2355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snb0A&#10;AADbAAAADwAAAGRycy9kb3ducmV2LnhtbERPSwrCMBDdC94hjOBOUwVFqlG0IIi48FNwOzZjW2wm&#10;pYlab28WgsvH+y9WranEixpXWlYwGkYgiDOrS84VpJftYAbCeWSNlWVS8CEHq2W3s8BY2zef6HX2&#10;uQgh7GJUUHhfx1K6rCCDbmhr4sDdbWPQB9jkUjf4DuGmkuMomkqDJYeGAmtKCsoe56dRcPXH0ya9&#10;yWSPSVLn92d5uGYfpfq9dj0H4an1f/HPvdMKJ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bvsnb0AAADbAAAADwAAAAAAAAAAAAAAAACYAgAAZHJzL2Rvd25yZXYu&#10;eG1sUEsFBgAAAAAEAAQA9QAAAIIDAAAAAA==&#10;" filled="f" strokecolor="red" strokeweight="1.3pt"/>
                <w10:anchorlock/>
              </v:group>
            </w:pict>
          </mc:Fallback>
        </mc:AlternateContent>
      </w:r>
      <w:r w:rsidR="00C24B73">
        <w:t>Terminate the operation by pressing the "DISP" button on the screen for more than 3 seconds</w:t>
      </w:r>
      <w:r w:rsidR="00C24B73">
        <w:rPr>
          <w:rFonts w:hint="eastAsia"/>
        </w:rPr>
        <w:t xml:space="preserve"> (Fig. </w:t>
      </w:r>
      <w:r w:rsidR="00C24B73">
        <w:t>4</w:t>
      </w:r>
      <w:r w:rsidR="00C24B73">
        <w:rPr>
          <w:rFonts w:hint="eastAsia"/>
        </w:rPr>
        <w:t>-</w:t>
      </w:r>
      <w:r w:rsidR="00C24B73">
        <w:t>8</w:t>
      </w:r>
      <w:r w:rsidR="00C24B73">
        <w:rPr>
          <w:rFonts w:hint="eastAsia"/>
        </w:rPr>
        <w:t>)</w:t>
      </w:r>
      <w:r w:rsidR="00C24B73">
        <w:t>.</w:t>
      </w:r>
    </w:p>
    <w:p w:rsidR="009E2EFC" w:rsidRDefault="00C405FF" w:rsidP="00086F37">
      <w:pPr>
        <w:pStyle w:val="ProcLevel2"/>
        <w:numPr>
          <w:ilvl w:val="0"/>
          <w:numId w:val="0"/>
        </w:numPr>
        <w:ind w:left="714" w:hanging="357"/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EBF3A93" wp14:editId="39371735">
                <wp:simplePos x="0" y="0"/>
                <wp:positionH relativeFrom="column">
                  <wp:posOffset>-2670175</wp:posOffset>
                </wp:positionH>
                <wp:positionV relativeFrom="paragraph">
                  <wp:posOffset>46355</wp:posOffset>
                </wp:positionV>
                <wp:extent cx="235585" cy="123190"/>
                <wp:effectExtent l="15875" t="19050" r="24765" b="19685"/>
                <wp:wrapNone/>
                <wp:docPr id="51" name="Oval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12319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4D15AD" id="Oval 2813" o:spid="_x0000_s1026" style="position:absolute;margin-left:-210.25pt;margin-top:3.65pt;width:18.55pt;height:9.7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" filled="f" strokecolor="white" strokeweight="2.5pt"/>
            </w:pict>
          </mc:Fallback>
        </mc:AlternateContent>
      </w:r>
    </w:p>
    <w:p w:rsidR="009E2EFC" w:rsidRDefault="009E2EFC" w:rsidP="00086F37">
      <w:pPr>
        <w:pStyle w:val="ProcLevel2"/>
        <w:numPr>
          <w:ilvl w:val="0"/>
          <w:numId w:val="0"/>
        </w:numPr>
        <w:ind w:left="714" w:hanging="357"/>
      </w:pPr>
    </w:p>
    <w:p w:rsidR="009E2EFC" w:rsidRDefault="009E2EFC" w:rsidP="00086F37">
      <w:pPr>
        <w:pStyle w:val="ProcLevel2"/>
        <w:numPr>
          <w:ilvl w:val="0"/>
          <w:numId w:val="0"/>
        </w:numPr>
        <w:ind w:left="714" w:hanging="357"/>
      </w:pPr>
    </w:p>
    <w:p w:rsidR="009E2EFC" w:rsidRDefault="009E2EFC" w:rsidP="009E2EFC">
      <w:pPr>
        <w:pStyle w:val="ProcLevel1"/>
        <w:spacing w:before="0"/>
        <w:ind w:left="357" w:hanging="357"/>
      </w:pPr>
      <w:r>
        <w:rPr>
          <w:rFonts w:hint="eastAsia"/>
        </w:rPr>
        <w:t>iPod Check Procedure</w:t>
      </w:r>
      <w:r w:rsidR="0029169C">
        <w:t xml:space="preserve"> (PORT INSTALL ONLY – NOT REQUIRED FOR DEALER</w:t>
      </w:r>
      <w:r w:rsidR="0046736A">
        <w:t>S</w:t>
      </w:r>
      <w:r w:rsidR="0029169C">
        <w:t>)</w:t>
      </w:r>
      <w:r w:rsidR="0046736A">
        <w:t>.</w:t>
      </w:r>
    </w:p>
    <w:p w:rsidR="009E2EFC" w:rsidRDefault="00586023" w:rsidP="00031ECF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92736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0" t="0" r="19050" b="22225"/>
                <wp:wrapNone/>
                <wp:docPr id="2280" name="Group 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0" y="0"/>
                          <a:chExt cx="2971800" cy="1905000"/>
                        </a:xfrm>
                      </wpg:grpSpPr>
                      <pic:pic xmlns:pic="http://schemas.openxmlformats.org/drawingml/2006/picture">
                        <pic:nvPicPr>
                          <pic:cNvPr id="2919" name="Picture 2919" descr="AW-KQ-iPod設変1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62" y="55179"/>
                            <a:ext cx="24669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" name="Group 29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1376"/>
                            <a:chExt cx="4680" cy="3000"/>
                          </a:xfrm>
                        </wpg:grpSpPr>
                        <wps:wsp>
                          <wps:cNvPr id="41" name="Rectangle 2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29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" y="1407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9E2EFC">
                                <w:pPr>
                                  <w:pStyle w:val="Fig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5-1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9" name="Rectangle 2914"/>
                        <wps:cNvSpPr>
                          <a:spLocks noChangeArrowheads="1"/>
                        </wps:cNvSpPr>
                        <wps:spPr bwMode="auto">
                          <a:xfrm>
                            <a:off x="1978572" y="1584434"/>
                            <a:ext cx="91440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9E2EFC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iPod Connector</w:t>
                              </w:r>
                            </w:p>
                            <w:p w:rsidR="003D554E" w:rsidRDefault="003D554E" w:rsidP="009E2EFC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 w:rsidP="009E2EF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Line 29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0103" y="740979"/>
                            <a:ext cx="321945" cy="856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80" o:spid="_x0000_s1587" style="position:absolute;left:0;text-align:left;margin-left:-255.6pt;margin-top:0;width:234pt;height:149.75pt;z-index:251892736;mso-height-relative:margin" coordsize="2971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d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JwAAAABSZ2h0bG9uZwAAAZ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BVdAAAAAQAA&#10;AKAAAAB1AAAB4AAA22AAABVBABgAAf/Y/+AAEEpGSUYAAQIAAEgASAAA/+0ADEFkb2JlX0NNAAH/&#10;7gAOQWRvYmUAZIAAAAAB/9sAhAAMCAgICQgMCQkMEQsKCxEVDwwMDxUYExMVExMYEQwMDAwMDBEM&#10;DAwMDAwMDAwMDAwMDAwMDAwMDAwMDAwMDAwMAQ0LCw0ODRAODhAUDg4OFBQODg4OFBEMDAwMDBER&#10;DAwMDAwMEQwMDAwMDAwMDAwMDAwMDAwMDAwMDAwMDAwMDAz/wAARCAB1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">
                <v:shape id="Picture 2919" o:spid="_x0000_s1588" type="#_x0000_t75" alt="AW-KQ-iPod設変1" style="position:absolute;left:2916;top:551;width:24670;height:1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Zo7DAAAA3QAAAA8AAABkcnMvZG93bnJldi54bWxEj0GLwjAUhO+C/yE8wZumethdq1GqrOB1&#10;rRdvj+bZlDYvJclq998bQdjjMDPfMJvdYDtxJx8axwoW8wwEceV0w7WCS3mcfYEIEVlj55gU/FGA&#10;3XY82mCu3YN/6H6OtUgQDjkqMDH2uZShMmQxzF1PnLyb8xZjkr6W2uMjwW0nl1n2IS02nBYM9nQw&#10;VLXnX6vg8Hn1/b5ob8eyQJNdT2353bVKTSdDsQYRaYj/4Xf7pBUsV4sVvN6kJy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JmjsMAAADdAAAADwAAAAAAAAAAAAAAAACf&#10;AgAAZHJzL2Rvd25yZXYueG1sUEsFBgAAAAAEAAQA9wAAAI8DAAAAAA==&#10;">
                  <v:imagedata r:id="rId112" o:title="AW-KQ-iPod設変1"/>
                  <v:path arrowok="t"/>
                </v:shape>
                <v:group id="Group 2903" o:spid="_x0000_s1589" style="position:absolute;width:29718;height:19050" coordorigin="1200,113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tangle 2904" o:spid="_x0000_s1590" style="position:absolute;left:1200;top:113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z1sMA&#10;AADbAAAADwAAAGRycy9kb3ducmV2LnhtbESPT2sCMRTE74V+h/AKvdWso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Lz1sMAAADbAAAADwAAAAAAAAAAAAAAAACYAgAAZHJzL2Rv&#10;d25yZXYueG1sUEsFBgAAAAAEAAQA9QAAAIgDAAAAAA==&#10;" filled="f"/>
                  <v:shape id="Text Box 2905" o:spid="_x0000_s1591" type="#_x0000_t202" style="position:absolute;left:1320;top:1407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  <v:textbox inset="0,0,0,0">
                      <w:txbxContent>
                        <w:p w:rsidR="003D554E" w:rsidRDefault="003D554E" w:rsidP="009E2EFC">
                          <w:pPr>
                            <w:pStyle w:val="Fig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5-1</w:t>
                          </w:r>
                        </w:p>
                      </w:txbxContent>
                    </v:textbox>
                  </v:shape>
                </v:group>
                <v:rect id="Rectangle 2914" o:spid="_x0000_s1592" style="position:absolute;left:19785;top:15844;width:9144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slsQA&#10;AADbAAAADwAAAGRycy9kb3ducmV2LnhtbESPQWsCMRSE7wX/Q3iCt5q1luKuRhFLQeilrl68PTbP&#10;zermZUlSXfvrm0LB4zAz3zCLVW9bcSUfGscKJuMMBHHldMO1gsP+43kGIkRkja1jUnCnAKvl4GmB&#10;hXY33tG1jLVIEA4FKjAxdoWUoTJkMYxdR5y8k/MWY5K+ltrjLcFtK1+y7E1abDgtGOxoY6i6lN82&#10;UT7je7vpzod1/up/yq9mZ/Jjr9Ro2K/nICL18RH+b2+1gm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LJbEAAAA2wAAAA8AAAAAAAAAAAAAAAAAmAIAAGRycy9k&#10;b3ducmV2LnhtbFBLBQYAAAAABAAEAPUAAACJAwAAAAA=&#10;" strokecolor="white" strokeweight=".25pt">
                  <v:textbox inset="0,0,0,0">
                    <w:txbxContent>
                      <w:p w:rsidR="003D554E" w:rsidRDefault="003D554E" w:rsidP="009E2EFC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iPod Connector</w:t>
                        </w:r>
                      </w:p>
                      <w:p w:rsidR="003D554E" w:rsidRDefault="003D554E" w:rsidP="009E2EFC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 w:rsidP="009E2EFC"/>
                    </w:txbxContent>
                  </v:textbox>
                </v:rect>
                <v:line id="Line 2915" o:spid="_x0000_s1593" style="position:absolute;flip:x y;visibility:visible;mso-wrap-style:square" from="20101,7409" to="23320,1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/SMQAAADbAAAADwAAAGRycy9kb3ducmV2LnhtbESPT2vCQBTE74V+h+UVvJS6SRWpqauI&#10;UBBP9d/9mX3Nps2+TbKrif303YLgcZiZ3zCzRW8rcaHWl44VpMMEBHHudMmFgsP+4+UNhA/IGivH&#10;pOBKHhbzx4cZZtp1vKXLLhQiQthnqMCEUGdS+tyQRT90NXH0vlxrMUTZFlK32EW4reRrkkykxZLj&#10;gsGaVobyn93ZKvj+dNP01Keb56ppzG9o0s7sj0oNnvrlO4hAfbiHb+21VjAewf+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L9IxAAAANsAAAAPAAAAAAAAAAAA&#10;AAAAAKECAABkcnMvZG93bnJldi54bWxQSwUGAAAAAAQABAD5AAAAkgMAAAAA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00928" behindDoc="0" locked="1" layoutInCell="1" allowOverlap="1" wp14:anchorId="2B4B3475" wp14:editId="7F283B53">
                <wp:simplePos x="0" y="0"/>
                <wp:positionH relativeFrom="column">
                  <wp:posOffset>-3246120</wp:posOffset>
                </wp:positionH>
                <wp:positionV relativeFrom="paragraph">
                  <wp:posOffset>2065020</wp:posOffset>
                </wp:positionV>
                <wp:extent cx="2971800" cy="1993265"/>
                <wp:effectExtent l="0" t="0" r="19050" b="6985"/>
                <wp:wrapNone/>
                <wp:docPr id="2279" name="Group 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93265"/>
                          <a:chOff x="0" y="0"/>
                          <a:chExt cx="2971800" cy="1989411"/>
                        </a:xfrm>
                      </wpg:grpSpPr>
                      <pic:pic xmlns:pic="http://schemas.openxmlformats.org/drawingml/2006/picture">
                        <pic:nvPicPr>
                          <pic:cNvPr id="2911" name="Picture 2911" descr="AW-JV-iPod設変2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189186"/>
                            <a:ext cx="24669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 29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905000"/>
                            <a:chOff x="1200" y="11376"/>
                            <a:chExt cx="4680" cy="3000"/>
                          </a:xfrm>
                        </wpg:grpSpPr>
                        <wps:wsp>
                          <wps:cNvPr id="35" name="Rectangle 2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9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1" y="14081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554E" w:rsidRDefault="003D554E" w:rsidP="00586023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5-2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8" name="Rectangle 2912"/>
                        <wps:cNvSpPr>
                          <a:spLocks noChangeArrowheads="1"/>
                        </wps:cNvSpPr>
                        <wps:spPr bwMode="auto">
                          <a:xfrm>
                            <a:off x="331076" y="47297"/>
                            <a:ext cx="155575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554E" w:rsidRDefault="003D554E" w:rsidP="00586023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iPod Connector Checker Jig,</w:t>
                              </w:r>
                            </w:p>
                            <w:p w:rsidR="003D554E" w:rsidRDefault="003D554E" w:rsidP="00586023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Toyota</w:t>
                                  </w:r>
                                </w:smartTag>
                              </w:smartTag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P/N SXA06-038-01</w:t>
                              </w:r>
                            </w:p>
                            <w:p w:rsidR="003D554E" w:rsidRDefault="003D554E" w:rsidP="00586023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3D554E" w:rsidRDefault="003D554E" w:rsidP="005860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3" name="Picture 2913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23651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Line 2918"/>
                        <wps:cNvCnPr>
                          <a:cxnSpLocks noChangeShapeType="1"/>
                        </wps:cNvCnPr>
                        <wps:spPr bwMode="auto">
                          <a:xfrm>
                            <a:off x="733096" y="299545"/>
                            <a:ext cx="260350" cy="278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B3475" id="Group 2279" o:spid="_x0000_s1594" style="position:absolute;left:0;text-align:left;margin-left:-255.6pt;margin-top:162.6pt;width:234pt;height:156.95pt;z-index:251900928;mso-height-relative:margin" coordsize="29718,19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d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ScAAAAA&#10;UmdodGxvbmcAAAGV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">
                <v:shape id="Picture 2911" o:spid="_x0000_s1595" type="#_x0000_t75" alt="AW-JV-iPod設変2" style="position:absolute;left:2522;top:1891;width:24670;height:1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S5ZXGAAAA3QAAAA8AAABkcnMvZG93bnJldi54bWxEj09rwkAUxO8Fv8PyhN7qJhKsja4iQlG8&#10;+Q/r7ZF9JtHs25hdNf323YLgcZiZ3zDjaWsqcafGlZYVxL0IBHFmdcm5gt32+2MIwnlkjZVlUvBL&#10;DqaTztsYU20fvKb7xuciQNilqKDwvk6ldFlBBl3P1sTBO9nGoA+yyaVu8BHgppL9KBpIgyWHhQJr&#10;mheUXTY3EyimbBeL3eznut0fV9fDOjknn4lS7912NgLhqfWv8LO91Ar6X3EM/2/CE5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LllcYAAADdAAAADwAAAAAAAAAAAAAA&#10;AACfAgAAZHJzL2Rvd25yZXYueG1sUEsFBgAAAAAEAAQA9wAAAJIDAAAAAA==&#10;">
                  <v:imagedata r:id="rId114" o:title="AW-JV-iPod設変2"/>
                  <v:path arrowok="t"/>
                </v:shape>
                <v:group id="Group 2906" o:spid="_x0000_s1596" style="position:absolute;width:29718;height:19050" coordorigin="1200,11376" coordsize="468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2907" o:spid="_x0000_s1597" style="position:absolute;left:1200;top:11376;width:468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GqM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es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+GqMMAAADbAAAADwAAAAAAAAAAAAAAAACYAgAAZHJzL2Rv&#10;d25yZXYueG1sUEsFBgAAAAAEAAQA9QAAAIgDAAAAAA==&#10;" filled="f"/>
                  <v:shape id="Text Box 2908" o:spid="_x0000_s1598" type="#_x0000_t202" style="position:absolute;left:1221;top:14081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<v:textbox inset="0,0,0,0">
                      <w:txbxContent>
                        <w:p w:rsidR="003D554E" w:rsidRDefault="003D554E" w:rsidP="00586023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5-2</w:t>
                          </w:r>
                        </w:p>
                      </w:txbxContent>
                    </v:textbox>
                  </v:shape>
                </v:group>
                <v:rect id="Rectangle 2912" o:spid="_x0000_s1599" style="position:absolute;left:3310;top:472;width:15558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SQMMA&#10;AADbAAAADwAAAGRycy9kb3ducmV2LnhtbERPXWvCMBR9F/wP4Qq+jJmqONbOKGMiirLBurHnS3PX&#10;VJub2kSt/355GPh4ON/zZWdrcaHWV44VjEcJCOLC6YpLBd9f68dnED4ga6wdk4IbeVgu+r05Ztpd&#10;+ZMueShFDGGfoQITQpNJ6QtDFv3INcSR+3WtxRBhW0rd4jWG21pOkuRJWqw4Nhhs6M1QcczPVsFP&#10;fkzL981+lu5mq4f99nQw44+DUsNB9/oCIlAX7uJ/91YrmMax8Uv8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ySQMMAAADbAAAADwAAAAAAAAAAAAAAAACYAgAAZHJzL2Rv&#10;d25yZXYueG1sUEsFBgAAAAAEAAQA9QAAAIgDAAAAAA==&#10;" filled="f" stroked="f" strokeweight=".25pt">
                  <v:textbox inset="0,0,0,0">
                    <w:txbxContent>
                      <w:p w:rsidR="003D554E" w:rsidRDefault="003D554E" w:rsidP="00586023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iPod Connector Checker Jig,</w:t>
                        </w:r>
                      </w:p>
                      <w:p w:rsidR="003D554E" w:rsidRDefault="003D554E" w:rsidP="00586023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hint="eastAsia"/>
                                <w:sz w:val="18"/>
                              </w:rPr>
                              <w:t>Toyota</w:t>
                            </w:r>
                          </w:smartTag>
                        </w:smartTag>
                        <w:r>
                          <w:rPr>
                            <w:rFonts w:hint="eastAsia"/>
                            <w:sz w:val="18"/>
                          </w:rPr>
                          <w:t xml:space="preserve"> P/N SXA06-038-01</w:t>
                        </w:r>
                      </w:p>
                      <w:p w:rsidR="003D554E" w:rsidRDefault="003D554E" w:rsidP="00586023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3D554E" w:rsidRDefault="003D554E" w:rsidP="00586023"/>
                    </w:txbxContent>
                  </v:textbox>
                </v:rect>
                <v:shape id="Picture 2913" o:spid="_x0000_s1600" type="#_x0000_t75" alt="tool" style="position:absolute;left:315;top:236;width:2476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6sMHIAAAA3QAAAA8AAABkcnMvZG93bnJldi54bWxEj0FLAzEUhO9C/0N4BS9is92i1rVpkdKi&#10;Fxesen9u3iaLm5ftJrbb/nojCB6HmfmGWawG14oD9aHxrGA6yUAQV143bBS8v22v5yBCRNbYeiYF&#10;JwqwWo4uFlhof+RXOuyiEQnCoUAFNsaukDJUlhyGie+Ik1f73mFMsjdS93hMcNfKPMtupcOG04LF&#10;jtaWqq/dt1NwV5Y3n/uX3J6NmdcfWbl5uqo3Sl2Oh8cHEJGG+B/+az9rBfn9dAa/b9ITk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5erDByAAAAN0AAAAPAAAAAAAAAAAA&#10;AAAAAJ8CAABkcnMvZG93bnJldi54bWxQSwUGAAAAAAQABAD3AAAAlAMAAAAA&#10;">
                  <v:imagedata r:id="rId49" o:title="tool"/>
                  <v:path arrowok="t"/>
                </v:shape>
                <v:line id="Line 2918" o:spid="_x0000_s1601" style="position:absolute;visibility:visible;mso-wrap-style:square" from="7330,2995" to="9934,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tNMMAAADbAAAADwAAAGRycy9kb3ducmV2LnhtbESPT2vCQBTE7wW/w/IEL0U3/kFrdBUp&#10;lHptbO31kX0mIdm3IbvV1U/vFgSPw8z8hllvg2nEmTpXWVYwHiUgiHOrKy4UfB8+hm8gnEfW2Fgm&#10;BVdysN30XtaYanvhLzpnvhARwi5FBaX3bSqly0sy6Ea2JY7eyXYGfZRdIXWHlwg3jZwkyVwarDgu&#10;lNjSe0l5nf0ZBTfvrkdTLxez7Oe3fuVlKD45KDXoh90KhKfgn+FHe68VTBfw/yX+A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0bTTDAAAA2wAAAA8AAAAAAAAAAAAA&#10;AAAAoQIAAGRycy9kb3ducmV2LnhtbFBLBQYAAAAABAAEAPkAAACRAwAAAAA=&#10;">
                  <v:stroke endarrow="block" endarrowwidth="narrow" endarrowlength="long"/>
                </v:line>
                <w10:anchorlock/>
              </v:group>
            </w:pict>
          </mc:Fallback>
        </mc:AlternateContent>
      </w:r>
      <w:r w:rsidR="009E2EFC">
        <w:rPr>
          <w:rFonts w:hint="eastAsia"/>
        </w:rPr>
        <w:t xml:space="preserve">Connect the iPod Connector Checker Jig </w:t>
      </w:r>
      <w:r w:rsidR="009E2EFC">
        <w:br/>
      </w:r>
      <w:r w:rsidR="009E2EFC">
        <w:rPr>
          <w:rFonts w:hint="eastAsia"/>
        </w:rPr>
        <w:t>(Fig. 5-2) to the vehicle</w:t>
      </w:r>
      <w:r w:rsidR="009E2EFC">
        <w:t>’</w:t>
      </w:r>
      <w:r w:rsidR="009E2EFC">
        <w:rPr>
          <w:rFonts w:hint="eastAsia"/>
        </w:rPr>
        <w:t>s iPod Connector (Fig. 5-1).</w:t>
      </w:r>
    </w:p>
    <w:p w:rsidR="009E2EFC" w:rsidRDefault="009E2EFC" w:rsidP="00031ECF">
      <w:pPr>
        <w:pStyle w:val="ProcLevel2"/>
      </w:pPr>
      <w:r>
        <w:rPr>
          <w:rFonts w:hint="eastAsia"/>
        </w:rPr>
        <w:t>Turn on the A</w:t>
      </w:r>
      <w:r w:rsidR="0046736A">
        <w:t>CC</w:t>
      </w:r>
      <w:r>
        <w:rPr>
          <w:rFonts w:hint="eastAsia"/>
        </w:rPr>
        <w:t xml:space="preserve"> switch.</w:t>
      </w:r>
    </w:p>
    <w:p w:rsidR="009E2EFC" w:rsidRDefault="009E2EFC" w:rsidP="00031ECF">
      <w:pPr>
        <w:pStyle w:val="ProcLevel2"/>
      </w:pPr>
      <w:r>
        <w:rPr>
          <w:rFonts w:hint="eastAsia"/>
        </w:rPr>
        <w:t>Push the iPod Checker Switch on the iPod Connector Checker Jig.</w:t>
      </w:r>
    </w:p>
    <w:p w:rsidR="009E2EFC" w:rsidRDefault="009E2EFC" w:rsidP="00031ECF">
      <w:pPr>
        <w:pStyle w:val="ProcLevel2"/>
      </w:pPr>
      <w:r>
        <w:rPr>
          <w:rFonts w:hint="eastAsia"/>
        </w:rPr>
        <w:t xml:space="preserve">Check </w:t>
      </w:r>
      <w:r w:rsidR="0046736A">
        <w:t xml:space="preserve">the </w:t>
      </w:r>
      <w:r>
        <w:rPr>
          <w:rFonts w:hint="eastAsia"/>
        </w:rPr>
        <w:t>LED.</w:t>
      </w:r>
      <w:r w:rsidR="0046736A">
        <w:t xml:space="preserve"> </w:t>
      </w:r>
      <w:r>
        <w:rPr>
          <w:rFonts w:hint="eastAsia"/>
        </w:rPr>
        <w:t xml:space="preserve"> </w:t>
      </w:r>
      <w:r w:rsidR="0046736A">
        <w:t xml:space="preserve">The </w:t>
      </w:r>
      <w:r>
        <w:rPr>
          <w:rFonts w:hint="eastAsia"/>
        </w:rPr>
        <w:t xml:space="preserve">LED should turn on to </w:t>
      </w:r>
      <w:r w:rsidR="0046736A">
        <w:t>g</w:t>
      </w:r>
      <w:r>
        <w:rPr>
          <w:rFonts w:hint="eastAsia"/>
        </w:rPr>
        <w:t>reen.</w:t>
      </w:r>
      <w:r w:rsidR="0046736A">
        <w:t xml:space="preserve">  </w:t>
      </w:r>
      <w:r>
        <w:rPr>
          <w:rFonts w:hint="eastAsia"/>
        </w:rPr>
        <w:t xml:space="preserve">If no LED </w:t>
      </w:r>
      <w:r w:rsidR="0046736A">
        <w:t xml:space="preserve">is </w:t>
      </w:r>
      <w:r>
        <w:rPr>
          <w:rFonts w:hint="eastAsia"/>
        </w:rPr>
        <w:t xml:space="preserve">on, then </w:t>
      </w:r>
      <w:r w:rsidR="0046736A">
        <w:t xml:space="preserve">the </w:t>
      </w:r>
      <w:r w:rsidR="0046736A">
        <w:rPr>
          <w:rFonts w:hint="eastAsia"/>
        </w:rPr>
        <w:t>iPod Connector is NG.</w:t>
      </w:r>
    </w:p>
    <w:p w:rsidR="009E2EFC" w:rsidRDefault="0046736A" w:rsidP="00031ECF">
      <w:pPr>
        <w:pStyle w:val="ProcLevel2"/>
      </w:pPr>
      <w:r>
        <w:rPr>
          <w:rFonts w:hint="eastAsia"/>
        </w:rPr>
        <w:t>Turn off the ACC</w:t>
      </w:r>
      <w:r w:rsidR="009E2EFC">
        <w:rPr>
          <w:rFonts w:hint="eastAsia"/>
        </w:rPr>
        <w:t xml:space="preserve"> switch.</w:t>
      </w:r>
    </w:p>
    <w:p w:rsidR="009E2EFC" w:rsidRDefault="009E2EFC" w:rsidP="00031ECF">
      <w:pPr>
        <w:pStyle w:val="ProcLevel2"/>
      </w:pPr>
      <w:r>
        <w:rPr>
          <w:rFonts w:hint="eastAsia"/>
        </w:rPr>
        <w:t>Disconnect the iPod Connector Checker Jig from the Vehicle</w:t>
      </w:r>
      <w:r>
        <w:t>’</w:t>
      </w:r>
      <w:r>
        <w:rPr>
          <w:rFonts w:hint="eastAsia"/>
        </w:rPr>
        <w:t>s iPod Connector.</w:t>
      </w:r>
    </w:p>
    <w:p w:rsidR="009E2EFC" w:rsidRPr="009E2EFC" w:rsidRDefault="009E2EFC" w:rsidP="00031ECF">
      <w:pPr>
        <w:pStyle w:val="ProcLevel1"/>
        <w:numPr>
          <w:ilvl w:val="0"/>
          <w:numId w:val="0"/>
        </w:numPr>
        <w:spacing w:before="0"/>
        <w:ind w:leftChars="149" w:left="359" w:hanging="1"/>
        <w:rPr>
          <w:b w:val="0"/>
        </w:rPr>
      </w:pPr>
      <w:r w:rsidRPr="009E2EFC">
        <w:rPr>
          <w:rFonts w:hint="eastAsia"/>
        </w:rPr>
        <w:t>NOTE:</w:t>
      </w:r>
      <w:r w:rsidR="0046736A">
        <w:rPr>
          <w:rFonts w:hint="eastAsia"/>
        </w:rPr>
        <w:t xml:space="preserve"> </w:t>
      </w:r>
      <w:r w:rsidRPr="009E2EFC">
        <w:rPr>
          <w:rFonts w:hint="eastAsia"/>
          <w:b w:val="0"/>
        </w:rPr>
        <w:t>The iPod Connector Checker Jig is powered by two AA batteries, which must be replaced periodically.</w:t>
      </w:r>
      <w:r w:rsidR="0046736A">
        <w:rPr>
          <w:b w:val="0"/>
        </w:rPr>
        <w:t xml:space="preserve"> </w:t>
      </w:r>
      <w:r w:rsidRPr="009E2EFC">
        <w:rPr>
          <w:rFonts w:hint="eastAsia"/>
          <w:b w:val="0"/>
        </w:rPr>
        <w:t xml:space="preserve"> Life expectancy of the batteries is approximately 6 months (or approximately 12,000 vehicles).</w:t>
      </w:r>
    </w:p>
    <w:p w:rsidR="00031ECF" w:rsidRDefault="00031ECF" w:rsidP="00031ECF">
      <w:pPr>
        <w:spacing w:after="120" w:line="300" w:lineRule="auto"/>
        <w:rPr>
          <w:b/>
        </w:rPr>
      </w:pPr>
      <w:r>
        <w:br w:type="page"/>
      </w:r>
    </w:p>
    <w:p w:rsidR="009E2EFC" w:rsidRDefault="009E2EFC" w:rsidP="00031ECF">
      <w:pPr>
        <w:pStyle w:val="ProcLevel1"/>
        <w:numPr>
          <w:ilvl w:val="0"/>
          <w:numId w:val="0"/>
        </w:numPr>
        <w:spacing w:before="0"/>
        <w:ind w:left="714"/>
      </w:pPr>
    </w:p>
    <w:p w:rsidR="00C24B73" w:rsidRDefault="0046736A">
      <w:pPr>
        <w:pStyle w:val="ProcLevel1"/>
        <w:spacing w:before="0"/>
        <w:ind w:left="357" w:hanging="357"/>
      </w:pPr>
      <w:r>
        <w:rPr>
          <w:rFonts w:hint="eastAsia"/>
        </w:rPr>
        <w:t>Complete</w:t>
      </w:r>
      <w:r w:rsidR="00C24B73">
        <w:rPr>
          <w:rFonts w:hint="eastAsia"/>
        </w:rPr>
        <w:t xml:space="preserve"> the </w:t>
      </w:r>
      <w:r>
        <w:t>I</w:t>
      </w:r>
      <w:r w:rsidR="00C24B73">
        <w:rPr>
          <w:rFonts w:hint="eastAsia"/>
        </w:rPr>
        <w:t>nstallation</w:t>
      </w:r>
      <w:r>
        <w:t>.</w:t>
      </w:r>
    </w:p>
    <w:p w:rsidR="00C24B73" w:rsidRDefault="00C24B73" w:rsidP="00CA655E">
      <w:pPr>
        <w:pStyle w:val="ProcLevel2"/>
      </w:pPr>
      <w:r>
        <w:rPr>
          <w:rFonts w:hint="eastAsia"/>
        </w:rPr>
        <w:t>Complete the reassembly of the vehicle.</w:t>
      </w:r>
    </w:p>
    <w:p w:rsidR="00C24B73" w:rsidRDefault="00031ECF" w:rsidP="00CA655E">
      <w:pPr>
        <w:pStyle w:val="ProcLevel3"/>
      </w:pPr>
      <w:r>
        <w:rPr>
          <w:noProof/>
          <w:lang w:eastAsia="en-US"/>
        </w:rPr>
        <w:drawing>
          <wp:anchor distT="0" distB="0" distL="114300" distR="114300" simplePos="0" relativeHeight="251993088" behindDoc="0" locked="1" layoutInCell="1" allowOverlap="1" wp14:anchorId="27DB73B8" wp14:editId="28F3103E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72" name="Picture 27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aution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rFonts w:hint="eastAsia"/>
        </w:rPr>
        <w:t>Reconnect any disconnected connectors.</w:t>
      </w:r>
    </w:p>
    <w:p w:rsidR="00C24B73" w:rsidRDefault="00031ECF" w:rsidP="00CA655E">
      <w:pPr>
        <w:pStyle w:val="ProcLevel3"/>
      </w:pPr>
      <w:r>
        <w:rPr>
          <w:noProof/>
          <w:lang w:eastAsia="en-US"/>
        </w:rPr>
        <w:drawing>
          <wp:anchor distT="0" distB="0" distL="114300" distR="114300" simplePos="0" relativeHeight="251995136" behindDoc="0" locked="1" layoutInCell="1" allowOverlap="1" wp14:anchorId="588AC61C" wp14:editId="5EDEFC08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73" name="Picture 27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aution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rFonts w:hint="eastAsia"/>
        </w:rPr>
        <w:t xml:space="preserve">Verify the panels fit together properly </w:t>
      </w:r>
    </w:p>
    <w:p w:rsidR="00C24B73" w:rsidRDefault="00C24B73" w:rsidP="00CA655E">
      <w:pPr>
        <w:pStyle w:val="ProcLevel3"/>
        <w:numPr>
          <w:ilvl w:val="0"/>
          <w:numId w:val="0"/>
        </w:numPr>
        <w:ind w:left="720"/>
      </w:pPr>
      <w:r>
        <w:rPr>
          <w:rFonts w:hint="eastAsia"/>
        </w:rPr>
        <w:t xml:space="preserve">      with no uneven gaps between them.</w:t>
      </w:r>
    </w:p>
    <w:p w:rsidR="00C24B73" w:rsidRDefault="00C24B73" w:rsidP="00CA655E">
      <w:pPr>
        <w:pStyle w:val="ProcLevel2"/>
      </w:pPr>
      <w:r>
        <w:rPr>
          <w:rFonts w:hint="eastAsia"/>
        </w:rPr>
        <w:t>Clean up and remove any trash.</w:t>
      </w:r>
    </w:p>
    <w:p w:rsidR="00C24B73" w:rsidRDefault="00C24B73" w:rsidP="00CA655E">
      <w:pPr>
        <w:pStyle w:val="ProcLevel2"/>
        <w:rPr>
          <w:color w:val="000000"/>
        </w:rPr>
      </w:pPr>
      <w:r>
        <w:rPr>
          <w:rFonts w:hint="eastAsia"/>
          <w:color w:val="000000"/>
        </w:rPr>
        <w:t>Place the owner</w:t>
      </w:r>
      <w:r>
        <w:rPr>
          <w:color w:val="000000"/>
        </w:rPr>
        <w:t>’</w:t>
      </w:r>
      <w:r>
        <w:rPr>
          <w:rFonts w:hint="eastAsia"/>
          <w:color w:val="000000"/>
        </w:rPr>
        <w:t>s manual left in their protective bags,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i</w:t>
      </w:r>
      <w:r>
        <w:rPr>
          <w:color w:val="000000"/>
        </w:rPr>
        <w:t>P</w:t>
      </w:r>
      <w:r>
        <w:rPr>
          <w:rFonts w:hint="eastAsia"/>
          <w:color w:val="000000"/>
        </w:rPr>
        <w:t>od</w:t>
      </w:r>
      <w:r>
        <w:rPr>
          <w:color w:val="000000"/>
        </w:rPr>
        <w:t xml:space="preserve"> cable and DVD Jewel case</w:t>
      </w:r>
      <w:r>
        <w:rPr>
          <w:rFonts w:hint="eastAsia"/>
          <w:color w:val="000000"/>
        </w:rPr>
        <w:t xml:space="preserve"> in the glove box.</w:t>
      </w:r>
    </w:p>
    <w:p w:rsidR="00C24B73" w:rsidRDefault="00C24B73" w:rsidP="00CA655E">
      <w:pPr>
        <w:pStyle w:val="ProcLevel1"/>
        <w:spacing w:before="0"/>
        <w:ind w:left="357" w:hanging="357"/>
        <w:sectPr w:rsidR="00C24B73">
          <w:footerReference w:type="default" r:id="rId115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C24B73" w:rsidRDefault="00C24B73">
      <w:pPr>
        <w:pStyle w:val="ProcLevel3"/>
        <w:numPr>
          <w:ilvl w:val="0"/>
          <w:numId w:val="0"/>
        </w:numPr>
        <w:sectPr w:rsidR="00C24B73">
          <w:headerReference w:type="default" r:id="rId116"/>
          <w:footerReference w:type="default" r:id="rId117"/>
          <w:pgSz w:w="12240" w:h="15840" w:code="1"/>
          <w:pgMar w:top="1296" w:right="1008" w:bottom="936" w:left="1008" w:header="576" w:footer="720" w:gutter="0"/>
          <w:cols w:space="0"/>
          <w:docGrid w:linePitch="360"/>
        </w:sectPr>
      </w:pPr>
    </w:p>
    <w:p w:rsidR="00C24B73" w:rsidRDefault="00C24B73">
      <w:pPr>
        <w:pStyle w:val="CheckListTitle"/>
        <w:spacing w:before="0"/>
      </w:pPr>
      <w:r>
        <w:lastRenderedPageBreak/>
        <w:t>Accessory Function Checks</w:t>
      </w:r>
    </w:p>
    <w:p w:rsidR="00C24B73" w:rsidRDefault="00C405FF">
      <w:pPr>
        <w:pStyle w:val="CheckList"/>
        <w:spacing w:line="240" w:lineRule="auto"/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0240" behindDoc="0" locked="1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520700</wp:posOffset>
                </wp:positionV>
                <wp:extent cx="182880" cy="182880"/>
                <wp:effectExtent l="10795" t="9525" r="6350" b="7620"/>
                <wp:wrapNone/>
                <wp:docPr id="33" name="AutoShap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2671F4" id="AutoShape 2199" o:spid="_x0000_s1026" style="position:absolute;margin-left:15.1pt;margin-top:41pt;width:14.4pt;height:14.4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" strokeweight="1pt">
                <w10:anchorlock/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29216" behindDoc="0" locked="1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97155</wp:posOffset>
                </wp:positionV>
                <wp:extent cx="182880" cy="182880"/>
                <wp:effectExtent l="9525" t="14605" r="7620" b="12065"/>
                <wp:wrapNone/>
                <wp:docPr id="32" name="AutoShap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A2A788" id="AutoShape 2198" o:spid="_x0000_s1026" style="position:absolute;margin-left:15pt;margin-top:7.65pt;width:14.4pt;height:14.4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" strokeweight="1pt">
                <w10:anchorlock/>
              </v:roundrect>
            </w:pict>
          </mc:Fallback>
        </mc:AlternateContent>
      </w:r>
      <w:r w:rsidR="00C24B73">
        <w:t>Press the “MENU” button and check that the menu screen appears.</w:t>
      </w:r>
    </w:p>
    <w:p w:rsidR="00C24B73" w:rsidRDefault="00C405FF">
      <w:pPr>
        <w:pStyle w:val="CheckList"/>
        <w:spacing w:line="240" w:lineRule="auto"/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5360" behindDoc="0" locked="1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1652905</wp:posOffset>
                </wp:positionV>
                <wp:extent cx="182880" cy="182880"/>
                <wp:effectExtent l="14605" t="6350" r="12065" b="10795"/>
                <wp:wrapNone/>
                <wp:docPr id="31" name="AutoShap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7EE6AB" id="AutoShape 2204" o:spid="_x0000_s1026" style="position:absolute;margin-left:13.9pt;margin-top:130.15pt;width:14.4pt;height:14.4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" strokeweight="1pt">
                <w10:anchorlock/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2288" behindDoc="0" locked="1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1089660</wp:posOffset>
                </wp:positionV>
                <wp:extent cx="182880" cy="182880"/>
                <wp:effectExtent l="6985" t="14605" r="10160" b="12065"/>
                <wp:wrapNone/>
                <wp:docPr id="30" name="AutoShap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05856" id="AutoShape 2201" o:spid="_x0000_s1026" style="position:absolute;margin-left:14.8pt;margin-top:85.8pt;width:14.4pt;height:14.4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" strokeweight="1pt">
                <w10:anchorlock/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1264" behindDoc="0" locked="1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678180</wp:posOffset>
                </wp:positionV>
                <wp:extent cx="182880" cy="182880"/>
                <wp:effectExtent l="8890" t="12700" r="8255" b="13970"/>
                <wp:wrapNone/>
                <wp:docPr id="29" name="AutoShap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88AEAD" id="AutoShape 2200" o:spid="_x0000_s1026" style="position:absolute;margin-left:14.95pt;margin-top:53.4pt;width:14.4pt;height:14.4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" strokeweight="1pt">
                <w10:anchorlock/>
              </v:roundrect>
            </w:pict>
          </mc:Fallback>
        </mc:AlternateContent>
      </w:r>
      <w:r w:rsidR="00C24B73">
        <w:t>Touch the “Volume” button and check that the volume level displayed on the volume screen changes accordingly.</w:t>
      </w:r>
    </w:p>
    <w:p w:rsidR="00C24B73" w:rsidRDefault="00C24B73">
      <w:pPr>
        <w:pStyle w:val="CheckList"/>
        <w:spacing w:line="240" w:lineRule="auto"/>
      </w:pPr>
      <w:r>
        <w:t>Press the “MAP/VOICE” button and check that the map screen appears.</w:t>
      </w:r>
    </w:p>
    <w:p w:rsidR="00C24B73" w:rsidRDefault="00C24B73">
      <w:pPr>
        <w:pStyle w:val="CheckList"/>
        <w:spacing w:before="80" w:line="240" w:lineRule="auto"/>
      </w:pPr>
      <w:r>
        <w:t>Touch and scroll the map displayed on the screen and check that the map can be scrolled.</w:t>
      </w:r>
    </w:p>
    <w:p w:rsidR="00C24B73" w:rsidRDefault="00C24B73">
      <w:pPr>
        <w:pStyle w:val="CheckList"/>
        <w:spacing w:before="100" w:line="240" w:lineRule="auto"/>
        <w:rPr>
          <w:color w:val="000000"/>
        </w:rPr>
      </w:pPr>
      <w:r>
        <w:rPr>
          <w:rFonts w:hint="eastAsia"/>
          <w:color w:val="000000"/>
        </w:rPr>
        <w:t>Check for the GPS icon on display when under open sky.</w:t>
      </w:r>
    </w:p>
    <w:p w:rsidR="00C24B73" w:rsidRDefault="00C24B73">
      <w:pPr>
        <w:pStyle w:val="CheckList"/>
      </w:pPr>
    </w:p>
    <w:p w:rsidR="00C24B73" w:rsidRDefault="00C405FF">
      <w:pPr>
        <w:pStyle w:val="CheckListTitle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102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4605" r="17780" b="13970"/>
                <wp:wrapNone/>
                <wp:docPr id="28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B4536" id="Line 2190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" strokeweight="1.5pt">
                <w10:anchorlock/>
              </v:line>
            </w:pict>
          </mc:Fallback>
        </mc:AlternateContent>
      </w:r>
      <w:r w:rsidR="00C24B73">
        <w:t>Vehicle Function Checks</w:t>
      </w:r>
    </w:p>
    <w:p w:rsidR="00C24B73" w:rsidRDefault="00C24B73">
      <w:pPr>
        <w:pStyle w:val="CheckList"/>
      </w:pPr>
      <w:r>
        <w:rPr>
          <w:rFonts w:hint="eastAsia"/>
        </w:rPr>
        <w:t>Hazard Switch</w:t>
      </w:r>
      <w:r>
        <w:t xml:space="preserve"> </w:t>
      </w:r>
      <w:r w:rsidR="00C405F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204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78740</wp:posOffset>
                </wp:positionV>
                <wp:extent cx="182880" cy="182880"/>
                <wp:effectExtent l="9525" t="15240" r="7620" b="11430"/>
                <wp:wrapNone/>
                <wp:docPr id="27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89876" id="AutoShape 2191" o:spid="_x0000_s1026" style="position:absolute;margin-left:14.25pt;margin-top:6.2pt;width:14.4pt;height:14.4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" o:allowincell="f" strokeweight="1pt">
                <w10:anchorlock/>
              </v:roundrect>
            </w:pict>
          </mc:Fallback>
        </mc:AlternateContent>
      </w:r>
    </w:p>
    <w:p w:rsidR="00C24B73" w:rsidRDefault="00C405FF">
      <w:pPr>
        <w:pStyle w:val="CheckLis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34336" behindDoc="0" locked="1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3159760</wp:posOffset>
                </wp:positionV>
                <wp:extent cx="182880" cy="182880"/>
                <wp:effectExtent l="15240" t="15240" r="11430" b="11430"/>
                <wp:wrapNone/>
                <wp:docPr id="26" name="AutoShap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2334A8" id="AutoShape 2203" o:spid="_x0000_s1026" style="position:absolute;margin-left:14.7pt;margin-top:248.8pt;width:14.4pt;height:14.4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" strokeweight="1pt">
                <w10:anchorlock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33312" behindDoc="0" locked="1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2740660</wp:posOffset>
                </wp:positionV>
                <wp:extent cx="182880" cy="182880"/>
                <wp:effectExtent l="11430" t="15240" r="15240" b="11430"/>
                <wp:wrapNone/>
                <wp:docPr id="25" name="AutoShap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ED39C" id="AutoShape 2202" o:spid="_x0000_s1026" style="position:absolute;margin-left:14.4pt;margin-top:215.8pt;width:14.4pt;height:14.4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" strokeweight="1pt">
                <w10:anchorlock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8192" behindDoc="0" locked="1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2115185</wp:posOffset>
                </wp:positionV>
                <wp:extent cx="182880" cy="182880"/>
                <wp:effectExtent l="9525" t="8890" r="7620" b="8255"/>
                <wp:wrapNone/>
                <wp:docPr id="24" name="AutoShap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8C4BC2" id="AutoShape 2197" o:spid="_x0000_s1026" style="position:absolute;margin-left:14.25pt;margin-top:166.55pt;width:14.4pt;height:14.4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" strokeweight="1pt">
                <w10:anchorlock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7168" behindDoc="0" locked="1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1424940</wp:posOffset>
                </wp:positionV>
                <wp:extent cx="182880" cy="182880"/>
                <wp:effectExtent l="9525" t="13970" r="7620" b="12700"/>
                <wp:wrapNone/>
                <wp:docPr id="23" name="AutoShap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274230" id="AutoShape 2196" o:spid="_x0000_s1026" style="position:absolute;margin-left:14.25pt;margin-top:112.2pt;width:14.4pt;height:14.4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" strokeweight="1pt">
                <w10:anchorlock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6144" behindDoc="0" locked="1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1096010</wp:posOffset>
                </wp:positionV>
                <wp:extent cx="182880" cy="182880"/>
                <wp:effectExtent l="9525" t="8890" r="7620" b="8255"/>
                <wp:wrapNone/>
                <wp:docPr id="22" name="AutoShap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B84A5" id="AutoShape 2195" o:spid="_x0000_s1026" style="position:absolute;margin-left:14.25pt;margin-top:86.3pt;width:14.4pt;height:14.4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" strokeweight="1pt">
                <w10:anchorlock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5120" behindDoc="0" locked="1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753110</wp:posOffset>
                </wp:positionV>
                <wp:extent cx="182880" cy="182880"/>
                <wp:effectExtent l="9525" t="8890" r="7620" b="8255"/>
                <wp:wrapNone/>
                <wp:docPr id="21" name="AutoShap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82A6A" id="AutoShape 2194" o:spid="_x0000_s1026" style="position:absolute;margin-left:14.25pt;margin-top:59.3pt;width:14.4pt;height:14.4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" strokeweight="1pt">
                <w10:anchorlock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4096" behindDoc="0" locked="1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414020</wp:posOffset>
                </wp:positionV>
                <wp:extent cx="182880" cy="182880"/>
                <wp:effectExtent l="9525" t="12700" r="7620" b="13970"/>
                <wp:wrapNone/>
                <wp:docPr id="20" name="AutoShap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A1B3FA" id="AutoShape 2193" o:spid="_x0000_s1026" style="position:absolute;margin-left:14.25pt;margin-top:32.6pt;width:14.4pt;height:14.4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" strokeweight="1pt">
                <w10:anchorlock/>
              </v:roundrect>
            </w:pict>
          </mc:Fallback>
        </mc:AlternateContent>
      </w:r>
      <w:r w:rsidR="00C24B73">
        <w:rPr>
          <w:rFonts w:hint="eastAsia"/>
        </w:rPr>
        <w:t xml:space="preserve">Air Conditioner </w: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307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79375</wp:posOffset>
                </wp:positionV>
                <wp:extent cx="182880" cy="182880"/>
                <wp:effectExtent l="9525" t="11430" r="7620" b="15240"/>
                <wp:wrapNone/>
                <wp:docPr id="19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3A2DAC" id="AutoShape 2192" o:spid="_x0000_s1026" style="position:absolute;margin-left:14.25pt;margin-top:6.25pt;width:14.4pt;height:14.4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</w:p>
    <w:p w:rsidR="00C24B73" w:rsidRDefault="00C24B73">
      <w:pPr>
        <w:pStyle w:val="CheckList"/>
        <w:rPr>
          <w:u w:val="single"/>
        </w:rPr>
      </w:pPr>
      <w:r>
        <w:rPr>
          <w:rFonts w:hint="eastAsia"/>
        </w:rPr>
        <w:t>Front Passenger Seat Belt Monitor</w:t>
      </w:r>
      <w:r>
        <w:rPr>
          <w:u w:val="single"/>
        </w:rPr>
        <w:t xml:space="preserve"> </w:t>
      </w:r>
    </w:p>
    <w:p w:rsidR="00C24B73" w:rsidRDefault="00C24B73">
      <w:pPr>
        <w:pStyle w:val="CheckList"/>
        <w:rPr>
          <w:u w:val="single"/>
        </w:rPr>
      </w:pPr>
      <w:r>
        <w:rPr>
          <w:rFonts w:hint="eastAsia"/>
        </w:rPr>
        <w:t>Door Key Lock Monitor</w:t>
      </w:r>
      <w:r>
        <w:rPr>
          <w:u w:val="single"/>
        </w:rPr>
        <w:t xml:space="preserve"> </w:t>
      </w:r>
    </w:p>
    <w:p w:rsidR="00C24B73" w:rsidRDefault="00C24B73">
      <w:pPr>
        <w:pStyle w:val="CheckList"/>
        <w:rPr>
          <w:u w:val="single"/>
        </w:rPr>
      </w:pPr>
      <w:r>
        <w:rPr>
          <w:rFonts w:hint="eastAsia"/>
        </w:rPr>
        <w:t>Cigarette Lighter</w:t>
      </w:r>
      <w:r>
        <w:rPr>
          <w:u w:val="single"/>
        </w:rPr>
        <w:t xml:space="preserve"> </w:t>
      </w:r>
    </w:p>
    <w:p w:rsidR="00C24B73" w:rsidRDefault="00C24B73">
      <w:pPr>
        <w:pStyle w:val="CheckList"/>
        <w:spacing w:line="240" w:lineRule="auto"/>
      </w:pPr>
      <w:r>
        <w:rPr>
          <w:rFonts w:hint="eastAsia"/>
        </w:rPr>
        <w:t>Refer to your Car Owner</w:t>
      </w:r>
      <w:r>
        <w:t>’</w:t>
      </w:r>
      <w:r>
        <w:rPr>
          <w:rFonts w:hint="eastAsia"/>
        </w:rPr>
        <w:t xml:space="preserve">s Manual, and </w:t>
      </w:r>
    </w:p>
    <w:p w:rsidR="00C24B73" w:rsidRDefault="00C24B73">
      <w:pPr>
        <w:pStyle w:val="CheckList"/>
        <w:spacing w:before="0" w:line="240" w:lineRule="auto"/>
      </w:pPr>
      <w:r>
        <w:rPr>
          <w:rFonts w:hint="eastAsia"/>
        </w:rPr>
        <w:t>return the Power W</w:t>
      </w:r>
      <w:r>
        <w:t>i</w:t>
      </w:r>
      <w:r>
        <w:rPr>
          <w:rFonts w:hint="eastAsia"/>
        </w:rPr>
        <w:t>ndows to their initial</w:t>
      </w:r>
    </w:p>
    <w:p w:rsidR="00C24B73" w:rsidRDefault="00C24B73">
      <w:pPr>
        <w:pStyle w:val="CheckList"/>
        <w:spacing w:before="0"/>
      </w:pPr>
      <w:r>
        <w:rPr>
          <w:rFonts w:hint="eastAsia"/>
        </w:rPr>
        <w:t>positions.</w:t>
      </w:r>
    </w:p>
    <w:p w:rsidR="00C24B73" w:rsidRDefault="00C24B73">
      <w:pPr>
        <w:pStyle w:val="CheckList"/>
        <w:spacing w:line="240" w:lineRule="auto"/>
      </w:pPr>
      <w:r>
        <w:rPr>
          <w:rFonts w:hint="eastAsia"/>
        </w:rPr>
        <w:t>Refer to your Car Owner</w:t>
      </w:r>
      <w:r>
        <w:t>’</w:t>
      </w:r>
      <w:r>
        <w:rPr>
          <w:rFonts w:hint="eastAsia"/>
        </w:rPr>
        <w:t xml:space="preserve">s Manual, and </w:t>
      </w:r>
    </w:p>
    <w:p w:rsidR="00C24B73" w:rsidRDefault="00C24B73">
      <w:pPr>
        <w:pStyle w:val="CheckList"/>
        <w:spacing w:before="0" w:line="240" w:lineRule="auto"/>
      </w:pPr>
      <w:r>
        <w:t>return</w:t>
      </w:r>
      <w:r>
        <w:rPr>
          <w:rFonts w:hint="eastAsia"/>
        </w:rPr>
        <w:t xml:space="preserve"> the Back Door Lock to its initial </w:t>
      </w:r>
    </w:p>
    <w:p w:rsidR="00C24B73" w:rsidRDefault="00C24B73">
      <w:pPr>
        <w:pStyle w:val="CheckList"/>
        <w:spacing w:before="0"/>
      </w:pPr>
      <w:r>
        <w:rPr>
          <w:rFonts w:hint="eastAsia"/>
        </w:rPr>
        <w:t>position.</w:t>
      </w:r>
    </w:p>
    <w:p w:rsidR="00C24B73" w:rsidRDefault="00C24B73">
      <w:pPr>
        <w:pStyle w:val="CheckList"/>
        <w:spacing w:before="0"/>
        <w:rPr>
          <w:color w:val="000000"/>
        </w:rPr>
      </w:pPr>
      <w:r>
        <w:rPr>
          <w:color w:val="000000"/>
        </w:rPr>
        <w:t xml:space="preserve">Steering </w:t>
      </w:r>
      <w:r>
        <w:rPr>
          <w:rFonts w:hint="eastAsia"/>
          <w:color w:val="000000"/>
        </w:rPr>
        <w:t>W</w:t>
      </w:r>
      <w:r>
        <w:rPr>
          <w:color w:val="000000"/>
        </w:rPr>
        <w:t xml:space="preserve">heel </w:t>
      </w:r>
      <w:r>
        <w:rPr>
          <w:rFonts w:hint="eastAsia"/>
          <w:color w:val="000000"/>
        </w:rPr>
        <w:t>A</w:t>
      </w:r>
      <w:r>
        <w:rPr>
          <w:color w:val="000000"/>
        </w:rPr>
        <w:t xml:space="preserve">udio </w:t>
      </w:r>
      <w:r>
        <w:rPr>
          <w:rFonts w:hint="eastAsia"/>
          <w:color w:val="000000"/>
        </w:rPr>
        <w:t>C</w:t>
      </w:r>
      <w:r>
        <w:rPr>
          <w:color w:val="000000"/>
        </w:rPr>
        <w:t>ontrols</w:t>
      </w:r>
    </w:p>
    <w:p w:rsidR="00C24B73" w:rsidRDefault="00C24B73">
      <w:pPr>
        <w:pStyle w:val="CheckList"/>
        <w:spacing w:beforeLines="100" w:before="240"/>
        <w:rPr>
          <w:color w:val="000000"/>
        </w:rPr>
      </w:pPr>
      <w:r>
        <w:rPr>
          <w:color w:val="000000"/>
        </w:rPr>
        <w:t>TRAC, TPMS and Comb</w:t>
      </w:r>
      <w:r>
        <w:rPr>
          <w:rFonts w:hint="eastAsia"/>
          <w:color w:val="000000"/>
        </w:rPr>
        <w:t>ination</w:t>
      </w:r>
      <w:r>
        <w:rPr>
          <w:color w:val="000000"/>
        </w:rPr>
        <w:t xml:space="preserve"> Meter, Parking Brake and Reverse</w:t>
      </w:r>
    </w:p>
    <w:p w:rsidR="00C24B73" w:rsidRDefault="00C24B73">
      <w:pPr>
        <w:pStyle w:val="CheckList"/>
        <w:spacing w:before="280"/>
      </w:pPr>
      <w:r>
        <w:br w:type="column"/>
      </w:r>
    </w:p>
    <w:p w:rsidR="00C24B73" w:rsidRDefault="00C24B73">
      <w:pPr>
        <w:pStyle w:val="CheckList"/>
        <w:spacing w:line="240" w:lineRule="auto"/>
      </w:pPr>
    </w:p>
    <w:p w:rsidR="00C24B73" w:rsidRDefault="00C24B73">
      <w:pPr>
        <w:pStyle w:val="CheckList"/>
        <w:spacing w:before="140"/>
      </w:pPr>
      <w:r>
        <w:br/>
      </w:r>
      <w:bookmarkStart w:id="0" w:name="_GoBack"/>
      <w:bookmarkEnd w:id="0"/>
      <w:r>
        <w:rPr>
          <w:rFonts w:hint="eastAsia"/>
        </w:rPr>
        <w:br/>
      </w:r>
      <w:r>
        <w:br/>
      </w:r>
      <w:r>
        <w:rPr>
          <w:rFonts w:hint="eastAsia"/>
        </w:rPr>
        <w:br/>
      </w:r>
      <w:r>
        <w:br/>
      </w:r>
      <w:r>
        <w:rPr>
          <w:rFonts w:hint="eastAsia"/>
        </w:rPr>
        <w:br/>
      </w:r>
      <w:r>
        <w:rPr>
          <w:rFonts w:hint="eastAsia"/>
          <w:color w:val="000000"/>
        </w:rPr>
        <w:t>GPS antenna connection is ok</w:t>
      </w:r>
      <w:r>
        <w:rPr>
          <w:color w:val="000000"/>
        </w:rPr>
        <w:br/>
      </w:r>
      <w:r>
        <w:br/>
      </w:r>
      <w:r>
        <w:rPr>
          <w:rFonts w:hint="eastAsia"/>
        </w:rPr>
        <w:br/>
      </w:r>
      <w:r>
        <w:br/>
      </w:r>
      <w:r>
        <w:rPr>
          <w:rFonts w:hint="eastAsia"/>
        </w:rPr>
        <w:t>Functioning Hazard Switch</w:t>
      </w:r>
    </w:p>
    <w:p w:rsidR="00C24B73" w:rsidRDefault="00C24B73">
      <w:pPr>
        <w:pStyle w:val="CheckList"/>
      </w:pPr>
      <w:r>
        <w:rPr>
          <w:rFonts w:hint="eastAsia"/>
        </w:rPr>
        <w:t xml:space="preserve">Functioning Air Conditioner </w:t>
      </w:r>
    </w:p>
    <w:p w:rsidR="00C24B73" w:rsidRDefault="00C24B73">
      <w:pPr>
        <w:pStyle w:val="CheckList"/>
      </w:pPr>
      <w:r>
        <w:rPr>
          <w:rFonts w:hint="eastAsia"/>
          <w:sz w:val="22"/>
        </w:rPr>
        <w:t>Functioning Front Passenger Seat Belt Monitor</w:t>
      </w:r>
    </w:p>
    <w:p w:rsidR="00C24B73" w:rsidRDefault="00C24B73">
      <w:pPr>
        <w:pStyle w:val="CheckList"/>
        <w:spacing w:before="160"/>
      </w:pPr>
      <w:r>
        <w:rPr>
          <w:rFonts w:hint="eastAsia"/>
        </w:rPr>
        <w:t>Functioning Door Key Lock Monitor</w:t>
      </w:r>
      <w:r>
        <w:rPr>
          <w:u w:val="single"/>
        </w:rPr>
        <w:t xml:space="preserve"> </w:t>
      </w:r>
      <w:r>
        <w:rPr>
          <w:rFonts w:hint="eastAsia"/>
        </w:rPr>
        <w:t xml:space="preserve">  </w:t>
      </w:r>
    </w:p>
    <w:p w:rsidR="00C24B73" w:rsidRDefault="00C24B73">
      <w:pPr>
        <w:pStyle w:val="CheckList"/>
      </w:pPr>
      <w:r>
        <w:rPr>
          <w:rFonts w:hint="eastAsia"/>
        </w:rPr>
        <w:t>Functioning Cigarette Lighter</w:t>
      </w:r>
    </w:p>
    <w:p w:rsidR="00C24B73" w:rsidRDefault="00C24B73">
      <w:pPr>
        <w:pStyle w:val="CheckList"/>
        <w:spacing w:before="80" w:afterLines="50" w:after="120" w:line="240" w:lineRule="auto"/>
      </w:pPr>
      <w:r>
        <w:rPr>
          <w:rFonts w:hint="eastAsia"/>
        </w:rPr>
        <w:t xml:space="preserve">Auto-open and Auto-close operation of each of </w:t>
      </w:r>
      <w:r>
        <w:t>the</w:t>
      </w:r>
      <w:r>
        <w:rPr>
          <w:rFonts w:hint="eastAsia"/>
        </w:rPr>
        <w:t xml:space="preserve"> Power Windows is possible with the driver</w:t>
      </w:r>
      <w:r>
        <w:t>’</w:t>
      </w:r>
      <w:r>
        <w:rPr>
          <w:rFonts w:hint="eastAsia"/>
        </w:rPr>
        <w:t>s seat master switch.</w:t>
      </w:r>
    </w:p>
    <w:p w:rsidR="00C24B73" w:rsidRDefault="00C24B73">
      <w:pPr>
        <w:pStyle w:val="CheckList"/>
        <w:spacing w:before="160" w:line="240" w:lineRule="auto"/>
      </w:pPr>
      <w:r>
        <w:rPr>
          <w:rFonts w:hint="eastAsia"/>
        </w:rPr>
        <w:t xml:space="preserve">Door Lock and Unlock functions operate </w:t>
      </w:r>
    </w:p>
    <w:p w:rsidR="00C24B73" w:rsidRDefault="00C24B73">
      <w:pPr>
        <w:pStyle w:val="CheckList"/>
        <w:spacing w:before="0" w:afterLines="200" w:after="480" w:line="240" w:lineRule="auto"/>
      </w:pPr>
      <w:r>
        <w:rPr>
          <w:rFonts w:hint="eastAsia"/>
        </w:rPr>
        <w:t>correctly.</w:t>
      </w:r>
    </w:p>
    <w:p w:rsidR="00C24B73" w:rsidRDefault="00C24B73">
      <w:pPr>
        <w:pStyle w:val="CheckList"/>
        <w:spacing w:before="0" w:afterLines="150" w:after="360" w:line="240" w:lineRule="auto"/>
        <w:rPr>
          <w:color w:val="000000"/>
        </w:rPr>
      </w:pPr>
      <w:r>
        <w:rPr>
          <w:color w:val="000000"/>
        </w:rPr>
        <w:t>Volume, Mode and Seek function</w:t>
      </w:r>
    </w:p>
    <w:p w:rsidR="00C24B73" w:rsidRDefault="00C24B73">
      <w:pPr>
        <w:pStyle w:val="CheckList"/>
        <w:spacing w:before="0"/>
        <w:rPr>
          <w:color w:val="000000"/>
        </w:rPr>
      </w:pPr>
      <w:r>
        <w:rPr>
          <w:color w:val="000000"/>
        </w:rPr>
        <w:t>Ensure LED operation</w:t>
      </w:r>
    </w:p>
    <w:p w:rsidR="00C24B73" w:rsidRDefault="00C24B73">
      <w:pPr>
        <w:pStyle w:val="CheckList"/>
        <w:spacing w:before="240"/>
      </w:pPr>
    </w:p>
    <w:sectPr w:rsidR="00C24B73">
      <w:headerReference w:type="default" r:id="rId118"/>
      <w:footerReference w:type="default" r:id="rId119"/>
      <w:type w:val="continuous"/>
      <w:pgSz w:w="12240" w:h="15840"/>
      <w:pgMar w:top="1296" w:right="1008" w:bottom="936" w:left="840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8AC" w:rsidRDefault="00FC28AC">
      <w:r>
        <w:separator/>
      </w:r>
    </w:p>
  </w:endnote>
  <w:endnote w:type="continuationSeparator" w:id="0">
    <w:p w:rsidR="00FC28AC" w:rsidRDefault="00FC2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1" w:rsidRDefault="00A303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54E" w:rsidRDefault="003D554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2096" behindDoc="0" locked="1" layoutInCell="1" allowOverlap="0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54E" w:rsidRDefault="003D554E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602" type="#_x0000_t202" style="position:absolute;left:0;text-align:left;margin-left:467.35pt;margin-top:1.45pt;width:93.6pt;height:14.4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DCrwIAAKs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" o:allowoverlap="f" filled="f" stroked="f">
              <v:textbox inset="0,0,0,0">
                <w:txbxContent>
                  <w:p w:rsidR="003D554E" w:rsidRDefault="003D554E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A303A1">
      <w:rPr>
        <w:noProof/>
      </w:rPr>
      <w:t>1</w:t>
    </w:r>
    <w:r>
      <w:fldChar w:fldCharType="end"/>
    </w:r>
    <w:r>
      <w:t xml:space="preserve"> of </w:t>
    </w:r>
    <w:r w:rsidR="00031ECF">
      <w:rPr>
        <w:rFonts w:hint="eastAsia"/>
      </w:rPr>
      <w:t>19</w:t>
    </w:r>
    <w:r>
      <w:rPr>
        <w:rFonts w:hint="eastAsia"/>
      </w:rPr>
      <w:t xml:space="preserve"> </w:t>
    </w:r>
    <w:r>
      <w:t>pages</w:t>
    </w:r>
  </w:p>
  <w:p w:rsidR="003D554E" w:rsidRDefault="003D554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0048" behindDoc="0" locked="1" layoutInCell="1" allowOverlap="0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7145" r="8255" b="952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554E" w:rsidRDefault="003D554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D  0</w:t>
                          </w:r>
                          <w:r w:rsidR="00A303A1">
                            <w:t>9/10</w:t>
                          </w:r>
                          <w:r>
                            <w:t>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603" type="#_x0000_t202" style="position:absolute;margin-left:51.1pt;margin-top:1.6pt;width:90pt;height:14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" o:allowoverlap="f" strokeweight="1.25pt">
              <v:textbox inset="0,0,0,0">
                <w:txbxContent>
                  <w:p w:rsidR="003D554E" w:rsidRDefault="003D554E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D  0</w:t>
                    </w:r>
                    <w:r w:rsidR="00A303A1">
                      <w:t>9/10</w:t>
                    </w:r>
                    <w:r>
                      <w:t>/2015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1" w:rsidRDefault="00A303A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54E" w:rsidRDefault="003D554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4144" behindDoc="0" locked="1" layoutInCell="1" allowOverlap="0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0" b="0"/>
              <wp:wrapNone/>
              <wp:docPr id="1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54E" w:rsidRDefault="003D554E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604" type="#_x0000_t202" style="position:absolute;left:0;text-align:left;margin-left:467.35pt;margin-top:1.45pt;width:93.6pt;height:14.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WIsQ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" o:allowoverlap="f" filled="f" stroked="f">
              <v:textbox inset="0,0,0,0">
                <w:txbxContent>
                  <w:p w:rsidR="003D554E" w:rsidRDefault="003D554E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A303A1">
      <w:rPr>
        <w:noProof/>
      </w:rPr>
      <w:t>18</w:t>
    </w:r>
    <w:r>
      <w:fldChar w:fldCharType="end"/>
    </w:r>
    <w:r>
      <w:t xml:space="preserve"> of </w:t>
    </w:r>
    <w:r>
      <w:rPr>
        <w:rFonts w:hint="eastAsia"/>
      </w:rPr>
      <w:t>1</w:t>
    </w:r>
    <w:r w:rsidR="00031ECF">
      <w:t>9</w:t>
    </w:r>
    <w:r>
      <w:rPr>
        <w:rFonts w:hint="eastAsia"/>
      </w:rPr>
      <w:t xml:space="preserve"> </w:t>
    </w:r>
    <w:r>
      <w:t>pages</w:t>
    </w:r>
  </w:p>
  <w:p w:rsidR="003D554E" w:rsidRDefault="003D554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3120" behindDoc="0" locked="1" layoutInCell="1" allowOverlap="0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7145" r="8255" b="9525"/>
              <wp:wrapNone/>
              <wp:docPr id="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554E" w:rsidRDefault="003D554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D  09/10/2015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605" type="#_x0000_t202" style="position:absolute;margin-left:51.1pt;margin-top:1.6pt;width:90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" o:allowoverlap="f" strokeweight="1.25pt">
              <v:textbox inset="0,0,0,0">
                <w:txbxContent>
                  <w:p w:rsidR="003D554E" w:rsidRDefault="003D554E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D  09/10/2015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54E" w:rsidRDefault="003D554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1" layoutInCell="1" allowOverlap="0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54E" w:rsidRDefault="003D554E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606" type="#_x0000_t202" style="position:absolute;left:0;text-align:left;margin-left:467.35pt;margin-top:1.45pt;width:93.6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" o:allowoverlap="f" filled="f" stroked="f">
              <v:textbox inset="0,0,0,0">
                <w:txbxContent>
                  <w:p w:rsidR="003D554E" w:rsidRDefault="003D554E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A303A1">
      <w:rPr>
        <w:noProof/>
      </w:rPr>
      <w:t>19</w:t>
    </w:r>
    <w:r>
      <w:fldChar w:fldCharType="end"/>
    </w:r>
    <w:r>
      <w:t xml:space="preserve"> of </w:t>
    </w:r>
    <w:r>
      <w:rPr>
        <w:rFonts w:hint="eastAsia"/>
      </w:rPr>
      <w:t>1</w:t>
    </w:r>
    <w:r w:rsidR="00031ECF">
      <w:t>9</w:t>
    </w:r>
    <w:r>
      <w:rPr>
        <w:rFonts w:hint="eastAsia"/>
      </w:rPr>
      <w:t xml:space="preserve"> </w:t>
    </w:r>
    <w:r>
      <w:t>pages</w:t>
    </w:r>
  </w:p>
  <w:p w:rsidR="003D554E" w:rsidRDefault="003D554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0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7145" r="8255" b="9525"/>
              <wp:wrapNone/>
              <wp:docPr id="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554E" w:rsidRDefault="003D554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D  09/10/2015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607" type="#_x0000_t202" style="position:absolute;margin-left:51.1pt;margin-top:1.6pt;width:90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" o:allowoverlap="f" strokeweight="1.25pt">
              <v:textbox inset="0,0,0,0">
                <w:txbxContent>
                  <w:p w:rsidR="003D554E" w:rsidRDefault="003D554E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D  09/10/2015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54E" w:rsidRDefault="003D554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1" layoutInCell="1" allowOverlap="0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54E" w:rsidRDefault="003D554E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608" type="#_x0000_t202" style="position:absolute;left:0;text-align:left;margin-left:467.35pt;margin-top:1.45pt;width:93.6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wlsw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" o:allowoverlap="f" filled="f" stroked="f">
              <v:textbox inset="0,0,0,0">
                <w:txbxContent>
                  <w:p w:rsidR="003D554E" w:rsidRDefault="003D554E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18</w:t>
    </w:r>
    <w:r>
      <w:fldChar w:fldCharType="end"/>
    </w:r>
    <w:r>
      <w:t xml:space="preserve"> of </w:t>
    </w:r>
    <w:r>
      <w:rPr>
        <w:rFonts w:hint="eastAsia"/>
      </w:rPr>
      <w:t xml:space="preserve"> 8 </w:t>
    </w:r>
    <w:r>
      <w:t>pages</w:t>
    </w:r>
  </w:p>
  <w:p w:rsidR="003D554E" w:rsidRDefault="003D554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0" locked="1" layoutInCell="1" allowOverlap="0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0795" r="8255" b="15875"/>
              <wp:wrapNone/>
              <wp:docPr id="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554E" w:rsidRDefault="003D554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>
                            <w:rPr>
                              <w:rFonts w:hint="eastAsia"/>
                            </w:rPr>
                            <w:t>A</w:t>
                          </w:r>
                          <w:r>
                            <w:tab/>
                          </w:r>
                          <w:smartTag w:uri="urn:schemas-microsoft-com:office:smarttags" w:element="date">
                            <w:smartTagPr>
                              <w:attr w:name="Month" w:val="4"/>
                              <w:attr w:name="Day" w:val="14"/>
                              <w:attr w:name="Year" w:val="2005"/>
                            </w:smartTagPr>
                            <w:r>
                              <w:rPr>
                                <w:rFonts w:hint="eastAsia"/>
                              </w:rPr>
                              <w:t>04</w:t>
                            </w:r>
                            <w: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  <w: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05</w:t>
                            </w:r>
                          </w:smartTag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609" type="#_x0000_t202" style="position:absolute;margin-left:51.1pt;margin-top:1.6pt;width:90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" o:allowoverlap="f" strokeweight="1.25pt">
              <v:textbox inset="0,0,0,0">
                <w:txbxContent>
                  <w:p w:rsidR="003D554E" w:rsidRDefault="003D554E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>
                      <w:rPr>
                        <w:rFonts w:hint="eastAsia"/>
                      </w:rPr>
                      <w:t>A</w:t>
                    </w:r>
                    <w:r>
                      <w:tab/>
                    </w:r>
                    <w:smartTag w:uri="urn:schemas-microsoft-com:office:smarttags" w:element="date">
                      <w:smartTagPr>
                        <w:attr w:name="Year" w:val="2005"/>
                        <w:attr w:name="Day" w:val="14"/>
                        <w:attr w:name="Month" w:val="4"/>
                      </w:smartTagPr>
                      <w:r>
                        <w:rPr>
                          <w:rFonts w:hint="eastAsia"/>
                        </w:rPr>
                        <w:t>04</w:t>
                      </w:r>
                      <w:r>
                        <w:t>/</w:t>
                      </w:r>
                      <w:r>
                        <w:rPr>
                          <w:rFonts w:hint="eastAsia"/>
                        </w:rPr>
                        <w:t>14</w:t>
                      </w:r>
                      <w:r>
                        <w:t>/</w:t>
                      </w:r>
                      <w:r>
                        <w:rPr>
                          <w:rFonts w:hint="eastAsia"/>
                        </w:rPr>
                        <w:t>05</w:t>
                      </w:r>
                    </w:smartTag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8AC" w:rsidRDefault="00FC28AC">
      <w:r>
        <w:separator/>
      </w:r>
    </w:p>
  </w:footnote>
  <w:footnote w:type="continuationSeparator" w:id="0">
    <w:p w:rsidR="00FC28AC" w:rsidRDefault="00FC2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1" w:rsidRDefault="00A303A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54E" w:rsidRDefault="003D554E">
    <w:pPr>
      <w:pStyle w:val="HdrLine1"/>
    </w:pPr>
    <w:r>
      <w:rPr>
        <w:rFonts w:hint="eastAsia"/>
      </w:rPr>
      <w:t>SCION</w:t>
    </w:r>
    <w:r>
      <w:tab/>
    </w:r>
    <w:r>
      <w:rPr>
        <w:rFonts w:hint="eastAsia"/>
      </w:rPr>
      <w:t>xD</w:t>
    </w:r>
    <w:r>
      <w:tab/>
    </w:r>
    <w:r>
      <w:rPr>
        <w:rFonts w:hint="eastAsia"/>
      </w:rPr>
      <w:t>2008</w:t>
    </w:r>
    <w:r>
      <w:t xml:space="preserve"> - 2009</w:t>
    </w:r>
    <w:r>
      <w:tab/>
    </w:r>
    <w:r w:rsidRPr="001B2F61">
      <w:rPr>
        <w:rFonts w:hint="eastAsia"/>
        <w:caps/>
      </w:rPr>
      <w:t>Navigation System</w:t>
    </w:r>
  </w:p>
  <w:p w:rsidR="003D554E" w:rsidRDefault="003D554E">
    <w:pPr>
      <w:pStyle w:val="HdrLine2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9024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1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EE0AA6" id="Line 1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SHFAIAACo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JB+U&#10;hxQCAAAq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1" w:rsidRDefault="00A303A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54E" w:rsidRDefault="003D554E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rPr>
        <w:rFonts w:hint="eastAsia"/>
      </w:rPr>
      <w:t>SCION</w:t>
    </w:r>
    <w:r>
      <w:tab/>
    </w:r>
    <w:r>
      <w:rPr>
        <w:rFonts w:hint="eastAsia"/>
      </w:rPr>
      <w:t>xD</w:t>
    </w:r>
    <w:r>
      <w:tab/>
    </w:r>
    <w:r>
      <w:rPr>
        <w:rFonts w:hint="eastAsia"/>
      </w:rPr>
      <w:t>2008</w:t>
    </w:r>
    <w:r>
      <w:t xml:space="preserve"> - 2009</w:t>
    </w:r>
    <w:r>
      <w:tab/>
    </w:r>
    <w:r w:rsidRPr="001B2F61">
      <w:rPr>
        <w:rFonts w:hint="eastAsia"/>
        <w:caps/>
      </w:rPr>
      <w:t>Navigation System</w:t>
    </w:r>
  </w:p>
  <w:p w:rsidR="003D554E" w:rsidRDefault="003D554E">
    <w:pPr>
      <w:pStyle w:val="HdrLine2"/>
      <w:ind w:left="-5112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2" behindDoc="0" locked="1" layoutInCell="1" allowOverlap="1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1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5F2488" id="Line 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at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B2&#10;GgatFAIAACo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54E" w:rsidRDefault="003D554E">
    <w:pPr>
      <w:pStyle w:val="HdrLine1"/>
    </w:pPr>
    <w:r>
      <w:rPr>
        <w:rFonts w:hint="eastAsia"/>
      </w:rPr>
      <w:t>SCION</w:t>
    </w:r>
    <w:r>
      <w:tab/>
    </w:r>
    <w:r>
      <w:rPr>
        <w:rFonts w:hint="eastAsia"/>
      </w:rPr>
      <w:t>xD</w:t>
    </w:r>
    <w:r>
      <w:tab/>
    </w:r>
    <w:r>
      <w:rPr>
        <w:rFonts w:hint="eastAsia"/>
      </w:rPr>
      <w:t>2008</w:t>
    </w:r>
    <w:r>
      <w:t xml:space="preserve"> - 2009</w:t>
    </w:r>
    <w:r>
      <w:tab/>
    </w:r>
    <w:r w:rsidRPr="001B2F61">
      <w:rPr>
        <w:rFonts w:hint="eastAsia"/>
        <w:caps/>
      </w:rPr>
      <w:t>Navigation System</w:t>
    </w:r>
  </w:p>
  <w:p w:rsidR="003D554E" w:rsidRDefault="003D554E">
    <w:pPr>
      <w:pStyle w:val="HdrLine1"/>
      <w:rPr>
        <w:b w:val="0"/>
        <w:bCs/>
      </w:rPr>
    </w:pPr>
    <w:r>
      <w:rPr>
        <w:b w:val="0"/>
        <w:bCs/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784860</wp:posOffset>
              </wp:positionV>
              <wp:extent cx="635" cy="8638540"/>
              <wp:effectExtent l="19050" t="22860" r="18415" b="15875"/>
              <wp:wrapNone/>
              <wp:docPr id="12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44375A" id="Line 7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8pt" to="255.65pt,7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b w:val="0"/>
        <w:bCs/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14605" t="17145" r="17780" b="20955"/>
              <wp:wrapNone/>
              <wp:docPr id="11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112EAC" id="Line 6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oe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Cs&#10;iyoeFAIAACs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rPr>
        <w:b w:val="0"/>
        <w:bCs/>
      </w:rPr>
      <w:t>Checklist - these points</w:t>
    </w:r>
    <w:r>
      <w:t xml:space="preserve"> </w:t>
    </w:r>
    <w:r>
      <w:rPr>
        <w:bCs/>
      </w:rPr>
      <w:t>MUST</w:t>
    </w:r>
    <w:r>
      <w:t xml:space="preserve"> </w:t>
    </w:r>
    <w:r>
      <w:rPr>
        <w:b w:val="0"/>
        <w:bCs/>
      </w:rPr>
      <w:t>be checked to ensure a quality installation.</w:t>
    </w:r>
  </w:p>
  <w:p w:rsidR="003D554E" w:rsidRDefault="003D554E">
    <w:pPr>
      <w:pStyle w:val="HdrLine3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5240" t="17145" r="11430" b="11430"/>
              <wp:wrapNone/>
              <wp:docPr id="10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DF43DA" id="Line 6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" strokeweight="1.5pt"/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11430" t="17145" r="15240" b="11430"/>
              <wp:wrapNone/>
              <wp:docPr id="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F1F48" id="Line 6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4SEwIAACoEAAAOAAAAZHJzL2Uyb0RvYy54bWysU8GO2yAQvVfqPyDuie3Um42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" strokeweight="1.5pt"/>
          </w:pict>
        </mc:Fallback>
      </mc:AlternateContent>
    </w:r>
    <w:r>
      <w:tab/>
      <w:t>Check:</w:t>
    </w:r>
    <w:r>
      <w:tab/>
      <w:t>Look For: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54E" w:rsidRDefault="003D554E">
    <w:pPr>
      <w:pStyle w:val="HdrLine1"/>
    </w:pPr>
    <w:r>
      <w:rPr>
        <w:rFonts w:hint="eastAsia"/>
      </w:rPr>
      <w:t>SCION</w:t>
    </w:r>
    <w:r>
      <w:tab/>
    </w:r>
    <w:r>
      <w:rPr>
        <w:rFonts w:hint="eastAsia"/>
      </w:rPr>
      <w:t>tC</w:t>
    </w:r>
    <w:r>
      <w:tab/>
    </w:r>
    <w:r>
      <w:rPr>
        <w:rFonts w:hint="eastAsia"/>
      </w:rPr>
      <w:t>2005</w:t>
    </w:r>
    <w:r>
      <w:t xml:space="preserve"> - </w:t>
    </w:r>
    <w:r>
      <w:tab/>
    </w:r>
    <w:r>
      <w:rPr>
        <w:rFonts w:hint="eastAsia"/>
      </w:rPr>
      <w:t>Receiver Assembly Radio Unit</w:t>
    </w:r>
  </w:p>
  <w:p w:rsidR="003D554E" w:rsidRDefault="003D554E">
    <w:pPr>
      <w:pStyle w:val="HdrLine2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784860</wp:posOffset>
              </wp:positionV>
              <wp:extent cx="635" cy="8638540"/>
              <wp:effectExtent l="17145" t="22860" r="20320" b="15875"/>
              <wp:wrapNone/>
              <wp:docPr id="6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964048" id="Line 6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8pt" to="255.65pt,7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5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FEB45F" id="Line 5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xL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B9&#10;ihxLFAIAACo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</w:rPr>
      <w:t>MUST</w:t>
    </w:r>
    <w:r>
      <w:t xml:space="preserve"> be checked to ensure a quality installation.</w:t>
    </w:r>
  </w:p>
  <w:p w:rsidR="003D554E" w:rsidRDefault="003D554E">
    <w:pPr>
      <w:pStyle w:val="HdrLine3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4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BD3252" id="Line 5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hD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" strokeweight="1.5pt"/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3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BDE212" id="Line 6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" strokeweight="1.5pt"/>
          </w:pict>
        </mc:Fallback>
      </mc:AlternateContent>
    </w:r>
    <w:r>
      <w:tab/>
      <w:t>Check:</w:t>
    </w:r>
    <w:r>
      <w:tab/>
      <w:t>Look For:</w:t>
    </w:r>
  </w:p>
  <w:p w:rsidR="003D554E" w:rsidRDefault="003D55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F5B00"/>
    <w:multiLevelType w:val="hybridMultilevel"/>
    <w:tmpl w:val="C95A355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7A0D26"/>
    <w:multiLevelType w:val="multilevel"/>
    <w:tmpl w:val="1C16C2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" w15:restartNumberingAfterBreak="0">
    <w:nsid w:val="1C1E6301"/>
    <w:multiLevelType w:val="hybridMultilevel"/>
    <w:tmpl w:val="EFA8CA4E"/>
    <w:lvl w:ilvl="0" w:tplc="C118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3CFD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A283C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2E5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6427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902B8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8ED7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922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EFAD7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4" w15:restartNumberingAfterBreak="0">
    <w:nsid w:val="26195158"/>
    <w:multiLevelType w:val="multilevel"/>
    <w:tmpl w:val="326CE5B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" w15:restartNumberingAfterBreak="0">
    <w:nsid w:val="266D6544"/>
    <w:multiLevelType w:val="hybridMultilevel"/>
    <w:tmpl w:val="4A9CA6B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FD029D"/>
    <w:multiLevelType w:val="multilevel"/>
    <w:tmpl w:val="C5444CD8"/>
    <w:lvl w:ilvl="0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426"/>
      </w:pPr>
      <w:rPr>
        <w:rFonts w:hint="eastAsia"/>
      </w:rPr>
    </w:lvl>
    <w:lvl w:ilvl="2">
      <w:start w:val="1"/>
      <w:numFmt w:val="lowerRoman"/>
      <w:lvlText w:val="%3."/>
      <w:lvlJc w:val="left"/>
      <w:pPr>
        <w:tabs>
          <w:tab w:val="num" w:pos="1571"/>
        </w:tabs>
        <w:ind w:left="1276" w:hanging="425"/>
      </w:pPr>
      <w:rPr>
        <w:rFonts w:hint="eastAsia"/>
      </w:rPr>
    </w:lvl>
    <w:lvl w:ilvl="3">
      <w:start w:val="1"/>
      <w:numFmt w:val="decimal"/>
      <w:lvlText w:val="%4)"/>
      <w:lvlJc w:val="left"/>
      <w:pPr>
        <w:tabs>
          <w:tab w:val="num" w:pos="1701"/>
        </w:tabs>
        <w:ind w:left="1701" w:hanging="425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551"/>
        </w:tabs>
        <w:ind w:left="2551" w:hanging="425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2976"/>
        </w:tabs>
        <w:ind w:left="2976" w:hanging="425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3402"/>
        </w:tabs>
        <w:ind w:left="3402" w:hanging="426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3827"/>
        </w:tabs>
        <w:ind w:left="3827" w:hanging="425"/>
      </w:pPr>
      <w:rPr>
        <w:rFonts w:hint="eastAsia"/>
      </w:rPr>
    </w:lvl>
  </w:abstractNum>
  <w:abstractNum w:abstractNumId="7" w15:restartNumberingAfterBreak="0">
    <w:nsid w:val="28D51AC5"/>
    <w:multiLevelType w:val="multilevel"/>
    <w:tmpl w:val="326CE5B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8" w15:restartNumberingAfterBreak="0">
    <w:nsid w:val="3B584E4E"/>
    <w:multiLevelType w:val="multilevel"/>
    <w:tmpl w:val="9BDA915C"/>
    <w:lvl w:ilvl="0">
      <w:start w:val="4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eastAsia"/>
      </w:rPr>
    </w:lvl>
    <w:lvl w:ilvl="2">
      <w:start w:val="1"/>
      <w:numFmt w:val="lowerRoman"/>
      <w:lvlText w:val="%3."/>
      <w:lvlJc w:val="left"/>
      <w:pPr>
        <w:tabs>
          <w:tab w:val="num" w:pos="1571"/>
        </w:tabs>
        <w:ind w:left="1276" w:hanging="425"/>
      </w:pPr>
      <w:rPr>
        <w:rFonts w:hint="eastAsia"/>
      </w:rPr>
    </w:lvl>
    <w:lvl w:ilvl="3">
      <w:start w:val="1"/>
      <w:numFmt w:val="decimal"/>
      <w:lvlText w:val="%4)"/>
      <w:lvlJc w:val="left"/>
      <w:pPr>
        <w:tabs>
          <w:tab w:val="num" w:pos="1701"/>
        </w:tabs>
        <w:ind w:left="1701" w:hanging="425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551"/>
        </w:tabs>
        <w:ind w:left="2551" w:hanging="425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2976"/>
        </w:tabs>
        <w:ind w:left="2976" w:hanging="425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3402"/>
        </w:tabs>
        <w:ind w:left="3402" w:hanging="426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3827"/>
        </w:tabs>
        <w:ind w:left="3827" w:hanging="425"/>
      </w:pPr>
      <w:rPr>
        <w:rFonts w:hint="eastAsia"/>
      </w:rPr>
    </w:lvl>
  </w:abstractNum>
  <w:abstractNum w:abstractNumId="9" w15:restartNumberingAfterBreak="0">
    <w:nsid w:val="3EF15A5E"/>
    <w:multiLevelType w:val="hybridMultilevel"/>
    <w:tmpl w:val="FEEC372A"/>
    <w:lvl w:ilvl="0" w:tplc="2B047DF0">
      <w:start w:val="1"/>
      <w:numFmt w:val="lowerRoman"/>
      <w:lvlText w:val="%1."/>
      <w:lvlJc w:val="center"/>
      <w:pPr>
        <w:tabs>
          <w:tab w:val="num" w:pos="1080"/>
        </w:tabs>
        <w:ind w:left="1077" w:hanging="357"/>
      </w:pPr>
      <w:rPr>
        <w:rFonts w:hint="eastAsia"/>
      </w:rPr>
    </w:lvl>
    <w:lvl w:ilvl="1" w:tplc="F6BE8694">
      <w:start w:val="2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845C4712">
      <w:start w:val="1"/>
      <w:numFmt w:val="lowerRoman"/>
      <w:lvlText w:val="%3."/>
      <w:lvlJc w:val="center"/>
      <w:pPr>
        <w:tabs>
          <w:tab w:val="num" w:pos="1200"/>
        </w:tabs>
        <w:ind w:left="1197" w:hanging="357"/>
      </w:pPr>
      <w:rPr>
        <w:rFonts w:hint="eastAsia"/>
      </w:rPr>
    </w:lvl>
    <w:lvl w:ilvl="3" w:tplc="EEDC1FAA">
      <w:start w:val="4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42681A00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D8E8D9D0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BC66405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50DA1F56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77E2BEA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FB33F9B"/>
    <w:multiLevelType w:val="hybridMultilevel"/>
    <w:tmpl w:val="9DF08828"/>
    <w:lvl w:ilvl="0" w:tplc="33025A22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1C788244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ED347AA8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19423856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C1C8A1F8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56126C7A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2B657F0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EC50517C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7BC6FAC0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11" w15:restartNumberingAfterBreak="0">
    <w:nsid w:val="57924207"/>
    <w:multiLevelType w:val="hybridMultilevel"/>
    <w:tmpl w:val="4A9CA6B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2856457"/>
    <w:multiLevelType w:val="hybridMultilevel"/>
    <w:tmpl w:val="3618ACE8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3" w15:restartNumberingAfterBreak="0">
    <w:nsid w:val="6E8A7A09"/>
    <w:multiLevelType w:val="hybridMultilevel"/>
    <w:tmpl w:val="D93A291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412AA5"/>
    <w:multiLevelType w:val="multilevel"/>
    <w:tmpl w:val="456A5E38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5" w15:restartNumberingAfterBreak="0">
    <w:nsid w:val="75E94D92"/>
    <w:multiLevelType w:val="multilevel"/>
    <w:tmpl w:val="326CE5B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6" w15:restartNumberingAfterBreak="0">
    <w:nsid w:val="773B5F29"/>
    <w:multiLevelType w:val="hybridMultilevel"/>
    <w:tmpl w:val="D8247F04"/>
    <w:lvl w:ilvl="0" w:tplc="2B386D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9646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5A12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106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2CB1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04093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4E1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FE6A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876B9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2"/>
  </w:num>
  <w:num w:numId="4">
    <w:abstractNumId w:val="3"/>
  </w:num>
  <w:num w:numId="5">
    <w:abstractNumId w:val="1"/>
  </w:num>
  <w:num w:numId="6">
    <w:abstractNumId w:val="1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15"/>
  </w:num>
  <w:num w:numId="12">
    <w:abstractNumId w:val="4"/>
  </w:num>
  <w:num w:numId="13">
    <w:abstractNumId w:val="13"/>
  </w:num>
  <w:num w:numId="14">
    <w:abstractNumId w:val="0"/>
  </w:num>
  <w:num w:numId="15">
    <w:abstractNumId w:val="12"/>
  </w:num>
  <w:num w:numId="16">
    <w:abstractNumId w:val="14"/>
  </w:num>
  <w:num w:numId="17">
    <w:abstractNumId w:val="7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EFC"/>
    <w:rsid w:val="00031ECF"/>
    <w:rsid w:val="00045A29"/>
    <w:rsid w:val="00052896"/>
    <w:rsid w:val="00077FC7"/>
    <w:rsid w:val="00086F37"/>
    <w:rsid w:val="000F4656"/>
    <w:rsid w:val="00193EEB"/>
    <w:rsid w:val="001B2F61"/>
    <w:rsid w:val="002272A1"/>
    <w:rsid w:val="00234BD4"/>
    <w:rsid w:val="00253411"/>
    <w:rsid w:val="00284E2F"/>
    <w:rsid w:val="0029169C"/>
    <w:rsid w:val="002C1212"/>
    <w:rsid w:val="003D554E"/>
    <w:rsid w:val="00413767"/>
    <w:rsid w:val="00423C5E"/>
    <w:rsid w:val="0046736A"/>
    <w:rsid w:val="00482559"/>
    <w:rsid w:val="004B733B"/>
    <w:rsid w:val="004E67C4"/>
    <w:rsid w:val="00524E40"/>
    <w:rsid w:val="005701DC"/>
    <w:rsid w:val="00586023"/>
    <w:rsid w:val="005B4C4B"/>
    <w:rsid w:val="005D3173"/>
    <w:rsid w:val="005F07CC"/>
    <w:rsid w:val="006048C9"/>
    <w:rsid w:val="00637ACA"/>
    <w:rsid w:val="007904F8"/>
    <w:rsid w:val="007C37AC"/>
    <w:rsid w:val="008261E3"/>
    <w:rsid w:val="00827B43"/>
    <w:rsid w:val="00837F31"/>
    <w:rsid w:val="0087150D"/>
    <w:rsid w:val="008A03F2"/>
    <w:rsid w:val="008A5E2C"/>
    <w:rsid w:val="008D60A5"/>
    <w:rsid w:val="00944400"/>
    <w:rsid w:val="009E2EFC"/>
    <w:rsid w:val="00A303A1"/>
    <w:rsid w:val="00B02004"/>
    <w:rsid w:val="00B32335"/>
    <w:rsid w:val="00C122BE"/>
    <w:rsid w:val="00C24B73"/>
    <w:rsid w:val="00C405FF"/>
    <w:rsid w:val="00C970D8"/>
    <w:rsid w:val="00CA655E"/>
    <w:rsid w:val="00CC6CEB"/>
    <w:rsid w:val="00D071B8"/>
    <w:rsid w:val="00E03EC5"/>
    <w:rsid w:val="00E203A5"/>
    <w:rsid w:val="00E55CFA"/>
    <w:rsid w:val="00E82DA9"/>
    <w:rsid w:val="00E95AC5"/>
    <w:rsid w:val="00F1763D"/>
    <w:rsid w:val="00FB5E7A"/>
    <w:rsid w:val="00FC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"/>
  <w:smartTagType w:namespaceuri="urn:schemas-microsoft-com:office:smarttags" w:name="City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0ADF1E-A709-48EB-8018-404AE806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ja-JP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numPr>
        <w:numId w:val="16"/>
      </w:numPr>
      <w:spacing w:after="2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72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color w:val="FF0000"/>
      <w:sz w:val="24"/>
      <w:lang w:eastAsia="ja-JP"/>
    </w:rPr>
  </w:style>
  <w:style w:type="paragraph" w:customStyle="1" w:styleId="HdrLine2">
    <w:name w:val="HdrLine2"/>
    <w:basedOn w:val="Normal"/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  <w:lang w:eastAsia="ja-JP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16"/>
      </w:numPr>
      <w:spacing w:after="120" w:line="300" w:lineRule="auto"/>
      <w:ind w:left="714" w:hanging="357"/>
    </w:pPr>
    <w:rPr>
      <w:bCs/>
      <w:szCs w:val="24"/>
    </w:rPr>
  </w:style>
  <w:style w:type="paragraph" w:customStyle="1" w:styleId="ProcLevel3">
    <w:name w:val="ProcLevel3"/>
    <w:basedOn w:val="Normal"/>
    <w:pPr>
      <w:numPr>
        <w:ilvl w:val="2"/>
        <w:numId w:val="16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sz w:val="24"/>
      <w:lang w:eastAsia="ja-JP"/>
    </w:rPr>
  </w:style>
  <w:style w:type="paragraph" w:customStyle="1" w:styleId="ToolsBlackTitle">
    <w:name w:val="ToolsBlackTitle"/>
    <w:rPr>
      <w:b/>
      <w:color w:val="000000"/>
      <w:sz w:val="24"/>
      <w:lang w:eastAsia="ja-JP"/>
    </w:rPr>
  </w:style>
  <w:style w:type="paragraph" w:customStyle="1" w:styleId="ToolsBlueTitle">
    <w:name w:val="ToolsBlueTitle"/>
    <w:rPr>
      <w:b/>
      <w:color w:val="0000FF"/>
      <w:sz w:val="24"/>
      <w:lang w:eastAsia="ja-JP"/>
    </w:rPr>
  </w:style>
  <w:style w:type="paragraph" w:customStyle="1" w:styleId="ToolsGreenTitle">
    <w:name w:val="ToolsGreenTitle"/>
    <w:basedOn w:val="Normal"/>
    <w:rPr>
      <w:b/>
      <w:color w:val="00800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color w:val="FF0000"/>
      <w:sz w:val="20"/>
    </w:rPr>
  </w:style>
  <w:style w:type="paragraph" w:customStyle="1" w:styleId="ToolBlackText">
    <w:name w:val="ToolBlackText"/>
    <w:basedOn w:val="Normal"/>
    <w:rPr>
      <w:sz w:val="20"/>
    </w:rPr>
  </w:style>
  <w:style w:type="paragraph" w:customStyle="1" w:styleId="ToolBlueText">
    <w:name w:val="ToolBlueText"/>
    <w:basedOn w:val="Normal"/>
    <w:rPr>
      <w:color w:val="0000FF"/>
      <w:sz w:val="20"/>
    </w:rPr>
  </w:style>
  <w:style w:type="paragraph" w:customStyle="1" w:styleId="ToolGreenText">
    <w:name w:val="ToolGreenText"/>
    <w:basedOn w:val="Normal"/>
    <w:rPr>
      <w:color w:val="008000"/>
      <w:sz w:val="20"/>
    </w:rPr>
  </w:style>
  <w:style w:type="paragraph" w:styleId="BodyTextIndent3">
    <w:name w:val="Body Text Indent 3"/>
    <w:basedOn w:val="Normal"/>
    <w:pPr>
      <w:spacing w:beforeLines="50" w:before="136" w:line="0" w:lineRule="atLeast"/>
      <w:ind w:left="840"/>
    </w:pPr>
  </w:style>
  <w:style w:type="paragraph" w:styleId="BodyText">
    <w:name w:val="Body Text"/>
    <w:basedOn w:val="Normal"/>
    <w:rPr>
      <w:sz w:val="18"/>
    </w:rPr>
  </w:style>
  <w:style w:type="character" w:styleId="PageNumber">
    <w:name w:val="page number"/>
    <w:basedOn w:val="DefaultParagraphFont"/>
  </w:style>
  <w:style w:type="character" w:customStyle="1" w:styleId="ProcLevel2Char">
    <w:name w:val="ProcLevel2 Char"/>
    <w:basedOn w:val="DefaultParagraphFont"/>
    <w:rPr>
      <w:rFonts w:eastAsia="MS Mincho"/>
      <w:noProof/>
      <w:sz w:val="24"/>
      <w:lang w:val="en-US" w:eastAsia="ja-JP" w:bidi="ar-SA"/>
    </w:rPr>
  </w:style>
  <w:style w:type="paragraph" w:styleId="BodyTextIndent">
    <w:name w:val="Body Text Indent"/>
    <w:basedOn w:val="Normal"/>
    <w:pPr>
      <w:ind w:leftChars="49" w:left="118" w:firstLine="1"/>
      <w:jc w:val="both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footer" Target="footer5.xml"/><Relationship Id="rId21" Type="http://schemas.openxmlformats.org/officeDocument/2006/relationships/image" Target="media/image9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6" Type="http://schemas.openxmlformats.org/officeDocument/2006/relationships/image" Target="media/image4.jpeg"/><Relationship Id="rId107" Type="http://schemas.openxmlformats.org/officeDocument/2006/relationships/image" Target="media/image93.jpeg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image" Target="media/image88.jpeg"/><Relationship Id="rId110" Type="http://schemas.openxmlformats.org/officeDocument/2006/relationships/image" Target="media/image96.jpeg"/><Relationship Id="rId115" Type="http://schemas.openxmlformats.org/officeDocument/2006/relationships/footer" Target="footer4.xml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5.jpeg"/><Relationship Id="rId95" Type="http://schemas.openxmlformats.org/officeDocument/2006/relationships/image" Target="media/image82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8.jpeg"/><Relationship Id="rId118" Type="http://schemas.openxmlformats.org/officeDocument/2006/relationships/header" Target="header6.xml"/><Relationship Id="rId8" Type="http://schemas.openxmlformats.org/officeDocument/2006/relationships/header" Target="header2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3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header" Target="header5.xml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3.jpeg"/><Relationship Id="rId91" Type="http://schemas.openxmlformats.org/officeDocument/2006/relationships/image" Target="media/image78.jpeg"/><Relationship Id="rId96" Type="http://schemas.openxmlformats.org/officeDocument/2006/relationships/image" Target="media/image81.jpeg"/><Relationship Id="rId111" Type="http://schemas.openxmlformats.org/officeDocument/2006/relationships/image" Target="media/image9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2.jpeg"/><Relationship Id="rId114" Type="http://schemas.openxmlformats.org/officeDocument/2006/relationships/image" Target="media/image101.jpeg"/><Relationship Id="rId119" Type="http://schemas.openxmlformats.org/officeDocument/2006/relationships/footer" Target="footer6.xml"/><Relationship Id="rId10" Type="http://schemas.openxmlformats.org/officeDocument/2006/relationships/footer" Target="footer2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94" Type="http://schemas.openxmlformats.org/officeDocument/2006/relationships/image" Target="media/image79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6.jpeg"/><Relationship Id="rId109" Type="http://schemas.openxmlformats.org/officeDocument/2006/relationships/image" Target="media/image95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0.jpeg"/><Relationship Id="rId120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58.jpe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29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%20Documents\946N%20Instructio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946N Instruction Manual</Template>
  <TotalTime>472</TotalTime>
  <Pages>19</Pages>
  <Words>2134</Words>
  <Characters>10321</Characters>
  <Application>Microsoft Office Word</Application>
  <DocSecurity>0</DocSecurity>
  <Lines>611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Navigation System - 2007</vt:lpstr>
    </vt:vector>
  </TitlesOfParts>
  <Company>Toyota Motor Sales, USA Inc.</Company>
  <LinksUpToDate>false</LinksUpToDate>
  <CharactersWithSpaces>12279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Navigation System - 2007</dc:title>
  <dc:subject/>
  <dc:creator>株式会社　シンテックホズミ</dc:creator>
  <cp:keywords>PUBLIC</cp:keywords>
  <cp:lastModifiedBy>Toyota Motor Sales, USA, Inc.</cp:lastModifiedBy>
  <cp:revision>27</cp:revision>
  <cp:lastPrinted>2015-11-23T22:53:00Z</cp:lastPrinted>
  <dcterms:created xsi:type="dcterms:W3CDTF">2015-11-19T17:09:00Z</dcterms:created>
  <dcterms:modified xsi:type="dcterms:W3CDTF">2015-11-23T23:02:00Z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c96d0e08-5df5-4e32-b5b6-baff0676f3e0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